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6B880" w14:textId="4195854E" w:rsidR="00FB7F50" w:rsidRPr="008E02AA" w:rsidRDefault="00C10352" w:rsidP="008E02A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E02AA">
        <w:rPr>
          <w:rFonts w:ascii="Verdana" w:hAnsi="Verdana"/>
          <w:sz w:val="18"/>
          <w:szCs w:val="18"/>
        </w:rPr>
        <w:t>Kraków</w:t>
      </w:r>
      <w:r w:rsidR="00FB7F50" w:rsidRPr="008E02AA">
        <w:rPr>
          <w:rFonts w:ascii="Verdana" w:hAnsi="Verdana"/>
          <w:sz w:val="18"/>
          <w:szCs w:val="18"/>
        </w:rPr>
        <w:t xml:space="preserve"> dnia: </w:t>
      </w:r>
      <w:r w:rsidRPr="008E02AA">
        <w:rPr>
          <w:rFonts w:ascii="Verdana" w:hAnsi="Verdana"/>
          <w:sz w:val="18"/>
          <w:szCs w:val="18"/>
        </w:rPr>
        <w:t>2024-11-28</w:t>
      </w:r>
    </w:p>
    <w:p w14:paraId="2664FD51" w14:textId="77777777" w:rsidR="00C10352" w:rsidRPr="008E02AA" w:rsidRDefault="00C103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02A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9C351B" w14:textId="77777777" w:rsidR="00C10352" w:rsidRPr="008E02AA" w:rsidRDefault="00C103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02A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9C0DF83" w14:textId="2FAE1351" w:rsidR="00FB7F50" w:rsidRPr="008E02AA" w:rsidRDefault="00C103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02A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74B9CB2" w14:textId="59BC36D2" w:rsidR="00FB7F50" w:rsidRPr="008E02AA" w:rsidRDefault="00C10352" w:rsidP="00FB7F50">
      <w:pPr>
        <w:rPr>
          <w:rFonts w:ascii="Verdana" w:hAnsi="Verdana"/>
          <w:sz w:val="18"/>
          <w:szCs w:val="18"/>
        </w:rPr>
      </w:pPr>
      <w:r w:rsidRPr="008E02AA">
        <w:rPr>
          <w:rFonts w:ascii="Verdana" w:hAnsi="Verdana"/>
          <w:sz w:val="18"/>
          <w:szCs w:val="18"/>
        </w:rPr>
        <w:t>Al. Mickiewicza</w:t>
      </w:r>
      <w:r w:rsidR="00FB7F50" w:rsidRPr="008E02AA">
        <w:rPr>
          <w:rFonts w:ascii="Verdana" w:hAnsi="Verdana"/>
          <w:sz w:val="18"/>
          <w:szCs w:val="18"/>
        </w:rPr>
        <w:t xml:space="preserve"> </w:t>
      </w:r>
      <w:r w:rsidRPr="008E02AA">
        <w:rPr>
          <w:rFonts w:ascii="Verdana" w:hAnsi="Verdana"/>
          <w:sz w:val="18"/>
          <w:szCs w:val="18"/>
        </w:rPr>
        <w:t>30</w:t>
      </w:r>
    </w:p>
    <w:p w14:paraId="2AC75F76" w14:textId="5537B113" w:rsidR="00FB7F50" w:rsidRPr="008E02AA" w:rsidRDefault="00C10352" w:rsidP="00FB7F50">
      <w:pPr>
        <w:rPr>
          <w:rFonts w:ascii="Verdana" w:hAnsi="Verdana"/>
          <w:sz w:val="18"/>
          <w:szCs w:val="18"/>
        </w:rPr>
      </w:pPr>
      <w:r w:rsidRPr="008E02AA">
        <w:rPr>
          <w:rFonts w:ascii="Verdana" w:hAnsi="Verdana"/>
          <w:sz w:val="18"/>
          <w:szCs w:val="18"/>
        </w:rPr>
        <w:t>30-059</w:t>
      </w:r>
      <w:r w:rsidR="00FB7F50" w:rsidRPr="008E02AA">
        <w:rPr>
          <w:rFonts w:ascii="Verdana" w:hAnsi="Verdana"/>
          <w:sz w:val="18"/>
          <w:szCs w:val="18"/>
        </w:rPr>
        <w:t xml:space="preserve"> </w:t>
      </w:r>
      <w:r w:rsidRPr="008E02AA">
        <w:rPr>
          <w:rFonts w:ascii="Verdana" w:hAnsi="Verdana"/>
          <w:sz w:val="18"/>
          <w:szCs w:val="18"/>
        </w:rPr>
        <w:t>Kraków</w:t>
      </w:r>
    </w:p>
    <w:p w14:paraId="3DA60304" w14:textId="77777777" w:rsidR="008642B3" w:rsidRPr="008E02A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E02AA">
        <w:rPr>
          <w:rFonts w:ascii="Verdana" w:hAnsi="Verdana"/>
          <w:sz w:val="18"/>
          <w:szCs w:val="18"/>
        </w:rPr>
        <w:t>OGŁOSZENIE</w:t>
      </w:r>
    </w:p>
    <w:p w14:paraId="24CE7F6E" w14:textId="77777777" w:rsidR="008642B3" w:rsidRPr="008E02A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E02AA">
        <w:rPr>
          <w:rFonts w:ascii="Verdana" w:hAnsi="Verdana"/>
          <w:b/>
          <w:sz w:val="18"/>
          <w:szCs w:val="18"/>
        </w:rPr>
        <w:t xml:space="preserve">o </w:t>
      </w:r>
      <w:r w:rsidR="0054734E" w:rsidRPr="008E02A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10352" w:rsidRPr="008E02AA" w14:paraId="72DFC6AC" w14:textId="77777777" w:rsidTr="004D0563">
        <w:trPr>
          <w:trHeight w:val="638"/>
        </w:trPr>
        <w:tc>
          <w:tcPr>
            <w:tcW w:w="959" w:type="dxa"/>
            <w:shd w:val="clear" w:color="auto" w:fill="auto"/>
          </w:tcPr>
          <w:p w14:paraId="34DB25BC" w14:textId="77777777" w:rsidR="00C10352" w:rsidRPr="008E02AA" w:rsidRDefault="00C10352" w:rsidP="004D056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E02A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436753" w14:textId="0AD990F8" w:rsidR="00C10352" w:rsidRPr="008E02AA" w:rsidRDefault="00C10352" w:rsidP="004D056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E02AA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8E02A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02AA">
              <w:rPr>
                <w:rFonts w:ascii="Verdana" w:hAnsi="Verdana"/>
                <w:sz w:val="18"/>
                <w:szCs w:val="18"/>
              </w:rPr>
              <w:t>pn.</w:t>
            </w:r>
            <w:r w:rsidRPr="008E02A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02A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E02AA">
              <w:rPr>
                <w:rFonts w:ascii="Verdana" w:hAnsi="Verdana"/>
                <w:b/>
                <w:bCs/>
                <w:sz w:val="18"/>
                <w:szCs w:val="18"/>
              </w:rPr>
              <w:t>dostawa 2 sztuk serwerów dla WIMiR - DE-dzp.272-585/24</w:t>
            </w:r>
            <w:r w:rsidRPr="008E02A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E02A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02A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E02AA">
              <w:rPr>
                <w:rFonts w:ascii="Verdana" w:hAnsi="Verdana"/>
                <w:b/>
                <w:sz w:val="18"/>
                <w:szCs w:val="18"/>
              </w:rPr>
              <w:t xml:space="preserve"> DE-dzp.272-585/24</w:t>
            </w:r>
            <w:r w:rsidRPr="008E02A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C5D666C" w14:textId="77777777" w:rsidR="008642B3" w:rsidRPr="008E02A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E02AA">
        <w:rPr>
          <w:rFonts w:ascii="Verdana" w:hAnsi="Verdana"/>
          <w:sz w:val="18"/>
          <w:szCs w:val="18"/>
        </w:rPr>
        <w:t xml:space="preserve">Zamawiający, </w:t>
      </w:r>
      <w:r w:rsidR="00CC324B" w:rsidRPr="008E02A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E02A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E02AA">
        <w:rPr>
          <w:rFonts w:ascii="Verdana" w:hAnsi="Verdana"/>
          <w:sz w:val="18"/>
          <w:szCs w:val="18"/>
        </w:rPr>
        <w:t xml:space="preserve">ust. 1 pkt. 1 i </w:t>
      </w:r>
      <w:r w:rsidRPr="008E02AA">
        <w:rPr>
          <w:rFonts w:ascii="Verdana" w:hAnsi="Verdana"/>
          <w:sz w:val="18"/>
          <w:szCs w:val="18"/>
        </w:rPr>
        <w:t xml:space="preserve">ust. </w:t>
      </w:r>
      <w:r w:rsidR="00A17CDB" w:rsidRPr="008E02AA">
        <w:rPr>
          <w:rFonts w:ascii="Verdana" w:hAnsi="Verdana"/>
          <w:sz w:val="18"/>
          <w:szCs w:val="18"/>
        </w:rPr>
        <w:t>2</w:t>
      </w:r>
      <w:r w:rsidRPr="008E02A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E02AA">
        <w:rPr>
          <w:rFonts w:ascii="Verdana" w:hAnsi="Verdana"/>
          <w:sz w:val="18"/>
          <w:szCs w:val="18"/>
        </w:rPr>
        <w:t xml:space="preserve"> </w:t>
      </w:r>
      <w:r w:rsidR="00CC1A8E" w:rsidRPr="008E02AA">
        <w:rPr>
          <w:rFonts w:ascii="Verdana" w:hAnsi="Verdana"/>
          <w:sz w:val="18"/>
          <w:szCs w:val="18"/>
        </w:rPr>
        <w:t xml:space="preserve">(Dz.U.2024.1320 t.j. ze zm.) </w:t>
      </w:r>
      <w:r w:rsidRPr="008E02AA">
        <w:rPr>
          <w:rFonts w:ascii="Verdana" w:hAnsi="Verdana"/>
          <w:sz w:val="18"/>
          <w:szCs w:val="18"/>
        </w:rPr>
        <w:t>zwanej dalej „ustawą Pzp”</w:t>
      </w:r>
      <w:r w:rsidR="00D26ED6" w:rsidRPr="008E02AA">
        <w:rPr>
          <w:rFonts w:ascii="Verdana" w:hAnsi="Verdana"/>
          <w:sz w:val="18"/>
          <w:szCs w:val="18"/>
        </w:rPr>
        <w:t xml:space="preserve">, </w:t>
      </w:r>
      <w:r w:rsidRPr="008E02AA">
        <w:rPr>
          <w:rFonts w:ascii="Verdana" w:hAnsi="Verdana"/>
          <w:sz w:val="18"/>
          <w:szCs w:val="18"/>
        </w:rPr>
        <w:t>informuje</w:t>
      </w:r>
      <w:r w:rsidR="00D26ED6" w:rsidRPr="008E02A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E02AA">
        <w:rPr>
          <w:rFonts w:ascii="Verdana" w:hAnsi="Verdana"/>
          <w:sz w:val="18"/>
          <w:szCs w:val="18"/>
        </w:rPr>
        <w:t>najkorzystniejsz</w:t>
      </w:r>
      <w:r w:rsidR="00D26ED6" w:rsidRPr="008E02AA">
        <w:rPr>
          <w:rFonts w:ascii="Verdana" w:hAnsi="Verdana"/>
          <w:sz w:val="18"/>
          <w:szCs w:val="18"/>
        </w:rPr>
        <w:t xml:space="preserve">a wybrana została </w:t>
      </w:r>
      <w:r w:rsidR="00756CDA" w:rsidRPr="008E02AA">
        <w:rPr>
          <w:rFonts w:ascii="Verdana" w:hAnsi="Verdana"/>
          <w:sz w:val="18"/>
          <w:szCs w:val="18"/>
        </w:rPr>
        <w:t>ofer</w:t>
      </w:r>
      <w:r w:rsidR="00D26ED6" w:rsidRPr="008E02AA">
        <w:rPr>
          <w:rFonts w:ascii="Verdana" w:hAnsi="Verdana"/>
          <w:sz w:val="18"/>
          <w:szCs w:val="18"/>
        </w:rPr>
        <w:t>t</w:t>
      </w:r>
      <w:r w:rsidR="009F0E5C" w:rsidRPr="008E02AA">
        <w:rPr>
          <w:rFonts w:ascii="Verdana" w:hAnsi="Verdana"/>
          <w:sz w:val="18"/>
          <w:szCs w:val="18"/>
        </w:rPr>
        <w:t>a</w:t>
      </w:r>
      <w:r w:rsidR="00D26ED6" w:rsidRPr="008E02A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0352" w:rsidRPr="008E02AA" w14:paraId="66BD7118" w14:textId="77777777" w:rsidTr="004D0563">
        <w:trPr>
          <w:cantSplit/>
        </w:trPr>
        <w:tc>
          <w:tcPr>
            <w:tcW w:w="10150" w:type="dxa"/>
          </w:tcPr>
          <w:p w14:paraId="40698652" w14:textId="2A33BA5B" w:rsidR="00C10352" w:rsidRPr="008E02AA" w:rsidRDefault="00C10352" w:rsidP="004D056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E02AA">
              <w:rPr>
                <w:rFonts w:ascii="Verdana" w:hAnsi="Verdana"/>
                <w:b/>
                <w:sz w:val="18"/>
                <w:szCs w:val="18"/>
              </w:rPr>
              <w:t>FHU Horyzont Krzysztof Lech</w:t>
            </w:r>
          </w:p>
          <w:p w14:paraId="2B52E137" w14:textId="5AE1B6D8" w:rsidR="00C10352" w:rsidRPr="008E02AA" w:rsidRDefault="008E02AA" w:rsidP="004D056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Ul. Parkowa 6</w:t>
            </w:r>
          </w:p>
          <w:p w14:paraId="2596C443" w14:textId="307F389B" w:rsidR="00C10352" w:rsidRPr="008E02AA" w:rsidRDefault="00C10352" w:rsidP="004D056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E02AA">
              <w:rPr>
                <w:rFonts w:ascii="Verdana" w:hAnsi="Verdana"/>
                <w:bCs/>
                <w:sz w:val="18"/>
                <w:szCs w:val="18"/>
              </w:rPr>
              <w:t>38-300 Gorlice</w:t>
            </w:r>
          </w:p>
          <w:p w14:paraId="509836E4" w14:textId="0036A8BA" w:rsidR="00C10352" w:rsidRPr="008E02AA" w:rsidRDefault="00C10352" w:rsidP="004D056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E02AA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C1F92" w:rsidRPr="008E02AA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8E02AA">
              <w:rPr>
                <w:rFonts w:ascii="Verdana" w:hAnsi="Verdana"/>
                <w:sz w:val="18"/>
                <w:szCs w:val="18"/>
              </w:rPr>
              <w:t>brutto</w:t>
            </w:r>
            <w:r w:rsidR="009C1F92" w:rsidRPr="008E02AA">
              <w:rPr>
                <w:rFonts w:ascii="Verdana" w:hAnsi="Verdana"/>
                <w:sz w:val="18"/>
                <w:szCs w:val="18"/>
              </w:rPr>
              <w:t>:</w:t>
            </w:r>
            <w:r w:rsidRPr="008E02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E02AA">
              <w:rPr>
                <w:rFonts w:ascii="Verdana" w:hAnsi="Verdana"/>
                <w:b/>
                <w:sz w:val="18"/>
                <w:szCs w:val="18"/>
              </w:rPr>
              <w:t>19 680.00 zł</w:t>
            </w:r>
            <w:r w:rsidRPr="008E02A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A7E9F98" w14:textId="77777777" w:rsidR="00C10352" w:rsidRPr="008E02AA" w:rsidRDefault="00C10352" w:rsidP="004D056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E02A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E02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E02A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E02A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B51C299" w14:textId="77777777" w:rsidR="003A0AFC" w:rsidRPr="008E02A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E02A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1"/>
        <w:gridCol w:w="851"/>
        <w:gridCol w:w="1133"/>
        <w:gridCol w:w="1133"/>
        <w:gridCol w:w="991"/>
      </w:tblGrid>
      <w:tr w:rsidR="008E02AA" w:rsidRPr="008E02AA" w14:paraId="065F8909" w14:textId="77777777" w:rsidTr="008E02AA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4DA5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8E02A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5A6E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FD3D" w14:textId="77777777" w:rsidR="008E02AA" w:rsidRPr="008E02AA" w:rsidRDefault="008E02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C761" w14:textId="77777777" w:rsidR="008E02AA" w:rsidRPr="008E02AA" w:rsidRDefault="008E02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B340" w14:textId="77777777" w:rsidR="008E02AA" w:rsidRPr="008E02AA" w:rsidRDefault="008E02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5E05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8E02AA" w:rsidRPr="008E02AA" w14:paraId="6CC63B3C" w14:textId="77777777" w:rsidTr="008E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DFFC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857D" w14:textId="77777777" w:rsidR="008E02AA" w:rsidRPr="008E02AA" w:rsidRDefault="008E02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/>
                <w:sz w:val="18"/>
                <w:szCs w:val="18"/>
              </w:rPr>
              <w:t>FHU Horyzont Krzysztof Lech</w:t>
            </w:r>
          </w:p>
          <w:p w14:paraId="36EED611" w14:textId="77777777" w:rsidR="008E02AA" w:rsidRPr="008E02AA" w:rsidRDefault="008E02A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Ul. Parkowa 6</w:t>
            </w:r>
          </w:p>
          <w:p w14:paraId="039712DC" w14:textId="77777777" w:rsidR="008E02AA" w:rsidRPr="008E02AA" w:rsidRDefault="008E02A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38-300 Gorlice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3CBD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0F0E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684C513E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AA76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69F96321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E945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4A6DAE58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8E02AA" w:rsidRPr="008E02AA" w14:paraId="4FDBA7A3" w14:textId="77777777" w:rsidTr="008E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B61C3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3E24" w14:textId="77777777" w:rsidR="008E02AA" w:rsidRPr="008E02AA" w:rsidRDefault="008E02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/>
                <w:sz w:val="18"/>
                <w:szCs w:val="18"/>
              </w:rPr>
              <w:t>Zakład Systemów Komputerowych ZSK Sp. z o. o.</w:t>
            </w:r>
          </w:p>
          <w:p w14:paraId="5A56F625" w14:textId="77777777" w:rsidR="008E02AA" w:rsidRPr="008E02AA" w:rsidRDefault="008E02A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 xml:space="preserve">Babińskiego 62A </w:t>
            </w:r>
          </w:p>
          <w:p w14:paraId="552DC813" w14:textId="77777777" w:rsidR="008E02AA" w:rsidRPr="008E02AA" w:rsidRDefault="008E02A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30-393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6A8D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57,73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8169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2</w:t>
            </w:r>
          </w:p>
          <w:p w14:paraId="680E58FB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8C19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70A358AC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A429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65DFA577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97,73</w:t>
            </w:r>
          </w:p>
        </w:tc>
      </w:tr>
      <w:tr w:rsidR="008E02AA" w:rsidRPr="008E02AA" w14:paraId="084C58B2" w14:textId="77777777" w:rsidTr="008E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F726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4BF6" w14:textId="77777777" w:rsidR="008E02AA" w:rsidRPr="008E02AA" w:rsidRDefault="008E02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/>
                <w:sz w:val="18"/>
                <w:szCs w:val="18"/>
              </w:rPr>
              <w:t>Apex.IT Sp. z o. o.</w:t>
            </w:r>
          </w:p>
          <w:p w14:paraId="0E77106F" w14:textId="77777777" w:rsidR="008E02AA" w:rsidRPr="008E02AA" w:rsidRDefault="008E02A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 xml:space="preserve">Marcina Flisa 6 </w:t>
            </w:r>
          </w:p>
          <w:p w14:paraId="08BE33BE" w14:textId="77777777" w:rsidR="008E02AA" w:rsidRPr="008E02AA" w:rsidRDefault="008E02A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02-247 Warszawa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A318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837E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8D56652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320B1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71CA1C63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E5FE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04172E00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91,20</w:t>
            </w:r>
          </w:p>
        </w:tc>
      </w:tr>
      <w:tr w:rsidR="008E02AA" w:rsidRPr="008E02AA" w14:paraId="60B6D336" w14:textId="77777777" w:rsidTr="008E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5BF5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C827" w14:textId="77777777" w:rsidR="008E02AA" w:rsidRPr="008E02AA" w:rsidRDefault="008E02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/>
                <w:sz w:val="18"/>
                <w:szCs w:val="18"/>
              </w:rPr>
              <w:t>AB Systems Sp. z o. o.</w:t>
            </w:r>
          </w:p>
          <w:p w14:paraId="76DA6DA3" w14:textId="77777777" w:rsidR="008E02AA" w:rsidRPr="008E02AA" w:rsidRDefault="008E02A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 xml:space="preserve">Galicyjska 1 </w:t>
            </w:r>
          </w:p>
          <w:p w14:paraId="34ACEE84" w14:textId="77777777" w:rsidR="008E02AA" w:rsidRPr="008E02AA" w:rsidRDefault="008E02A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31-586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11CC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44,61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A2C3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CAB0302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3A59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028E1AEA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276D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61143EB7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84,61</w:t>
            </w:r>
          </w:p>
        </w:tc>
      </w:tr>
      <w:tr w:rsidR="008E02AA" w:rsidRPr="008E02AA" w14:paraId="21551BD3" w14:textId="77777777" w:rsidTr="008E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AB90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9132" w14:textId="77777777" w:rsidR="008E02AA" w:rsidRPr="008E02AA" w:rsidRDefault="008E02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 o.</w:t>
            </w:r>
          </w:p>
          <w:p w14:paraId="78621BDA" w14:textId="77777777" w:rsidR="008E02AA" w:rsidRPr="008E02AA" w:rsidRDefault="008E02A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66D38197" w14:textId="77777777" w:rsidR="008E02AA" w:rsidRPr="008E02AA" w:rsidRDefault="008E02A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6063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8A55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CCF2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5999" w14:textId="77777777" w:rsidR="008E02AA" w:rsidRPr="008E02AA" w:rsidRDefault="008E02A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E02AA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777507FA" w14:textId="77777777" w:rsidR="00E85D70" w:rsidRPr="008E02A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FBFFE93" w14:textId="77777777" w:rsidR="00F960D7" w:rsidRPr="008E02A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39637E0" w14:textId="77777777" w:rsidR="00F960D7" w:rsidRPr="008E02A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E02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9B69E" w14:textId="77777777" w:rsidR="00EC68D4" w:rsidRDefault="00EC68D4">
      <w:r>
        <w:separator/>
      </w:r>
    </w:p>
  </w:endnote>
  <w:endnote w:type="continuationSeparator" w:id="0">
    <w:p w14:paraId="5797A369" w14:textId="77777777" w:rsidR="00EC68D4" w:rsidRDefault="00EC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489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D63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B8074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FCC5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FD4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90345" w14:textId="77777777" w:rsidR="00EC68D4" w:rsidRDefault="00EC68D4">
      <w:r>
        <w:separator/>
      </w:r>
    </w:p>
  </w:footnote>
  <w:footnote w:type="continuationSeparator" w:id="0">
    <w:p w14:paraId="15ED6A53" w14:textId="77777777" w:rsidR="00EC68D4" w:rsidRDefault="00EC6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BC0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B48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DB4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8D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02AA"/>
    <w:rsid w:val="008E5102"/>
    <w:rsid w:val="00915B9E"/>
    <w:rsid w:val="00952256"/>
    <w:rsid w:val="0097748A"/>
    <w:rsid w:val="009C1F92"/>
    <w:rsid w:val="009F0E5C"/>
    <w:rsid w:val="00A029B8"/>
    <w:rsid w:val="00A17CDB"/>
    <w:rsid w:val="00AA02AC"/>
    <w:rsid w:val="00B32D12"/>
    <w:rsid w:val="00B464D3"/>
    <w:rsid w:val="00B8185B"/>
    <w:rsid w:val="00BD2174"/>
    <w:rsid w:val="00C1035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68D4"/>
    <w:rsid w:val="00F33C66"/>
    <w:rsid w:val="00F960D7"/>
    <w:rsid w:val="00F96DC7"/>
    <w:rsid w:val="00FB7F50"/>
    <w:rsid w:val="00FC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50336"/>
  <w15:chartTrackingRefBased/>
  <w15:docId w15:val="{F66371C5-937C-4EDC-BD57-851AAA57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E02A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2024-11-28T13:10:00Z</dcterms:created>
  <dcterms:modified xsi:type="dcterms:W3CDTF">2024-11-28T13:17:00Z</dcterms:modified>
</cp:coreProperties>
</file>