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4F107" w14:textId="2249F6FB" w:rsidR="00D34297" w:rsidRPr="00471F3F" w:rsidRDefault="0096161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6161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6161F">
        <w:rPr>
          <w:rFonts w:ascii="Arial" w:hAnsi="Arial" w:cs="Arial"/>
          <w:sz w:val="24"/>
          <w:szCs w:val="24"/>
        </w:rPr>
        <w:t>2024-11-2</w:t>
      </w:r>
      <w:r w:rsidR="00EE23C8">
        <w:rPr>
          <w:rFonts w:ascii="Arial" w:hAnsi="Arial" w:cs="Arial"/>
          <w:sz w:val="24"/>
          <w:szCs w:val="24"/>
        </w:rPr>
        <w:t>7</w:t>
      </w:r>
    </w:p>
    <w:p w14:paraId="146F6A52" w14:textId="21E8B547" w:rsidR="00D34297" w:rsidRPr="00471F3F" w:rsidRDefault="0096161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161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14E77ED" w14:textId="77777777" w:rsidR="00D34297" w:rsidRPr="00471F3F" w:rsidRDefault="0096161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96161F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6161F">
        <w:rPr>
          <w:rFonts w:ascii="Arial" w:hAnsi="Arial" w:cs="Arial"/>
          <w:sz w:val="24"/>
          <w:szCs w:val="24"/>
        </w:rPr>
        <w:t>66</w:t>
      </w:r>
    </w:p>
    <w:p w14:paraId="0A5B720D" w14:textId="77777777" w:rsidR="00D34297" w:rsidRPr="00471F3F" w:rsidRDefault="0096161F" w:rsidP="00D34297">
      <w:pPr>
        <w:rPr>
          <w:rFonts w:ascii="Arial" w:hAnsi="Arial" w:cs="Arial"/>
          <w:sz w:val="24"/>
          <w:szCs w:val="24"/>
        </w:rPr>
      </w:pPr>
      <w:r w:rsidRPr="0096161F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6161F">
        <w:rPr>
          <w:rFonts w:ascii="Arial" w:hAnsi="Arial" w:cs="Arial"/>
          <w:sz w:val="24"/>
          <w:szCs w:val="24"/>
        </w:rPr>
        <w:t>Kraków</w:t>
      </w:r>
    </w:p>
    <w:p w14:paraId="713323FA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F8240E" w14:textId="728B1574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CC307B0" w14:textId="23189540" w:rsidR="00254580" w:rsidRPr="003261E7" w:rsidRDefault="00254580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SZP-271-20/24.</w:t>
      </w:r>
      <w:r w:rsidR="002A442F">
        <w:rPr>
          <w:rFonts w:ascii="Arial" w:hAnsi="Arial" w:cs="Arial"/>
          <w:bCs/>
          <w:sz w:val="18"/>
          <w:szCs w:val="18"/>
        </w:rPr>
        <w:t>994.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378C1F3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595D9D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01FE4BE" w14:textId="77777777" w:rsidTr="00D34297">
        <w:tc>
          <w:tcPr>
            <w:tcW w:w="9180" w:type="dxa"/>
            <w:shd w:val="clear" w:color="auto" w:fill="F2F2F2"/>
            <w:hideMark/>
          </w:tcPr>
          <w:p w14:paraId="30D3FA8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6348BF3" w14:textId="77777777" w:rsidR="00E7470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E7470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4F3F07ED" w14:textId="35AB043A" w:rsidR="00D34297" w:rsidRPr="00471F3F" w:rsidRDefault="00E74702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2,9,15</w:t>
            </w:r>
          </w:p>
        </w:tc>
      </w:tr>
    </w:tbl>
    <w:p w14:paraId="2297181B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984777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6B8386F" w14:textId="77777777" w:rsidTr="00310284">
        <w:tc>
          <w:tcPr>
            <w:tcW w:w="2269" w:type="dxa"/>
            <w:shd w:val="clear" w:color="auto" w:fill="auto"/>
          </w:tcPr>
          <w:p w14:paraId="09E6BCF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EAEDF8" w14:textId="77777777" w:rsidR="00D34297" w:rsidRPr="00D34297" w:rsidRDefault="0096161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61F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</w:p>
        </w:tc>
      </w:tr>
      <w:tr w:rsidR="0096161F" w:rsidRPr="00D34297" w14:paraId="42515277" w14:textId="77777777" w:rsidTr="006073C6">
        <w:tc>
          <w:tcPr>
            <w:tcW w:w="2269" w:type="dxa"/>
            <w:shd w:val="clear" w:color="auto" w:fill="auto"/>
          </w:tcPr>
          <w:p w14:paraId="3459BF2F" w14:textId="77777777" w:rsidR="0096161F" w:rsidRPr="00D34297" w:rsidRDefault="0096161F" w:rsidP="006073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084523" w14:textId="77777777" w:rsidR="0096161F" w:rsidRPr="00D34297" w:rsidRDefault="0096161F" w:rsidP="006073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61F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44D577B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C5EBB8A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6161F" w:rsidRPr="0096161F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6161F" w:rsidRPr="0096161F">
        <w:rPr>
          <w:rFonts w:ascii="Arial" w:hAnsi="Arial" w:cs="Arial"/>
          <w:sz w:val="24"/>
          <w:szCs w:val="24"/>
        </w:rPr>
        <w:t>(</w:t>
      </w:r>
      <w:proofErr w:type="spellStart"/>
      <w:r w:rsidR="0096161F" w:rsidRPr="0096161F">
        <w:rPr>
          <w:rFonts w:ascii="Arial" w:hAnsi="Arial" w:cs="Arial"/>
          <w:sz w:val="24"/>
          <w:szCs w:val="24"/>
        </w:rPr>
        <w:t>t.j</w:t>
      </w:r>
      <w:proofErr w:type="spellEnd"/>
      <w:r w:rsidR="0096161F" w:rsidRPr="0096161F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904"/>
      </w:tblGrid>
      <w:tr w:rsidR="00D44D12" w:rsidRPr="00D34297" w14:paraId="20F18E5B" w14:textId="77777777" w:rsidTr="00E7470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73F9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054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A433FC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6161F" w:rsidRPr="00D34297" w14:paraId="256B3876" w14:textId="77777777" w:rsidTr="00E7470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838" w14:textId="77777777" w:rsidR="0096161F" w:rsidRPr="00D34297" w:rsidRDefault="0096161F" w:rsidP="006073C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8145" w14:textId="77777777" w:rsidR="0096161F" w:rsidRPr="00D34297" w:rsidRDefault="0096161F" w:rsidP="006073C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6161F">
              <w:rPr>
                <w:rFonts w:ascii="Arial" w:hAnsi="Arial" w:cs="Arial"/>
                <w:b/>
                <w:sz w:val="24"/>
                <w:szCs w:val="24"/>
              </w:rPr>
              <w:t xml:space="preserve">SYSTEMY ŁĄKOTKOWE ORAZ KOTWICZĄCE - 865 </w:t>
            </w:r>
            <w:proofErr w:type="spellStart"/>
            <w:r w:rsidRPr="0096161F">
              <w:rPr>
                <w:rFonts w:ascii="Arial" w:hAnsi="Arial" w:cs="Arial"/>
                <w:b/>
                <w:sz w:val="24"/>
                <w:szCs w:val="24"/>
              </w:rPr>
              <w:t>szt</w:t>
            </w:r>
            <w:proofErr w:type="spellEnd"/>
          </w:p>
          <w:p w14:paraId="652CF088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1481A7" w14:textId="7CCDE6C7" w:rsidR="0096161F" w:rsidRPr="00D34297" w:rsidRDefault="0096161F" w:rsidP="006073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616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BE9AE5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48F1A6" w14:textId="027C8203" w:rsidR="0096161F" w:rsidRPr="00D34297" w:rsidRDefault="00E74702" w:rsidP="006073C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Do dnia otwarcia ofert </w:t>
            </w:r>
            <w:r w:rsidRPr="009616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6161F" w:rsidRPr="00D34297" w14:paraId="0E310984" w14:textId="77777777" w:rsidTr="00E7470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C177" w14:textId="77777777" w:rsidR="0096161F" w:rsidRPr="00D34297" w:rsidRDefault="0096161F" w:rsidP="006073C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A75B" w14:textId="77777777" w:rsidR="0096161F" w:rsidRPr="00D34297" w:rsidRDefault="0096161F" w:rsidP="006073C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6161F">
              <w:rPr>
                <w:rFonts w:ascii="Arial" w:hAnsi="Arial" w:cs="Arial"/>
                <w:b/>
                <w:sz w:val="24"/>
                <w:szCs w:val="24"/>
              </w:rPr>
              <w:t xml:space="preserve">PŁYTKI DO OSTEOTOMII W ZAKRESIE STOPY - 20 </w:t>
            </w:r>
            <w:proofErr w:type="spellStart"/>
            <w:r w:rsidRPr="0096161F">
              <w:rPr>
                <w:rFonts w:ascii="Arial" w:hAnsi="Arial" w:cs="Arial"/>
                <w:b/>
                <w:sz w:val="24"/>
                <w:szCs w:val="24"/>
              </w:rPr>
              <w:t>szt</w:t>
            </w:r>
            <w:proofErr w:type="spellEnd"/>
          </w:p>
          <w:p w14:paraId="39EC1F95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846295" w14:textId="4A0609A9" w:rsidR="0096161F" w:rsidRPr="00D34297" w:rsidRDefault="0096161F" w:rsidP="006073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616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C6C499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70EC96" w14:textId="16EE2B76" w:rsidR="0096161F" w:rsidRPr="00D34297" w:rsidRDefault="00E74702" w:rsidP="006073C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dnia otwarcia ofert </w:t>
            </w:r>
            <w:r w:rsidRPr="0096161F">
              <w:rPr>
                <w:rFonts w:ascii="Arial" w:hAnsi="Arial" w:cs="Arial"/>
                <w:sz w:val="24"/>
                <w:szCs w:val="24"/>
              </w:rPr>
              <w:t>nie złożono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6161F" w:rsidRPr="00D34297" w14:paraId="40EE4787" w14:textId="77777777" w:rsidTr="00E7470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A53" w14:textId="77777777" w:rsidR="0096161F" w:rsidRPr="00D34297" w:rsidRDefault="0096161F" w:rsidP="006073C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7C90" w14:textId="77777777" w:rsidR="0096161F" w:rsidRPr="00D34297" w:rsidRDefault="0096161F" w:rsidP="006073C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6161F">
              <w:rPr>
                <w:rFonts w:ascii="Arial" w:hAnsi="Arial" w:cs="Arial"/>
                <w:b/>
                <w:sz w:val="24"/>
                <w:szCs w:val="24"/>
              </w:rPr>
              <w:t xml:space="preserve">SYSTEM HIALURONOWY LECZENIA UBYTKÓW CHRZĘSTNYCH ORAZ CHRZĘSTNO-KOSTNYCH - 15 </w:t>
            </w:r>
            <w:proofErr w:type="spellStart"/>
            <w:r w:rsidRPr="0096161F">
              <w:rPr>
                <w:rFonts w:ascii="Arial" w:hAnsi="Arial" w:cs="Arial"/>
                <w:b/>
                <w:sz w:val="24"/>
                <w:szCs w:val="24"/>
              </w:rPr>
              <w:t>szt</w:t>
            </w:r>
            <w:proofErr w:type="spellEnd"/>
          </w:p>
          <w:p w14:paraId="37D372CF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E84884" w14:textId="77777777" w:rsidR="0096161F" w:rsidRPr="00D34297" w:rsidRDefault="0096161F" w:rsidP="006073C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6161F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32B735" w14:textId="77777777" w:rsidR="0096161F" w:rsidRPr="00D34297" w:rsidRDefault="0096161F" w:rsidP="006073C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AB627D" w14:textId="7411B5F5" w:rsidR="0096161F" w:rsidRPr="00D34297" w:rsidRDefault="0096161F" w:rsidP="006073C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61F">
              <w:rPr>
                <w:rFonts w:ascii="Arial" w:hAnsi="Arial" w:cs="Arial"/>
                <w:sz w:val="24"/>
                <w:szCs w:val="24"/>
              </w:rPr>
              <w:t xml:space="preserve">Zamawiający przeznaczył na </w:t>
            </w:r>
            <w:r w:rsidR="00E74702" w:rsidRPr="0096161F">
              <w:rPr>
                <w:rFonts w:ascii="Arial" w:hAnsi="Arial" w:cs="Arial"/>
                <w:sz w:val="24"/>
                <w:szCs w:val="24"/>
              </w:rPr>
              <w:t>sfinansowanie</w:t>
            </w:r>
            <w:r w:rsidRPr="0096161F">
              <w:rPr>
                <w:rFonts w:ascii="Arial" w:hAnsi="Arial" w:cs="Arial"/>
                <w:sz w:val="24"/>
                <w:szCs w:val="24"/>
              </w:rPr>
              <w:t xml:space="preserve"> zamówienia kwotę 82</w:t>
            </w:r>
            <w:r w:rsidR="00E747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61F">
              <w:rPr>
                <w:rFonts w:ascii="Arial" w:hAnsi="Arial" w:cs="Arial"/>
                <w:sz w:val="24"/>
                <w:szCs w:val="24"/>
              </w:rPr>
              <w:t>500 zł brutto. Wartość otrzymanej oferty wynosi: 164 999,91 zł brutto.</w:t>
            </w:r>
          </w:p>
        </w:tc>
      </w:tr>
    </w:tbl>
    <w:p w14:paraId="103AD206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3B97EAB3" w14:textId="70833193" w:rsidR="002A7DFF" w:rsidRDefault="0096161F" w:rsidP="002A7DFF">
      <w:pPr>
        <w:spacing w:line="360" w:lineRule="auto"/>
        <w:jc w:val="right"/>
      </w:pPr>
      <w:r w:rsidRPr="0096161F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BD4EB" w14:textId="77777777" w:rsidR="009A11D7" w:rsidRDefault="009A11D7" w:rsidP="00D34297">
      <w:r>
        <w:separator/>
      </w:r>
    </w:p>
  </w:endnote>
  <w:endnote w:type="continuationSeparator" w:id="0">
    <w:p w14:paraId="583E58A0" w14:textId="77777777" w:rsidR="009A11D7" w:rsidRDefault="009A11D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B615A" w14:textId="77777777" w:rsidR="0096161F" w:rsidRDefault="009616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721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C6A5B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69DD" w14:textId="77777777" w:rsidR="0096161F" w:rsidRDefault="00961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F9521" w14:textId="77777777" w:rsidR="009A11D7" w:rsidRDefault="009A11D7" w:rsidP="00D34297">
      <w:r>
        <w:separator/>
      </w:r>
    </w:p>
  </w:footnote>
  <w:footnote w:type="continuationSeparator" w:id="0">
    <w:p w14:paraId="398CEE38" w14:textId="77777777" w:rsidR="009A11D7" w:rsidRDefault="009A11D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E2384" w14:textId="77777777" w:rsidR="0096161F" w:rsidRDefault="00961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9C25" w14:textId="77777777" w:rsidR="0096161F" w:rsidRDefault="00961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87118" w14:textId="77777777" w:rsidR="0096161F" w:rsidRDefault="00961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1D7"/>
    <w:rsid w:val="00010B31"/>
    <w:rsid w:val="00104963"/>
    <w:rsid w:val="00150F65"/>
    <w:rsid w:val="00254580"/>
    <w:rsid w:val="002A442F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6161F"/>
    <w:rsid w:val="00993EFC"/>
    <w:rsid w:val="009A11D7"/>
    <w:rsid w:val="00AB3E72"/>
    <w:rsid w:val="00AC1A4B"/>
    <w:rsid w:val="00D34297"/>
    <w:rsid w:val="00D41670"/>
    <w:rsid w:val="00D44D12"/>
    <w:rsid w:val="00D8293D"/>
    <w:rsid w:val="00E403D2"/>
    <w:rsid w:val="00E742E3"/>
    <w:rsid w:val="00E74702"/>
    <w:rsid w:val="00EB1359"/>
    <w:rsid w:val="00EE23C8"/>
    <w:rsid w:val="00FB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60E1C"/>
  <w15:chartTrackingRefBased/>
  <w15:docId w15:val="{04456D24-68CD-4EB8-88B1-1441B1AB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7</cp:revision>
  <cp:lastPrinted>2024-11-27T11:15:00Z</cp:lastPrinted>
  <dcterms:created xsi:type="dcterms:W3CDTF">2024-11-26T11:28:00Z</dcterms:created>
  <dcterms:modified xsi:type="dcterms:W3CDTF">2024-11-27T11:15:00Z</dcterms:modified>
</cp:coreProperties>
</file>