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7F391" w14:textId="77777777" w:rsidR="00FB7F50" w:rsidRPr="002245BE" w:rsidRDefault="002A3C7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A3C7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A3C7E">
        <w:rPr>
          <w:sz w:val="22"/>
          <w:szCs w:val="22"/>
        </w:rPr>
        <w:t>2024-11-28</w:t>
      </w:r>
    </w:p>
    <w:p w14:paraId="4C17A12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18DED5F" w14:textId="77777777" w:rsidR="002A3C7E" w:rsidRPr="002A3C7E" w:rsidRDefault="002A3C7E" w:rsidP="00FB7F50">
      <w:pPr>
        <w:spacing w:after="40"/>
        <w:rPr>
          <w:b/>
          <w:bCs/>
          <w:sz w:val="22"/>
          <w:szCs w:val="22"/>
        </w:rPr>
      </w:pPr>
      <w:r w:rsidRPr="002A3C7E">
        <w:rPr>
          <w:b/>
          <w:bCs/>
          <w:sz w:val="22"/>
          <w:szCs w:val="22"/>
        </w:rPr>
        <w:t>Akademia Górniczo - Hutnicza</w:t>
      </w:r>
    </w:p>
    <w:p w14:paraId="7CD83052" w14:textId="77777777" w:rsidR="002A3C7E" w:rsidRPr="002A3C7E" w:rsidRDefault="002A3C7E" w:rsidP="00FB7F50">
      <w:pPr>
        <w:spacing w:after="40"/>
        <w:rPr>
          <w:b/>
          <w:bCs/>
          <w:sz w:val="22"/>
          <w:szCs w:val="22"/>
        </w:rPr>
      </w:pPr>
      <w:r w:rsidRPr="002A3C7E">
        <w:rPr>
          <w:b/>
          <w:bCs/>
          <w:sz w:val="22"/>
          <w:szCs w:val="22"/>
        </w:rPr>
        <w:t>im. Stanisława Staszica w Krakowie</w:t>
      </w:r>
    </w:p>
    <w:p w14:paraId="0CC2BFB0" w14:textId="77777777" w:rsidR="00FB7F50" w:rsidRPr="002245BE" w:rsidRDefault="002A3C7E" w:rsidP="00FB7F50">
      <w:pPr>
        <w:spacing w:after="40"/>
        <w:rPr>
          <w:b/>
          <w:bCs/>
          <w:sz w:val="22"/>
          <w:szCs w:val="22"/>
        </w:rPr>
      </w:pPr>
      <w:r w:rsidRPr="002A3C7E">
        <w:rPr>
          <w:b/>
          <w:bCs/>
          <w:sz w:val="22"/>
          <w:szCs w:val="22"/>
        </w:rPr>
        <w:t>Dział Zamówień Publicznych</w:t>
      </w:r>
    </w:p>
    <w:p w14:paraId="26408D31" w14:textId="77777777" w:rsidR="00FB7F50" w:rsidRPr="002245BE" w:rsidRDefault="002A3C7E" w:rsidP="00FB7F50">
      <w:pPr>
        <w:rPr>
          <w:sz w:val="22"/>
          <w:szCs w:val="22"/>
        </w:rPr>
      </w:pPr>
      <w:r w:rsidRPr="002A3C7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A3C7E">
        <w:rPr>
          <w:sz w:val="22"/>
          <w:szCs w:val="22"/>
        </w:rPr>
        <w:t>30</w:t>
      </w:r>
    </w:p>
    <w:p w14:paraId="15756ADE" w14:textId="77777777" w:rsidR="00FB7F50" w:rsidRPr="002245BE" w:rsidRDefault="002A3C7E" w:rsidP="00FB7F50">
      <w:pPr>
        <w:rPr>
          <w:sz w:val="22"/>
          <w:szCs w:val="22"/>
        </w:rPr>
      </w:pPr>
      <w:r w:rsidRPr="002A3C7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A3C7E">
        <w:rPr>
          <w:sz w:val="22"/>
          <w:szCs w:val="22"/>
        </w:rPr>
        <w:t>Kraków</w:t>
      </w:r>
    </w:p>
    <w:p w14:paraId="549186D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DEF994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A3C7E" w:rsidRPr="00607F9B" w14:paraId="6E0DC76C" w14:textId="77777777" w:rsidTr="008F5C73">
        <w:trPr>
          <w:trHeight w:val="638"/>
        </w:trPr>
        <w:tc>
          <w:tcPr>
            <w:tcW w:w="959" w:type="dxa"/>
            <w:shd w:val="clear" w:color="auto" w:fill="auto"/>
          </w:tcPr>
          <w:p w14:paraId="1BD9616A" w14:textId="77777777" w:rsidR="002A3C7E" w:rsidRPr="00607F9B" w:rsidRDefault="002A3C7E" w:rsidP="008F5C7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7AE0C4" w14:textId="77777777" w:rsidR="002A3C7E" w:rsidRPr="00607F9B" w:rsidRDefault="002A3C7E" w:rsidP="008F5C7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A3C7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A3C7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A3C7E">
              <w:rPr>
                <w:b/>
                <w:bCs/>
                <w:sz w:val="22"/>
                <w:szCs w:val="22"/>
              </w:rPr>
              <w:t>Przystosowanie pawilonu D-10 na terenie AGH w Krakowie do aktualnych przepisów przeciwpożarowych - DE-dzp.272-572/24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A3C7E">
              <w:rPr>
                <w:b/>
                <w:sz w:val="22"/>
                <w:szCs w:val="22"/>
              </w:rPr>
              <w:t>DE-dzp.272-572/24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1A85CC4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A3C7E" w14:paraId="7CA03995" w14:textId="77777777" w:rsidTr="008F5C7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2FB9FA5" w14:textId="77777777" w:rsidR="002A3C7E" w:rsidRPr="00D26ED6" w:rsidRDefault="002A3C7E" w:rsidP="008F5C7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A3C7E">
              <w:rPr>
                <w:b/>
                <w:sz w:val="22"/>
                <w:szCs w:val="22"/>
              </w:rPr>
              <w:t>Zakład Budowlano-Ślusarski TOMBUDOS Kazimierz Tomczyk</w:t>
            </w:r>
          </w:p>
          <w:p w14:paraId="1A2871FB" w14:textId="77777777" w:rsidR="002A3C7E" w:rsidRPr="009F0E5C" w:rsidRDefault="002A3C7E" w:rsidP="008F5C73">
            <w:pPr>
              <w:jc w:val="both"/>
              <w:rPr>
                <w:bCs/>
                <w:sz w:val="22"/>
                <w:szCs w:val="22"/>
              </w:rPr>
            </w:pPr>
            <w:r w:rsidRPr="002A3C7E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3C7E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CA97963" w14:textId="77777777" w:rsidR="002A3C7E" w:rsidRPr="009F0E5C" w:rsidRDefault="002A3C7E" w:rsidP="008F5C73">
            <w:pPr>
              <w:jc w:val="both"/>
              <w:rPr>
                <w:bCs/>
                <w:sz w:val="22"/>
                <w:szCs w:val="22"/>
              </w:rPr>
            </w:pPr>
            <w:r w:rsidRPr="002A3C7E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A3C7E">
              <w:rPr>
                <w:bCs/>
                <w:sz w:val="22"/>
                <w:szCs w:val="22"/>
              </w:rPr>
              <w:t>Gdów</w:t>
            </w:r>
          </w:p>
          <w:p w14:paraId="2CA27E38" w14:textId="77777777" w:rsidR="002A3C7E" w:rsidRPr="00D26ED6" w:rsidRDefault="002A3C7E" w:rsidP="008F5C7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0D0E71C" w14:textId="77777777" w:rsidR="002A3C7E" w:rsidRDefault="002A3C7E" w:rsidP="008F5C7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A3C7E">
              <w:rPr>
                <w:sz w:val="22"/>
                <w:szCs w:val="22"/>
              </w:rPr>
              <w:t>Przystosowanie pawilonu D-10 na terenie AGH w Krakowie do aktualnych przepisów przeciwpożarowych - DE-dzp.272-572/24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93F02ED" w14:textId="77777777" w:rsidR="002A3C7E" w:rsidRPr="00D26ED6" w:rsidRDefault="002A3C7E" w:rsidP="008F5C7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A3C7E">
              <w:rPr>
                <w:b/>
                <w:sz w:val="22"/>
                <w:szCs w:val="22"/>
              </w:rPr>
              <w:t>2 690 174.21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1600B5A" w14:textId="77777777" w:rsidR="002A3C7E" w:rsidRDefault="002A3C7E" w:rsidP="008F5C7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9CE0AA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843"/>
        <w:gridCol w:w="2126"/>
        <w:gridCol w:w="1985"/>
      </w:tblGrid>
      <w:tr w:rsidR="00474C3A" w:rsidRPr="008567C7" w14:paraId="5F5E3977" w14:textId="77777777" w:rsidTr="00474C3A">
        <w:trPr>
          <w:trHeight w:val="510"/>
        </w:trPr>
        <w:tc>
          <w:tcPr>
            <w:tcW w:w="709" w:type="dxa"/>
            <w:vAlign w:val="center"/>
          </w:tcPr>
          <w:p w14:paraId="607C914C" w14:textId="77777777" w:rsidR="00474C3A" w:rsidRPr="008567C7" w:rsidRDefault="00474C3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14:paraId="25DEF384" w14:textId="77777777" w:rsidR="00474C3A" w:rsidRPr="008567C7" w:rsidRDefault="00474C3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14:paraId="7530DFCC" w14:textId="77777777" w:rsidR="00474C3A" w:rsidRPr="008567C7" w:rsidRDefault="00474C3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14:paraId="6F0694EF" w14:textId="77777777" w:rsidR="00474C3A" w:rsidRPr="008567C7" w:rsidRDefault="00474C3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985" w:type="dxa"/>
            <w:vAlign w:val="center"/>
          </w:tcPr>
          <w:p w14:paraId="6F09A079" w14:textId="77777777" w:rsidR="00474C3A" w:rsidRPr="008567C7" w:rsidRDefault="00474C3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74C3A" w:rsidRPr="008567C7" w14:paraId="57688D69" w14:textId="77777777" w:rsidTr="00474C3A">
        <w:tc>
          <w:tcPr>
            <w:tcW w:w="709" w:type="dxa"/>
            <w:vAlign w:val="center"/>
          </w:tcPr>
          <w:p w14:paraId="3CCF7FA5" w14:textId="77777777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14:paraId="7F60A89E" w14:textId="77777777" w:rsidR="00474C3A" w:rsidRPr="002B6761" w:rsidRDefault="00474C3A" w:rsidP="008F5C7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3A31A0C5" w14:textId="77777777" w:rsidR="00474C3A" w:rsidRPr="008567C7" w:rsidRDefault="00474C3A" w:rsidP="008F5C7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CF18AA6" w14:textId="77777777" w:rsidR="00474C3A" w:rsidRPr="001B7815" w:rsidRDefault="00474C3A" w:rsidP="008F5C7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843" w:type="dxa"/>
            <w:vAlign w:val="center"/>
          </w:tcPr>
          <w:p w14:paraId="7960B70D" w14:textId="77777777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14:paraId="0E5B6922" w14:textId="77777777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1DE0E2C6" w14:textId="77777777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74C3A" w:rsidRPr="008567C7" w14:paraId="60539218" w14:textId="77777777" w:rsidTr="00474C3A">
        <w:tc>
          <w:tcPr>
            <w:tcW w:w="709" w:type="dxa"/>
            <w:vAlign w:val="center"/>
          </w:tcPr>
          <w:p w14:paraId="6105D9EC" w14:textId="77777777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544" w:type="dxa"/>
            <w:vAlign w:val="center"/>
          </w:tcPr>
          <w:p w14:paraId="38861857" w14:textId="77777777" w:rsidR="00474C3A" w:rsidRPr="002B6761" w:rsidRDefault="00474C3A" w:rsidP="008F5C7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Przedsiębiorstwo Produkcyjno-Handlowe </w:t>
            </w:r>
            <w:proofErr w:type="spellStart"/>
            <w:r w:rsidRPr="002A3C7E">
              <w:rPr>
                <w:rFonts w:ascii="Times New Roman" w:hAnsi="Times New Roman" w:cs="Times New Roman"/>
                <w:b/>
                <w:sz w:val="18"/>
                <w:szCs w:val="18"/>
              </w:rPr>
              <w:t>Elektroinstal</w:t>
            </w:r>
            <w:proofErr w:type="spellEnd"/>
            <w:r w:rsidRPr="002A3C7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Miechów Spółka z Ograniczona Odpowiedzialnością</w:t>
            </w:r>
          </w:p>
          <w:p w14:paraId="0B6080C6" w14:textId="77777777" w:rsidR="00474C3A" w:rsidRPr="008567C7" w:rsidRDefault="00474C3A" w:rsidP="008F5C7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Józefa Piłsudskiego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70a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038E421" w14:textId="77777777" w:rsidR="00474C3A" w:rsidRPr="001B7815" w:rsidRDefault="00474C3A" w:rsidP="008F5C7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32-200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Miechów</w:t>
            </w:r>
          </w:p>
        </w:tc>
        <w:tc>
          <w:tcPr>
            <w:tcW w:w="1843" w:type="dxa"/>
            <w:vAlign w:val="center"/>
          </w:tcPr>
          <w:p w14:paraId="7194824E" w14:textId="77777777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t xml:space="preserve">  57,69</w:t>
            </w:r>
          </w:p>
        </w:tc>
        <w:tc>
          <w:tcPr>
            <w:tcW w:w="2126" w:type="dxa"/>
            <w:vAlign w:val="center"/>
          </w:tcPr>
          <w:p w14:paraId="6957CCA4" w14:textId="77777777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10672719" w14:textId="77777777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t xml:space="preserve">  97,69</w:t>
            </w:r>
          </w:p>
        </w:tc>
      </w:tr>
      <w:tr w:rsidR="00474C3A" w:rsidRPr="008567C7" w14:paraId="266B886E" w14:textId="77777777" w:rsidTr="00474C3A">
        <w:tc>
          <w:tcPr>
            <w:tcW w:w="709" w:type="dxa"/>
            <w:vAlign w:val="center"/>
          </w:tcPr>
          <w:p w14:paraId="01187C69" w14:textId="77777777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544" w:type="dxa"/>
            <w:vAlign w:val="center"/>
          </w:tcPr>
          <w:p w14:paraId="23698BE2" w14:textId="77777777" w:rsidR="00474C3A" w:rsidRPr="002B6761" w:rsidRDefault="00474C3A" w:rsidP="008F5C7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b/>
                <w:sz w:val="18"/>
                <w:szCs w:val="18"/>
              </w:rPr>
              <w:t>P.M. ELEKTRO-MAX PIOTR MOROŃSKI</w:t>
            </w:r>
          </w:p>
          <w:p w14:paraId="23281860" w14:textId="77777777" w:rsidR="00474C3A" w:rsidRPr="008567C7" w:rsidRDefault="00474C3A" w:rsidP="008F5C7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Pod Akacjami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43BCD7D" w14:textId="77777777" w:rsidR="00474C3A" w:rsidRPr="001B7815" w:rsidRDefault="00474C3A" w:rsidP="008F5C7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32-091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Michałowice</w:t>
            </w:r>
          </w:p>
        </w:tc>
        <w:tc>
          <w:tcPr>
            <w:tcW w:w="1843" w:type="dxa"/>
            <w:vAlign w:val="center"/>
          </w:tcPr>
          <w:p w14:paraId="154715DB" w14:textId="77777777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t xml:space="preserve">  54,81</w:t>
            </w:r>
          </w:p>
        </w:tc>
        <w:tc>
          <w:tcPr>
            <w:tcW w:w="2126" w:type="dxa"/>
            <w:vAlign w:val="center"/>
          </w:tcPr>
          <w:p w14:paraId="631E41D5" w14:textId="77777777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5384BDA0" w14:textId="77777777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t xml:space="preserve">  94,81</w:t>
            </w:r>
          </w:p>
        </w:tc>
      </w:tr>
      <w:tr w:rsidR="00474C3A" w:rsidRPr="008567C7" w14:paraId="4AECCC9B" w14:textId="77777777" w:rsidTr="00474C3A">
        <w:tc>
          <w:tcPr>
            <w:tcW w:w="709" w:type="dxa"/>
            <w:vAlign w:val="center"/>
          </w:tcPr>
          <w:p w14:paraId="065DAD9F" w14:textId="77777777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3544" w:type="dxa"/>
            <w:vAlign w:val="center"/>
          </w:tcPr>
          <w:p w14:paraId="52DA4F14" w14:textId="77777777" w:rsidR="00474C3A" w:rsidRPr="002B6761" w:rsidRDefault="00474C3A" w:rsidP="008F5C7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Przedsiębiorstwo Usług Inżynieryjnych </w:t>
            </w:r>
            <w:proofErr w:type="spellStart"/>
            <w:r w:rsidRPr="002A3C7E">
              <w:rPr>
                <w:rFonts w:ascii="Times New Roman" w:hAnsi="Times New Roman" w:cs="Times New Roman"/>
                <w:b/>
                <w:sz w:val="18"/>
                <w:szCs w:val="18"/>
              </w:rPr>
              <w:t>Megasystem</w:t>
            </w:r>
            <w:proofErr w:type="spellEnd"/>
            <w:r w:rsidRPr="002A3C7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1C189373" w14:textId="77777777" w:rsidR="00474C3A" w:rsidRPr="008567C7" w:rsidRDefault="00474C3A" w:rsidP="008F5C7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Rybitwy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/a</w:t>
            </w:r>
          </w:p>
          <w:p w14:paraId="75DD6CCE" w14:textId="77777777" w:rsidR="00474C3A" w:rsidRPr="001B7815" w:rsidRDefault="00474C3A" w:rsidP="008F5C7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30-722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14:paraId="4AA4065C" w14:textId="77777777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t xml:space="preserve">  54,68</w:t>
            </w:r>
          </w:p>
        </w:tc>
        <w:tc>
          <w:tcPr>
            <w:tcW w:w="2126" w:type="dxa"/>
            <w:vAlign w:val="center"/>
          </w:tcPr>
          <w:p w14:paraId="1194C414" w14:textId="77777777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660AE47F" w14:textId="77777777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t xml:space="preserve">  94,68</w:t>
            </w:r>
          </w:p>
        </w:tc>
      </w:tr>
      <w:tr w:rsidR="00474C3A" w:rsidRPr="008567C7" w14:paraId="43712642" w14:textId="77777777" w:rsidTr="00474C3A">
        <w:tc>
          <w:tcPr>
            <w:tcW w:w="709" w:type="dxa"/>
            <w:vAlign w:val="center"/>
          </w:tcPr>
          <w:p w14:paraId="7972226F" w14:textId="77777777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544" w:type="dxa"/>
            <w:vAlign w:val="center"/>
          </w:tcPr>
          <w:p w14:paraId="2A9FEB25" w14:textId="77777777" w:rsidR="00474C3A" w:rsidRPr="002B6761" w:rsidRDefault="00474C3A" w:rsidP="008F5C7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b/>
                <w:sz w:val="18"/>
                <w:szCs w:val="18"/>
              </w:rPr>
              <w:t>KTE Spółka z ograniczoną odpowiedzialnością, dawniej: Kamil Trybuś Engineering</w:t>
            </w:r>
          </w:p>
          <w:p w14:paraId="540CB6CB" w14:textId="77777777" w:rsidR="00474C3A" w:rsidRPr="008567C7" w:rsidRDefault="00474C3A" w:rsidP="008F5C7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Wybickiego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14:paraId="06CD671C" w14:textId="77777777" w:rsidR="00474C3A" w:rsidRPr="001B7815" w:rsidRDefault="00474C3A" w:rsidP="008F5C7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31-261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14:paraId="10F95D17" w14:textId="77777777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t xml:space="preserve">  54,00</w:t>
            </w:r>
          </w:p>
        </w:tc>
        <w:tc>
          <w:tcPr>
            <w:tcW w:w="2126" w:type="dxa"/>
            <w:vAlign w:val="center"/>
          </w:tcPr>
          <w:p w14:paraId="4974EC82" w14:textId="77777777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63656218" w14:textId="77777777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t xml:space="preserve">  94,00</w:t>
            </w:r>
          </w:p>
        </w:tc>
      </w:tr>
      <w:tr w:rsidR="00474C3A" w:rsidRPr="008567C7" w14:paraId="26DDC95E" w14:textId="77777777" w:rsidTr="00474C3A">
        <w:tc>
          <w:tcPr>
            <w:tcW w:w="709" w:type="dxa"/>
            <w:vAlign w:val="center"/>
          </w:tcPr>
          <w:p w14:paraId="66D58F43" w14:textId="77777777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14:paraId="29E5DCA6" w14:textId="77777777" w:rsidR="00474C3A" w:rsidRPr="002B6761" w:rsidRDefault="00474C3A" w:rsidP="008F5C7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b/>
                <w:sz w:val="18"/>
                <w:szCs w:val="18"/>
              </w:rPr>
              <w:t>Kapibara Spółka z ograniczoną odpowiedzialnością spółka komandytowa</w:t>
            </w:r>
          </w:p>
          <w:p w14:paraId="724EA7F0" w14:textId="77777777" w:rsidR="00474C3A" w:rsidRPr="008567C7" w:rsidRDefault="00474C3A" w:rsidP="008F5C7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Floriana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E8DA802" w14:textId="77777777" w:rsidR="00474C3A" w:rsidRPr="001B7815" w:rsidRDefault="00474C3A" w:rsidP="008F5C7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44-190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Knurów</w:t>
            </w:r>
          </w:p>
        </w:tc>
        <w:tc>
          <w:tcPr>
            <w:tcW w:w="1843" w:type="dxa"/>
            <w:vAlign w:val="center"/>
          </w:tcPr>
          <w:p w14:paraId="2B733E74" w14:textId="2A305708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6" w:type="dxa"/>
            <w:vAlign w:val="center"/>
          </w:tcPr>
          <w:p w14:paraId="7F2FA6ED" w14:textId="3AB7648A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14:paraId="2DB8D55B" w14:textId="08FFAADE" w:rsidR="00474C3A" w:rsidRPr="008567C7" w:rsidRDefault="00474C3A" w:rsidP="008F5C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474C3A" w:rsidRPr="008567C7" w14:paraId="3F23FEF2" w14:textId="77777777" w:rsidTr="00474C3A">
        <w:tc>
          <w:tcPr>
            <w:tcW w:w="709" w:type="dxa"/>
            <w:vAlign w:val="center"/>
          </w:tcPr>
          <w:p w14:paraId="2582F5AA" w14:textId="77777777" w:rsidR="00474C3A" w:rsidRPr="008567C7" w:rsidRDefault="00474C3A" w:rsidP="00474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544" w:type="dxa"/>
            <w:vAlign w:val="center"/>
          </w:tcPr>
          <w:p w14:paraId="2C173E6B" w14:textId="77777777" w:rsidR="00474C3A" w:rsidRPr="002B6761" w:rsidRDefault="00474C3A" w:rsidP="00474C3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b/>
                <w:sz w:val="18"/>
                <w:szCs w:val="18"/>
              </w:rPr>
              <w:t>KARTO SP. Z O.O.</w:t>
            </w:r>
          </w:p>
          <w:p w14:paraId="12C2698A" w14:textId="77777777" w:rsidR="00474C3A" w:rsidRPr="008567C7" w:rsidRDefault="00474C3A" w:rsidP="00474C3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Jugowicka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17A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7577E5E" w14:textId="77777777" w:rsidR="00474C3A" w:rsidRPr="001B7815" w:rsidRDefault="00474C3A" w:rsidP="00474C3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30-443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A3C7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14:paraId="0297AE93" w14:textId="349EED3B" w:rsidR="00474C3A" w:rsidRPr="008567C7" w:rsidRDefault="00474C3A" w:rsidP="00474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6" w:type="dxa"/>
            <w:vAlign w:val="center"/>
          </w:tcPr>
          <w:p w14:paraId="1010E963" w14:textId="1F50DB86" w:rsidR="00474C3A" w:rsidRPr="008567C7" w:rsidRDefault="00474C3A" w:rsidP="00474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3C7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14:paraId="34731CC8" w14:textId="021E1C77" w:rsidR="00474C3A" w:rsidRPr="008567C7" w:rsidRDefault="00474C3A" w:rsidP="00474C3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62F85F08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D629CEE" w14:textId="7A497E81" w:rsidR="00F960D7" w:rsidRPr="00F33C66" w:rsidRDefault="00474C3A" w:rsidP="00474C3A">
      <w:pPr>
        <w:spacing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* Zamawiający nie przyznawał punktów, oferta Wykonawcy została odrzucona.</w:t>
      </w:r>
    </w:p>
    <w:bookmarkEnd w:id="0"/>
    <w:p w14:paraId="7B2B4D4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CBA637" w14:textId="77777777" w:rsidR="00DA6490" w:rsidRDefault="00DA6490">
      <w:r>
        <w:separator/>
      </w:r>
    </w:p>
  </w:endnote>
  <w:endnote w:type="continuationSeparator" w:id="0">
    <w:p w14:paraId="6E1E0437" w14:textId="77777777" w:rsidR="00DA6490" w:rsidRDefault="00DA6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E189E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7750B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7613EB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8B1085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6BA61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7CC425" w14:textId="77777777" w:rsidR="00DA6490" w:rsidRDefault="00DA6490">
      <w:r>
        <w:separator/>
      </w:r>
    </w:p>
  </w:footnote>
  <w:footnote w:type="continuationSeparator" w:id="0">
    <w:p w14:paraId="49368E60" w14:textId="77777777" w:rsidR="00DA6490" w:rsidRDefault="00DA6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D582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FFE50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F3A14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88447B"/>
    <w:multiLevelType w:val="hybridMultilevel"/>
    <w:tmpl w:val="FE0E034C"/>
    <w:lvl w:ilvl="0" w:tplc="04150001">
      <w:start w:val="4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5796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6490"/>
    <w:rsid w:val="00005838"/>
    <w:rsid w:val="00022322"/>
    <w:rsid w:val="00042497"/>
    <w:rsid w:val="000C1E6F"/>
    <w:rsid w:val="000E4E56"/>
    <w:rsid w:val="001A1468"/>
    <w:rsid w:val="001B7815"/>
    <w:rsid w:val="001C31ED"/>
    <w:rsid w:val="002A3C7E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74C3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A6490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895D1"/>
  <w15:chartTrackingRefBased/>
  <w15:docId w15:val="{ABF12F65-FE50-44D9-8C34-8D94125E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294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2024-11-28T11:47:00Z</dcterms:created>
  <dcterms:modified xsi:type="dcterms:W3CDTF">2024-11-28T11:48:00Z</dcterms:modified>
</cp:coreProperties>
</file>