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430BEE" w14:textId="77777777" w:rsidR="00D34D50" w:rsidRPr="002245BE" w:rsidRDefault="00D34D50" w:rsidP="00D34D50">
      <w:pPr>
        <w:spacing w:after="240"/>
        <w:jc w:val="right"/>
        <w:rPr>
          <w:sz w:val="22"/>
          <w:szCs w:val="22"/>
        </w:rPr>
      </w:pPr>
      <w:bookmarkStart w:id="0" w:name="_Hlk53520193"/>
      <w:r w:rsidRPr="00D95BC6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D95BC6">
        <w:rPr>
          <w:sz w:val="22"/>
          <w:szCs w:val="22"/>
        </w:rPr>
        <w:t>2024-11-28</w:t>
      </w:r>
    </w:p>
    <w:p w14:paraId="262D6315" w14:textId="77777777" w:rsidR="00D34D50" w:rsidRPr="002245BE" w:rsidRDefault="00D34D50" w:rsidP="00D34D50">
      <w:pPr>
        <w:spacing w:after="240"/>
        <w:rPr>
          <w:sz w:val="22"/>
          <w:szCs w:val="22"/>
        </w:rPr>
      </w:pPr>
    </w:p>
    <w:p w14:paraId="363EEA41" w14:textId="77777777" w:rsidR="00D34D50" w:rsidRPr="00D95BC6" w:rsidRDefault="00D34D50" w:rsidP="00D34D50">
      <w:pPr>
        <w:spacing w:after="40"/>
        <w:rPr>
          <w:b/>
          <w:bCs/>
          <w:sz w:val="22"/>
          <w:szCs w:val="22"/>
        </w:rPr>
      </w:pPr>
      <w:r w:rsidRPr="00D95BC6">
        <w:rPr>
          <w:b/>
          <w:bCs/>
          <w:sz w:val="22"/>
          <w:szCs w:val="22"/>
        </w:rPr>
        <w:t>Akademia Górniczo - Hutnicza</w:t>
      </w:r>
    </w:p>
    <w:p w14:paraId="26ADA059" w14:textId="77777777" w:rsidR="00D34D50" w:rsidRPr="00D95BC6" w:rsidRDefault="00D34D50" w:rsidP="00D34D50">
      <w:pPr>
        <w:spacing w:after="40"/>
        <w:rPr>
          <w:b/>
          <w:bCs/>
          <w:sz w:val="22"/>
          <w:szCs w:val="22"/>
        </w:rPr>
      </w:pPr>
      <w:r w:rsidRPr="00D95BC6">
        <w:rPr>
          <w:b/>
          <w:bCs/>
          <w:sz w:val="22"/>
          <w:szCs w:val="22"/>
        </w:rPr>
        <w:t>im. Stanisława Staszica w Krakowie</w:t>
      </w:r>
    </w:p>
    <w:p w14:paraId="6DED3CE9" w14:textId="77777777" w:rsidR="00D34D50" w:rsidRPr="002245BE" w:rsidRDefault="00D34D50" w:rsidP="00D34D50">
      <w:pPr>
        <w:spacing w:after="40"/>
        <w:rPr>
          <w:b/>
          <w:bCs/>
          <w:sz w:val="22"/>
          <w:szCs w:val="22"/>
        </w:rPr>
      </w:pPr>
      <w:r w:rsidRPr="00D95BC6">
        <w:rPr>
          <w:b/>
          <w:bCs/>
          <w:sz w:val="22"/>
          <w:szCs w:val="22"/>
        </w:rPr>
        <w:t>Dział Zamówień Publicznych</w:t>
      </w:r>
    </w:p>
    <w:p w14:paraId="4146BAE5" w14:textId="77777777" w:rsidR="00D34D50" w:rsidRPr="002245BE" w:rsidRDefault="00D34D50" w:rsidP="00D34D50">
      <w:pPr>
        <w:rPr>
          <w:sz w:val="22"/>
          <w:szCs w:val="22"/>
        </w:rPr>
      </w:pPr>
      <w:r w:rsidRPr="00D95BC6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D95BC6">
        <w:rPr>
          <w:sz w:val="22"/>
          <w:szCs w:val="22"/>
        </w:rPr>
        <w:t>30</w:t>
      </w:r>
    </w:p>
    <w:p w14:paraId="517CAD98" w14:textId="77777777" w:rsidR="00D34D50" w:rsidRPr="002245BE" w:rsidRDefault="00D34D50" w:rsidP="00D34D50">
      <w:pPr>
        <w:rPr>
          <w:sz w:val="22"/>
          <w:szCs w:val="22"/>
        </w:rPr>
      </w:pPr>
      <w:r w:rsidRPr="00D95BC6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D95BC6">
        <w:rPr>
          <w:sz w:val="22"/>
          <w:szCs w:val="22"/>
        </w:rPr>
        <w:t>Kraków</w:t>
      </w:r>
    </w:p>
    <w:p w14:paraId="371C8838" w14:textId="77777777" w:rsidR="00D34D50" w:rsidRDefault="00D34D50" w:rsidP="00D34D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D95BC6">
        <w:rPr>
          <w:bCs/>
          <w:sz w:val="22"/>
          <w:szCs w:val="22"/>
        </w:rPr>
        <w:t>DE-dzp.272-551/24</w:t>
      </w:r>
    </w:p>
    <w:p w14:paraId="5CA2AAAD" w14:textId="77777777" w:rsidR="00D34D50" w:rsidRDefault="00D34D50" w:rsidP="00D34D50">
      <w:pPr>
        <w:spacing w:line="276" w:lineRule="auto"/>
        <w:rPr>
          <w:sz w:val="22"/>
          <w:szCs w:val="22"/>
        </w:rPr>
      </w:pPr>
    </w:p>
    <w:p w14:paraId="677AA2FC" w14:textId="77777777" w:rsidR="00D34D50" w:rsidRPr="00E62859" w:rsidRDefault="00D34D50" w:rsidP="00D34D5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66CB8C37" w14:textId="77777777" w:rsidR="00D34D50" w:rsidRPr="00C65E53" w:rsidRDefault="00D34D50" w:rsidP="00D34D5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29CEFEB0" w14:textId="77777777" w:rsidR="00D34D50" w:rsidRDefault="00D34D50" w:rsidP="00D34D50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50D5E36" w14:textId="77777777" w:rsidR="00D34D50" w:rsidRDefault="00D34D50" w:rsidP="00D34D50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34D50" w:rsidRPr="00607F9B" w14:paraId="5ABCD7B9" w14:textId="77777777" w:rsidTr="001563C9">
        <w:trPr>
          <w:trHeight w:val="638"/>
        </w:trPr>
        <w:tc>
          <w:tcPr>
            <w:tcW w:w="959" w:type="dxa"/>
            <w:shd w:val="clear" w:color="auto" w:fill="auto"/>
          </w:tcPr>
          <w:p w14:paraId="6CE400E6" w14:textId="77777777" w:rsidR="00D34D50" w:rsidRPr="00607F9B" w:rsidRDefault="00D34D50" w:rsidP="001563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037C1B" w14:textId="77777777" w:rsidR="00D34D50" w:rsidRPr="00607F9B" w:rsidRDefault="00D34D50" w:rsidP="001563C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5BC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5758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95BC6">
              <w:rPr>
                <w:b/>
                <w:bCs/>
                <w:sz w:val="22"/>
                <w:szCs w:val="22"/>
              </w:rPr>
              <w:t xml:space="preserve"> Obsługa szatni w pawilonach AGH - DE-dzp.272-551/24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9ACABBA" w14:textId="77777777" w:rsidR="00D34D50" w:rsidRDefault="00D34D50" w:rsidP="00D34D50">
      <w:pPr>
        <w:rPr>
          <w:sz w:val="22"/>
          <w:szCs w:val="22"/>
        </w:rPr>
      </w:pPr>
    </w:p>
    <w:p w14:paraId="1044CF0C" w14:textId="77777777" w:rsidR="00D34D50" w:rsidRDefault="00D34D50" w:rsidP="00D34D50">
      <w:pPr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7C2501">
        <w:rPr>
          <w:sz w:val="22"/>
          <w:szCs w:val="22"/>
        </w:rPr>
        <w:t xml:space="preserve">publicznych (Dz.U.2024.1320 </w:t>
      </w:r>
      <w:proofErr w:type="spellStart"/>
      <w:r w:rsidRPr="007C2501">
        <w:rPr>
          <w:sz w:val="22"/>
          <w:szCs w:val="22"/>
        </w:rPr>
        <w:t>t.j</w:t>
      </w:r>
      <w:proofErr w:type="spellEnd"/>
      <w:r w:rsidRPr="007C2501">
        <w:rPr>
          <w:sz w:val="22"/>
          <w:szCs w:val="22"/>
        </w:rPr>
        <w:t>. ze zm.),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3AC7B5FC" w14:textId="77777777" w:rsidR="00D34D50" w:rsidRPr="00912D32" w:rsidRDefault="00D34D50" w:rsidP="00D34D5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34D50" w14:paraId="52321A81" w14:textId="77777777" w:rsidTr="001563C9">
        <w:trPr>
          <w:cantSplit/>
        </w:trPr>
        <w:tc>
          <w:tcPr>
            <w:tcW w:w="10150" w:type="dxa"/>
          </w:tcPr>
          <w:p w14:paraId="1A9D47FC" w14:textId="77777777" w:rsidR="00D34D50" w:rsidRPr="00725E81" w:rsidRDefault="00D34D50" w:rsidP="001563C9">
            <w:pPr>
              <w:jc w:val="both"/>
              <w:rPr>
                <w:b/>
                <w:sz w:val="22"/>
                <w:szCs w:val="22"/>
              </w:rPr>
            </w:pPr>
            <w:r w:rsidRPr="00725E81">
              <w:rPr>
                <w:b/>
                <w:sz w:val="22"/>
                <w:szCs w:val="22"/>
              </w:rPr>
              <w:t>Konsorcjum firm:</w:t>
            </w:r>
          </w:p>
          <w:p w14:paraId="1EDF544F" w14:textId="77777777" w:rsidR="00D34D50" w:rsidRPr="00725E81" w:rsidRDefault="00D34D50" w:rsidP="001563C9">
            <w:pPr>
              <w:jc w:val="both"/>
              <w:rPr>
                <w:b/>
                <w:sz w:val="22"/>
                <w:szCs w:val="22"/>
              </w:rPr>
            </w:pPr>
            <w:r w:rsidRPr="00725E81">
              <w:rPr>
                <w:b/>
                <w:sz w:val="22"/>
                <w:szCs w:val="22"/>
              </w:rPr>
              <w:t>TIME GROUP POLSKA Sp. z o.o.</w:t>
            </w:r>
          </w:p>
          <w:p w14:paraId="78B2124B" w14:textId="77777777" w:rsidR="00D34D50" w:rsidRPr="00725E81" w:rsidRDefault="00D34D50" w:rsidP="001563C9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725E81">
              <w:rPr>
                <w:b/>
                <w:sz w:val="22"/>
                <w:szCs w:val="22"/>
              </w:rPr>
              <w:t>Sky</w:t>
            </w:r>
            <w:proofErr w:type="spellEnd"/>
            <w:r w:rsidRPr="00725E81">
              <w:rPr>
                <w:b/>
                <w:sz w:val="22"/>
                <w:szCs w:val="22"/>
              </w:rPr>
              <w:t xml:space="preserve"> One Sp. </w:t>
            </w:r>
            <w:proofErr w:type="spellStart"/>
            <w:r w:rsidRPr="00725E81">
              <w:rPr>
                <w:b/>
                <w:sz w:val="22"/>
                <w:szCs w:val="22"/>
              </w:rPr>
              <w:t>zo.o</w:t>
            </w:r>
            <w:proofErr w:type="spellEnd"/>
            <w:r w:rsidRPr="00725E81">
              <w:rPr>
                <w:b/>
                <w:sz w:val="22"/>
                <w:szCs w:val="22"/>
              </w:rPr>
              <w:t>.</w:t>
            </w:r>
          </w:p>
          <w:p w14:paraId="6274BEE8" w14:textId="77777777" w:rsidR="00D34D50" w:rsidRPr="00725E81" w:rsidRDefault="00D34D50" w:rsidP="001563C9">
            <w:pPr>
              <w:jc w:val="both"/>
              <w:rPr>
                <w:b/>
                <w:sz w:val="22"/>
                <w:szCs w:val="22"/>
              </w:rPr>
            </w:pPr>
            <w:r w:rsidRPr="00725E81">
              <w:rPr>
                <w:b/>
                <w:sz w:val="22"/>
                <w:szCs w:val="22"/>
              </w:rPr>
              <w:t xml:space="preserve">Plac Wolności 2 </w:t>
            </w:r>
          </w:p>
          <w:p w14:paraId="33CCA745" w14:textId="77777777" w:rsidR="00D34D50" w:rsidRPr="009F0E5C" w:rsidRDefault="00D34D50" w:rsidP="001563C9">
            <w:pPr>
              <w:jc w:val="both"/>
              <w:rPr>
                <w:bCs/>
                <w:sz w:val="22"/>
                <w:szCs w:val="22"/>
              </w:rPr>
            </w:pPr>
            <w:r w:rsidRPr="00725E81">
              <w:rPr>
                <w:b/>
                <w:sz w:val="22"/>
                <w:szCs w:val="22"/>
              </w:rPr>
              <w:t>41-400 Mysłowice</w:t>
            </w:r>
          </w:p>
          <w:p w14:paraId="4D39C580" w14:textId="77777777" w:rsidR="00D34D50" w:rsidRPr="00D26ED6" w:rsidRDefault="00D34D50" w:rsidP="001563C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5AAB9F" w14:textId="77777777" w:rsidR="00D34D50" w:rsidRPr="00D26ED6" w:rsidRDefault="00D34D50" w:rsidP="001563C9">
            <w:pPr>
              <w:jc w:val="both"/>
              <w:rPr>
                <w:b/>
                <w:sz w:val="22"/>
                <w:szCs w:val="22"/>
              </w:rPr>
            </w:pPr>
            <w:r w:rsidRPr="00D95BC6">
              <w:rPr>
                <w:sz w:val="22"/>
                <w:szCs w:val="22"/>
              </w:rPr>
              <w:t xml:space="preserve"> Obsługa szatni w pawilonach AGH - DE-dzp.272-551/24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95BC6">
              <w:rPr>
                <w:b/>
                <w:sz w:val="22"/>
                <w:szCs w:val="22"/>
              </w:rPr>
              <w:t>690 030.00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D76D0B8" w14:textId="77777777" w:rsidR="00D34D50" w:rsidRDefault="00D34D50" w:rsidP="001563C9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672FA3D9" w14:textId="77777777" w:rsidR="00D34D50" w:rsidRPr="00756CDA" w:rsidRDefault="00D34D50" w:rsidP="00D34D5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D34D50" w:rsidRPr="00725E81" w14:paraId="10FA6042" w14:textId="77777777" w:rsidTr="001563C9">
        <w:trPr>
          <w:trHeight w:val="510"/>
        </w:trPr>
        <w:tc>
          <w:tcPr>
            <w:tcW w:w="595" w:type="pct"/>
            <w:vAlign w:val="center"/>
          </w:tcPr>
          <w:p w14:paraId="29ADA5A2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725E81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5B7FD9D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E8927A1" w14:textId="77777777" w:rsidR="00D34D50" w:rsidRPr="00725E81" w:rsidRDefault="00D34D50" w:rsidP="001563C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25E81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952" w:type="pct"/>
            <w:vAlign w:val="center"/>
          </w:tcPr>
          <w:p w14:paraId="6EC24325" w14:textId="77777777" w:rsidR="00D34D50" w:rsidRPr="00725E81" w:rsidRDefault="00D34D50" w:rsidP="001563C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725E81">
              <w:rPr>
                <w:rFonts w:ascii="Times New Roman" w:hAnsi="Times New Roman" w:cs="Times New Roman"/>
                <w:bCs/>
              </w:rPr>
              <w:t>kryterium społeczne</w:t>
            </w:r>
          </w:p>
        </w:tc>
        <w:tc>
          <w:tcPr>
            <w:tcW w:w="715" w:type="pct"/>
            <w:vAlign w:val="center"/>
          </w:tcPr>
          <w:p w14:paraId="2D96E5CB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D34D50" w:rsidRPr="00725E81" w14:paraId="4006ABEA" w14:textId="77777777" w:rsidTr="001563C9">
        <w:tc>
          <w:tcPr>
            <w:tcW w:w="595" w:type="pct"/>
            <w:vAlign w:val="center"/>
          </w:tcPr>
          <w:p w14:paraId="704B90B3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86" w:type="pct"/>
            <w:vAlign w:val="center"/>
          </w:tcPr>
          <w:p w14:paraId="1DFB233B" w14:textId="77777777" w:rsidR="00D34D50" w:rsidRPr="00725E81" w:rsidRDefault="00D34D50" w:rsidP="001563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725E81">
              <w:rPr>
                <w:rFonts w:ascii="Times New Roman" w:hAnsi="Times New Roman" w:cs="Times New Roman"/>
                <w:b/>
              </w:rPr>
              <w:t>TIME GROUP POLSKA Sp. z o.o.</w:t>
            </w:r>
          </w:p>
          <w:p w14:paraId="4683602E" w14:textId="77777777" w:rsidR="00D34D50" w:rsidRPr="00725E81" w:rsidRDefault="00D34D50" w:rsidP="001563C9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725E81">
              <w:rPr>
                <w:rFonts w:ascii="Times New Roman" w:hAnsi="Times New Roman" w:cs="Times New Roman"/>
                <w:bCs/>
              </w:rPr>
              <w:t xml:space="preserve">Plac Wolności 2 </w:t>
            </w:r>
          </w:p>
          <w:p w14:paraId="390DA512" w14:textId="77777777" w:rsidR="00D34D50" w:rsidRPr="00725E81" w:rsidRDefault="00D34D50" w:rsidP="001563C9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725E81">
              <w:rPr>
                <w:rFonts w:ascii="Times New Roman" w:hAnsi="Times New Roman" w:cs="Times New Roman"/>
                <w:bCs/>
              </w:rPr>
              <w:t>41-400 Mysłowice</w:t>
            </w:r>
          </w:p>
        </w:tc>
        <w:tc>
          <w:tcPr>
            <w:tcW w:w="952" w:type="pct"/>
            <w:vAlign w:val="center"/>
          </w:tcPr>
          <w:p w14:paraId="5B826DA4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5B51F12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075BE00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D34D50" w:rsidRPr="00725E81" w14:paraId="75E6B85F" w14:textId="77777777" w:rsidTr="001563C9">
        <w:tc>
          <w:tcPr>
            <w:tcW w:w="595" w:type="pct"/>
            <w:vAlign w:val="center"/>
          </w:tcPr>
          <w:p w14:paraId="5AFE0666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86" w:type="pct"/>
            <w:vAlign w:val="center"/>
          </w:tcPr>
          <w:p w14:paraId="5E486CEA" w14:textId="77777777" w:rsidR="00D34D50" w:rsidRPr="00725E81" w:rsidRDefault="00D34D50" w:rsidP="001563C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725E81">
              <w:rPr>
                <w:rFonts w:ascii="Times New Roman" w:hAnsi="Times New Roman" w:cs="Times New Roman"/>
                <w:b/>
              </w:rPr>
              <w:t>PPHU Specjał Sp. z o.o.</w:t>
            </w:r>
          </w:p>
          <w:p w14:paraId="1B87427F" w14:textId="77777777" w:rsidR="00D34D50" w:rsidRPr="00725E81" w:rsidRDefault="00D34D50" w:rsidP="001563C9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725E81">
              <w:rPr>
                <w:rFonts w:ascii="Times New Roman" w:hAnsi="Times New Roman" w:cs="Times New Roman"/>
                <w:bCs/>
              </w:rPr>
              <w:t xml:space="preserve">Jana Pawła II 80/5 </w:t>
            </w:r>
          </w:p>
          <w:p w14:paraId="2F0ED4C9" w14:textId="77777777" w:rsidR="00D34D50" w:rsidRPr="00725E81" w:rsidRDefault="00D34D50" w:rsidP="001563C9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725E81">
              <w:rPr>
                <w:rFonts w:ascii="Times New Roman" w:hAnsi="Times New Roman" w:cs="Times New Roman"/>
                <w:bCs/>
              </w:rPr>
              <w:t>00-175 Warszawa</w:t>
            </w:r>
          </w:p>
        </w:tc>
        <w:tc>
          <w:tcPr>
            <w:tcW w:w="952" w:type="pct"/>
            <w:vAlign w:val="center"/>
          </w:tcPr>
          <w:p w14:paraId="6705E3E8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 xml:space="preserve">  53,88</w:t>
            </w:r>
          </w:p>
        </w:tc>
        <w:tc>
          <w:tcPr>
            <w:tcW w:w="952" w:type="pct"/>
            <w:vAlign w:val="center"/>
          </w:tcPr>
          <w:p w14:paraId="680520A8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7C2C405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 xml:space="preserve">  93,88</w:t>
            </w:r>
          </w:p>
        </w:tc>
      </w:tr>
      <w:tr w:rsidR="00D34D50" w:rsidRPr="00725E81" w14:paraId="1193FE61" w14:textId="77777777" w:rsidTr="001563C9">
        <w:tc>
          <w:tcPr>
            <w:tcW w:w="595" w:type="pct"/>
            <w:vAlign w:val="center"/>
          </w:tcPr>
          <w:p w14:paraId="2F3C1C6F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6" w:type="pct"/>
            <w:vAlign w:val="center"/>
          </w:tcPr>
          <w:p w14:paraId="301B94FC" w14:textId="77777777" w:rsidR="00D34D50" w:rsidRPr="00725E81" w:rsidRDefault="00D34D50" w:rsidP="001563C9">
            <w:pPr>
              <w:pStyle w:val="Zwykytekst"/>
              <w:spacing w:after="40"/>
              <w:rPr>
                <w:rFonts w:ascii="Times New Roman" w:hAnsi="Times New Roman" w:cs="Times New Roman"/>
                <w:b/>
              </w:rPr>
            </w:pPr>
            <w:r w:rsidRPr="00725E81">
              <w:rPr>
                <w:rFonts w:ascii="Times New Roman" w:hAnsi="Times New Roman" w:cs="Times New Roman"/>
                <w:b/>
              </w:rPr>
              <w:t>Konsorcjum firm:</w:t>
            </w:r>
          </w:p>
          <w:p w14:paraId="2D2F460A" w14:textId="77777777" w:rsidR="00D34D50" w:rsidRPr="00725E81" w:rsidRDefault="00D34D50" w:rsidP="001563C9">
            <w:pPr>
              <w:pStyle w:val="Zwykytekst"/>
              <w:spacing w:after="40"/>
              <w:rPr>
                <w:rFonts w:ascii="Times New Roman" w:hAnsi="Times New Roman" w:cs="Times New Roman"/>
                <w:b/>
              </w:rPr>
            </w:pPr>
            <w:r w:rsidRPr="00725E81">
              <w:rPr>
                <w:rFonts w:ascii="Times New Roman" w:hAnsi="Times New Roman" w:cs="Times New Roman"/>
                <w:b/>
              </w:rPr>
              <w:t>HUB2Work sp. z o.o.</w:t>
            </w:r>
          </w:p>
          <w:p w14:paraId="099EB3D8" w14:textId="77777777" w:rsidR="00D34D50" w:rsidRPr="00725E81" w:rsidRDefault="00D34D50" w:rsidP="001563C9">
            <w:pPr>
              <w:pStyle w:val="Zwykytekst"/>
              <w:spacing w:after="40"/>
              <w:rPr>
                <w:rFonts w:ascii="Times New Roman" w:hAnsi="Times New Roman" w:cs="Times New Roman"/>
                <w:b/>
              </w:rPr>
            </w:pPr>
            <w:r w:rsidRPr="00725E81">
              <w:rPr>
                <w:rFonts w:ascii="Times New Roman" w:hAnsi="Times New Roman" w:cs="Times New Roman"/>
                <w:b/>
              </w:rPr>
              <w:t>Nowy Świat 53/120, 00-042 Warszawa</w:t>
            </w:r>
          </w:p>
          <w:p w14:paraId="28662084" w14:textId="77777777" w:rsidR="00D34D50" w:rsidRPr="00725E81" w:rsidRDefault="00D34D50" w:rsidP="001563C9">
            <w:pPr>
              <w:pStyle w:val="Zwykytekst"/>
              <w:spacing w:before="40"/>
              <w:rPr>
                <w:rFonts w:ascii="Times New Roman" w:hAnsi="Times New Roman" w:cs="Times New Roman"/>
                <w:b/>
              </w:rPr>
            </w:pPr>
            <w:proofErr w:type="spellStart"/>
            <w:r w:rsidRPr="00725E81">
              <w:rPr>
                <w:rFonts w:ascii="Times New Roman" w:hAnsi="Times New Roman" w:cs="Times New Roman"/>
                <w:b/>
              </w:rPr>
              <w:t>Darania</w:t>
            </w:r>
            <w:proofErr w:type="spellEnd"/>
            <w:r w:rsidRPr="00725E81">
              <w:rPr>
                <w:rFonts w:ascii="Times New Roman" w:hAnsi="Times New Roman" w:cs="Times New Roman"/>
                <w:b/>
              </w:rPr>
              <w:t xml:space="preserve"> Sp. z o.o.</w:t>
            </w:r>
          </w:p>
          <w:p w14:paraId="70FA2085" w14:textId="77777777" w:rsidR="00D34D50" w:rsidRPr="00725E81" w:rsidRDefault="00D34D50" w:rsidP="001563C9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725E81">
              <w:rPr>
                <w:rFonts w:ascii="Times New Roman" w:hAnsi="Times New Roman" w:cs="Times New Roman"/>
                <w:b/>
              </w:rPr>
              <w:t>Lwowska 12/2, 30-548 Kraków</w:t>
            </w:r>
          </w:p>
        </w:tc>
        <w:tc>
          <w:tcPr>
            <w:tcW w:w="952" w:type="pct"/>
            <w:vAlign w:val="center"/>
          </w:tcPr>
          <w:p w14:paraId="46BE93D7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 xml:space="preserve">  48,08</w:t>
            </w:r>
          </w:p>
        </w:tc>
        <w:tc>
          <w:tcPr>
            <w:tcW w:w="952" w:type="pct"/>
            <w:vAlign w:val="center"/>
          </w:tcPr>
          <w:p w14:paraId="183A6CF5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472C248" w14:textId="77777777" w:rsidR="00D34D50" w:rsidRPr="00725E81" w:rsidRDefault="00D34D50" w:rsidP="001563C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725E81">
              <w:rPr>
                <w:rFonts w:ascii="Times New Roman" w:hAnsi="Times New Roman" w:cs="Times New Roman"/>
              </w:rPr>
              <w:t xml:space="preserve">  88,08</w:t>
            </w:r>
          </w:p>
        </w:tc>
      </w:tr>
      <w:bookmarkEnd w:id="0"/>
    </w:tbl>
    <w:p w14:paraId="759287E2" w14:textId="77777777" w:rsidR="00D34D50" w:rsidRPr="00B464D3" w:rsidRDefault="00D34D50" w:rsidP="00D34D50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14:paraId="1173CF3B" w14:textId="77777777" w:rsidR="00D34D50" w:rsidRPr="00E83919" w:rsidRDefault="00D34D50" w:rsidP="00D34D50"/>
    <w:p w14:paraId="4A268DAC" w14:textId="77777777" w:rsidR="00F960D7" w:rsidRPr="00D34D50" w:rsidRDefault="00F960D7" w:rsidP="00D34D50"/>
    <w:sectPr w:rsidR="00F960D7" w:rsidRPr="00D34D5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D34C8E" w14:textId="77777777" w:rsidR="00C231FD" w:rsidRDefault="00C231FD">
      <w:r>
        <w:separator/>
      </w:r>
    </w:p>
  </w:endnote>
  <w:endnote w:type="continuationSeparator" w:id="0">
    <w:p w14:paraId="1EFCBA60" w14:textId="77777777" w:rsidR="00C231FD" w:rsidRDefault="00C23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A4D6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8BE5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DBA4E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D52888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3CA7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6D5E64" w14:textId="77777777" w:rsidR="00C231FD" w:rsidRDefault="00C231FD">
      <w:r>
        <w:separator/>
      </w:r>
    </w:p>
  </w:footnote>
  <w:footnote w:type="continuationSeparator" w:id="0">
    <w:p w14:paraId="473C062F" w14:textId="77777777" w:rsidR="00C231FD" w:rsidRDefault="00C23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1928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59D8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2B62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31F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0661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31FD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4D50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2E623D"/>
  <w15:chartTrackingRefBased/>
  <w15:docId w15:val="{E6394ABC-8051-4F38-89EA-4B567E52F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34D5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210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2024-11-28T12:46:00Z</dcterms:created>
  <dcterms:modified xsi:type="dcterms:W3CDTF">2024-11-28T12:46:00Z</dcterms:modified>
</cp:coreProperties>
</file>