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81368" w14:textId="7E6D5C45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45CAB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83A297F" w14:textId="77777777" w:rsidTr="00D62E6E">
        <w:tc>
          <w:tcPr>
            <w:tcW w:w="2800" w:type="dxa"/>
            <w:shd w:val="clear" w:color="auto" w:fill="auto"/>
          </w:tcPr>
          <w:p w14:paraId="7DAD806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424DB5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4FFA1A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E93F9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AC94C51" w14:textId="77777777" w:rsidTr="00D62E6E">
        <w:tc>
          <w:tcPr>
            <w:tcW w:w="2800" w:type="dxa"/>
            <w:shd w:val="clear" w:color="auto" w:fill="auto"/>
          </w:tcPr>
          <w:p w14:paraId="1A56E79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2FE9E3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D09479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0CB6AF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78172E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678E" w:rsidRPr="00C14101" w14:paraId="7EDD62BF" w14:textId="77777777" w:rsidTr="000535D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C21D996" w14:textId="77777777" w:rsidR="0065678E" w:rsidRPr="00C14101" w:rsidRDefault="0065678E" w:rsidP="000535D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9A54F3F" w14:textId="77777777" w:rsidR="0065678E" w:rsidRPr="00C14101" w:rsidRDefault="0065678E" w:rsidP="000535D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5678E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5678E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5678E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5DDF231" w14:textId="77777777" w:rsidR="0065678E" w:rsidRPr="00C14101" w:rsidRDefault="0065678E" w:rsidP="000535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EA0EE28" w14:textId="77777777" w:rsidR="0065678E" w:rsidRPr="00C14101" w:rsidRDefault="0065678E" w:rsidP="000535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E224116" w14:textId="77777777" w:rsidR="00BC121E" w:rsidRPr="00C14101" w:rsidRDefault="0065678E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D6111B8" w14:textId="77777777" w:rsidTr="00D62E6E">
        <w:tc>
          <w:tcPr>
            <w:tcW w:w="2269" w:type="dxa"/>
            <w:shd w:val="clear" w:color="auto" w:fill="auto"/>
          </w:tcPr>
          <w:p w14:paraId="53279AA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657C5F" w14:textId="77777777" w:rsidR="00D62E6E" w:rsidRPr="00D62E6E" w:rsidRDefault="0065678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67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Sukcesywny zakup i dostawa papieru do drukarek i kserokopiarek oraz tuszów i tonerów do drukarek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5678E" w:rsidRPr="00D62E6E" w14:paraId="77E9AA57" w14:textId="77777777" w:rsidTr="000535D2">
        <w:tc>
          <w:tcPr>
            <w:tcW w:w="2269" w:type="dxa"/>
            <w:shd w:val="clear" w:color="auto" w:fill="auto"/>
          </w:tcPr>
          <w:p w14:paraId="2FF18514" w14:textId="77777777" w:rsidR="0065678E" w:rsidRPr="00D62E6E" w:rsidRDefault="0065678E" w:rsidP="000535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8B23CF" w14:textId="77777777" w:rsidR="0065678E" w:rsidRPr="00D62E6E" w:rsidRDefault="0065678E" w:rsidP="000535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678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SZP-271-39/24</w:t>
            </w:r>
          </w:p>
        </w:tc>
      </w:tr>
    </w:tbl>
    <w:p w14:paraId="5A38CC42" w14:textId="77777777" w:rsidR="00BC121E" w:rsidRDefault="0065678E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5678E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000D52B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BA57C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AFEC09E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36B2160C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A3039C1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1370941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4581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107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4E34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866762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DA95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716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424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C64801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08FE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D4C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A90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692AB73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03C8445B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4F307EA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A835FF7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7B591A9" w14:textId="77777777" w:rsidTr="00620E37">
        <w:tc>
          <w:tcPr>
            <w:tcW w:w="2660" w:type="dxa"/>
            <w:shd w:val="clear" w:color="auto" w:fill="auto"/>
          </w:tcPr>
          <w:p w14:paraId="4D057D4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6A3812D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99F95A2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A3C2C1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1751A38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47BAD56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5678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BA1DCEE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C240E" w14:textId="77777777" w:rsidR="00DD7E97" w:rsidRDefault="00DD7E97">
      <w:r>
        <w:separator/>
      </w:r>
    </w:p>
  </w:endnote>
  <w:endnote w:type="continuationSeparator" w:id="0">
    <w:p w14:paraId="2C188BFE" w14:textId="77777777" w:rsidR="00DD7E97" w:rsidRDefault="00DD7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8CEC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F0EC5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FF82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CAF10EF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36B4F0D">
        <v:line id="_x0000_s1025" style="position:absolute;left:0;text-align:left;z-index:251657728" from="-3.85pt,8.7pt" to="455.15pt,8.7pt"/>
      </w:pict>
    </w:r>
  </w:p>
  <w:p w14:paraId="13297FD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5E5F2" w14:textId="77777777" w:rsidR="0065678E" w:rsidRDefault="006567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EEE91" w14:textId="77777777" w:rsidR="00DD7E97" w:rsidRDefault="00DD7E97">
      <w:r>
        <w:separator/>
      </w:r>
    </w:p>
  </w:footnote>
  <w:footnote w:type="continuationSeparator" w:id="0">
    <w:p w14:paraId="4C96A8B1" w14:textId="77777777" w:rsidR="00DD7E97" w:rsidRDefault="00DD7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8172A" w14:textId="77777777" w:rsidR="0065678E" w:rsidRDefault="00656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32283" w14:textId="77777777" w:rsidR="0065678E" w:rsidRDefault="006567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5E8CF" w14:textId="77777777" w:rsidR="0065678E" w:rsidRDefault="006567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0485917">
    <w:abstractNumId w:val="13"/>
  </w:num>
  <w:num w:numId="2" w16cid:durableId="1366520222">
    <w:abstractNumId w:val="0"/>
  </w:num>
  <w:num w:numId="3" w16cid:durableId="396704321">
    <w:abstractNumId w:val="11"/>
  </w:num>
  <w:num w:numId="4" w16cid:durableId="163012790">
    <w:abstractNumId w:val="8"/>
  </w:num>
  <w:num w:numId="5" w16cid:durableId="1668089722">
    <w:abstractNumId w:val="7"/>
  </w:num>
  <w:num w:numId="6" w16cid:durableId="1901206245">
    <w:abstractNumId w:val="1"/>
  </w:num>
  <w:num w:numId="7" w16cid:durableId="1751123711">
    <w:abstractNumId w:val="6"/>
  </w:num>
  <w:num w:numId="8" w16cid:durableId="447432159">
    <w:abstractNumId w:val="3"/>
  </w:num>
  <w:num w:numId="9" w16cid:durableId="1063870155">
    <w:abstractNumId w:val="2"/>
  </w:num>
  <w:num w:numId="10" w16cid:durableId="1337541462">
    <w:abstractNumId w:val="5"/>
  </w:num>
  <w:num w:numId="11" w16cid:durableId="110904575">
    <w:abstractNumId w:val="10"/>
  </w:num>
  <w:num w:numId="12" w16cid:durableId="703483713">
    <w:abstractNumId w:val="4"/>
  </w:num>
  <w:num w:numId="13" w16cid:durableId="952008490">
    <w:abstractNumId w:val="9"/>
  </w:num>
  <w:num w:numId="14" w16cid:durableId="11329889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E9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776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678E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45CAB"/>
    <w:rsid w:val="00D62E6E"/>
    <w:rsid w:val="00D74F94"/>
    <w:rsid w:val="00DD482A"/>
    <w:rsid w:val="00DD7E97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40467C"/>
  <w15:chartTrackingRefBased/>
  <w15:docId w15:val="{35FDB7D4-027B-4A5A-8A3C-F69C92256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227</Words>
  <Characters>1752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2010-01-07T09:39:00Z</cp:lastPrinted>
  <dcterms:created xsi:type="dcterms:W3CDTF">2024-11-21T07:58:00Z</dcterms:created>
  <dcterms:modified xsi:type="dcterms:W3CDTF">2024-11-21T07:58:00Z</dcterms:modified>
</cp:coreProperties>
</file>