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C9F45" w14:textId="02C5604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A116B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B46F9AC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CE532FF" w14:textId="77777777" w:rsidR="005D05C3" w:rsidRPr="0012157F" w:rsidRDefault="000404C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04C9">
        <w:rPr>
          <w:rFonts w:ascii="Arial" w:hAnsi="Arial" w:cs="Arial"/>
        </w:rPr>
        <w:t>Szpital Specjalistyczny im. Stefana Żeromskiego SPZOZ w Krakowie</w:t>
      </w:r>
    </w:p>
    <w:p w14:paraId="1FE22FB0" w14:textId="77777777" w:rsidR="005D05C3" w:rsidRPr="0012157F" w:rsidRDefault="000404C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04C9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0404C9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434C3E9D" w14:textId="77777777" w:rsidR="005D05C3" w:rsidRDefault="000404C9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404C9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0404C9">
        <w:rPr>
          <w:rFonts w:ascii="Arial" w:hAnsi="Arial" w:cs="Arial"/>
        </w:rPr>
        <w:t>Kraków</w:t>
      </w:r>
    </w:p>
    <w:p w14:paraId="5F0AF86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E892C9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F53FD2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06ADEE" w14:textId="77777777" w:rsidTr="001B7D97">
        <w:tc>
          <w:tcPr>
            <w:tcW w:w="2800" w:type="dxa"/>
            <w:shd w:val="clear" w:color="auto" w:fill="auto"/>
          </w:tcPr>
          <w:p w14:paraId="04240D6D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23C81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BF1A3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5E0C32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0A6E49A" w14:textId="77777777" w:rsidTr="001B7D97">
        <w:tc>
          <w:tcPr>
            <w:tcW w:w="2800" w:type="dxa"/>
            <w:shd w:val="clear" w:color="auto" w:fill="auto"/>
          </w:tcPr>
          <w:p w14:paraId="794B8682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741D9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A0072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3ECF6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9CC76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04C9" w:rsidRPr="0012157F" w14:paraId="36057B79" w14:textId="77777777" w:rsidTr="000535D2">
        <w:tc>
          <w:tcPr>
            <w:tcW w:w="9104" w:type="dxa"/>
            <w:shd w:val="clear" w:color="auto" w:fill="D9D9D9"/>
          </w:tcPr>
          <w:p w14:paraId="529AA3FE" w14:textId="77777777" w:rsidR="000404C9" w:rsidRPr="0012157F" w:rsidRDefault="000404C9" w:rsidP="000535D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1921E7E" w14:textId="77777777" w:rsidR="000404C9" w:rsidRPr="00094F76" w:rsidRDefault="000404C9" w:rsidP="000535D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404C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DA88BBC" w14:textId="77777777" w:rsidR="000404C9" w:rsidRPr="004B5FB1" w:rsidRDefault="000404C9" w:rsidP="000535D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B5E921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169075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380337A" w14:textId="77777777" w:rsidTr="001B7D97">
        <w:tc>
          <w:tcPr>
            <w:tcW w:w="2269" w:type="dxa"/>
            <w:shd w:val="clear" w:color="auto" w:fill="auto"/>
          </w:tcPr>
          <w:p w14:paraId="6AB0C320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3A8EAD" w14:textId="77777777" w:rsidR="00ED79A4" w:rsidRPr="00A2540E" w:rsidRDefault="000404C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04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Sukcesywny zakup i dostawa papieru do drukarek i kserokopiarek oraz tuszów i tonerów do drukarek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04C9" w:rsidRPr="00A2540E" w14:paraId="4F343B97" w14:textId="77777777" w:rsidTr="000535D2">
        <w:tc>
          <w:tcPr>
            <w:tcW w:w="2269" w:type="dxa"/>
            <w:shd w:val="clear" w:color="auto" w:fill="auto"/>
          </w:tcPr>
          <w:p w14:paraId="7843A4BC" w14:textId="77777777" w:rsidR="000404C9" w:rsidRPr="00A2540E" w:rsidRDefault="000404C9" w:rsidP="000535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13C332" w14:textId="77777777" w:rsidR="000404C9" w:rsidRPr="00A2540E" w:rsidRDefault="000404C9" w:rsidP="000535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04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SZP-271-39/24</w:t>
            </w:r>
          </w:p>
        </w:tc>
      </w:tr>
    </w:tbl>
    <w:p w14:paraId="21DEF54F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175AF4B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04C9" w:rsidRPr="000404C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AD290B0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B056B8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9FA28B7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CF8C571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BB50D2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318812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0E1F683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5ED147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336EBF3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06B77E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BA6466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927337B" w14:textId="77777777" w:rsidTr="001B7D97">
        <w:tc>
          <w:tcPr>
            <w:tcW w:w="2660" w:type="dxa"/>
            <w:shd w:val="clear" w:color="auto" w:fill="auto"/>
          </w:tcPr>
          <w:p w14:paraId="5AAA47D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92D21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8923458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EEB6B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FE52EE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64611D6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404C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FEECF5F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42CE8" w14:textId="77777777" w:rsidR="004732E1" w:rsidRDefault="004732E1" w:rsidP="0038231F">
      <w:pPr>
        <w:spacing w:after="0" w:line="240" w:lineRule="auto"/>
      </w:pPr>
      <w:r>
        <w:separator/>
      </w:r>
    </w:p>
  </w:endnote>
  <w:endnote w:type="continuationSeparator" w:id="0">
    <w:p w14:paraId="242411EA" w14:textId="77777777" w:rsidR="004732E1" w:rsidRDefault="004732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99F42" w14:textId="77777777" w:rsidR="000404C9" w:rsidRDefault="000404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EA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59A5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B13D" w14:textId="77777777" w:rsidR="000404C9" w:rsidRDefault="00040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F2736" w14:textId="77777777" w:rsidR="004732E1" w:rsidRDefault="004732E1" w:rsidP="0038231F">
      <w:pPr>
        <w:spacing w:after="0" w:line="240" w:lineRule="auto"/>
      </w:pPr>
      <w:r>
        <w:separator/>
      </w:r>
    </w:p>
  </w:footnote>
  <w:footnote w:type="continuationSeparator" w:id="0">
    <w:p w14:paraId="0EE90695" w14:textId="77777777" w:rsidR="004732E1" w:rsidRDefault="004732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C3A4C" w14:textId="77777777" w:rsidR="000404C9" w:rsidRDefault="00040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4ED0D" w14:textId="77777777" w:rsidR="000404C9" w:rsidRDefault="000404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6182A" w14:textId="77777777" w:rsidR="000404C9" w:rsidRDefault="00040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992204">
    <w:abstractNumId w:val="12"/>
  </w:num>
  <w:num w:numId="2" w16cid:durableId="1347563189">
    <w:abstractNumId w:val="0"/>
  </w:num>
  <w:num w:numId="3" w16cid:durableId="611404293">
    <w:abstractNumId w:val="11"/>
  </w:num>
  <w:num w:numId="4" w16cid:durableId="1716075387">
    <w:abstractNumId w:val="16"/>
  </w:num>
  <w:num w:numId="5" w16cid:durableId="189493429">
    <w:abstractNumId w:val="13"/>
  </w:num>
  <w:num w:numId="6" w16cid:durableId="378557806">
    <w:abstractNumId w:val="10"/>
  </w:num>
  <w:num w:numId="7" w16cid:durableId="404114076">
    <w:abstractNumId w:val="1"/>
  </w:num>
  <w:num w:numId="8" w16cid:durableId="1977879038">
    <w:abstractNumId w:val="6"/>
  </w:num>
  <w:num w:numId="9" w16cid:durableId="210196778">
    <w:abstractNumId w:val="4"/>
  </w:num>
  <w:num w:numId="10" w16cid:durableId="2068915508">
    <w:abstractNumId w:val="7"/>
  </w:num>
  <w:num w:numId="11" w16cid:durableId="81070278">
    <w:abstractNumId w:val="5"/>
  </w:num>
  <w:num w:numId="12" w16cid:durableId="1415316320">
    <w:abstractNumId w:val="9"/>
  </w:num>
  <w:num w:numId="13" w16cid:durableId="417560899">
    <w:abstractNumId w:val="3"/>
  </w:num>
  <w:num w:numId="14" w16cid:durableId="1366371410">
    <w:abstractNumId w:val="2"/>
  </w:num>
  <w:num w:numId="15" w16cid:durableId="131561218">
    <w:abstractNumId w:val="15"/>
  </w:num>
  <w:num w:numId="16" w16cid:durableId="1569614927">
    <w:abstractNumId w:val="8"/>
  </w:num>
  <w:num w:numId="17" w16cid:durableId="19112275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2E1"/>
    <w:rsid w:val="00023477"/>
    <w:rsid w:val="000247FF"/>
    <w:rsid w:val="00025C8D"/>
    <w:rsid w:val="000303EE"/>
    <w:rsid w:val="000404C9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32E1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116B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EC228"/>
  <w15:docId w15:val="{D3F78E61-80EA-448B-A383-767157AE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2024-11-21T07:58:00Z</dcterms:created>
  <dcterms:modified xsi:type="dcterms:W3CDTF">2024-11-21T07:58:00Z</dcterms:modified>
</cp:coreProperties>
</file>