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72C1" w14:textId="49030E69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4766B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2871AC0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419F9EA" w14:textId="77777777" w:rsidR="006676AE" w:rsidRPr="0012157F" w:rsidRDefault="00A5225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52252">
        <w:rPr>
          <w:rFonts w:ascii="Arial" w:hAnsi="Arial" w:cs="Arial"/>
        </w:rPr>
        <w:t>Szpital Specjalistyczny im. Stefana Żeromskiego SPZOZ w Krakowie</w:t>
      </w:r>
    </w:p>
    <w:p w14:paraId="73954864" w14:textId="77777777" w:rsidR="006676AE" w:rsidRPr="0012157F" w:rsidRDefault="00A52252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52252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A52252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410721FC" w14:textId="77777777" w:rsidR="00F90CD1" w:rsidRDefault="00A5225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52252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A52252">
        <w:rPr>
          <w:rFonts w:ascii="Arial" w:hAnsi="Arial" w:cs="Arial"/>
        </w:rPr>
        <w:t>Kraków</w:t>
      </w:r>
    </w:p>
    <w:p w14:paraId="49AF8B8D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E89733E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A16F541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AFD7D20" w14:textId="77777777" w:rsidTr="0018769E">
        <w:tc>
          <w:tcPr>
            <w:tcW w:w="2800" w:type="dxa"/>
            <w:shd w:val="clear" w:color="auto" w:fill="auto"/>
          </w:tcPr>
          <w:p w14:paraId="4DCB8F76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54B7B5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BC7411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183D88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CA1A3A2" w14:textId="77777777" w:rsidTr="0018769E">
        <w:tc>
          <w:tcPr>
            <w:tcW w:w="2800" w:type="dxa"/>
            <w:shd w:val="clear" w:color="auto" w:fill="auto"/>
          </w:tcPr>
          <w:p w14:paraId="09B5EBB3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31FF8E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9CD60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CC1DD7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00F7895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52252" w:rsidRPr="0012157F" w14:paraId="40E97227" w14:textId="77777777" w:rsidTr="000535D2">
        <w:tc>
          <w:tcPr>
            <w:tcW w:w="9104" w:type="dxa"/>
            <w:shd w:val="clear" w:color="auto" w:fill="D9D9D9"/>
          </w:tcPr>
          <w:p w14:paraId="4C91DA59" w14:textId="77777777" w:rsidR="00A52252" w:rsidRPr="0012157F" w:rsidRDefault="00A52252" w:rsidP="000535D2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2726998" w14:textId="77777777" w:rsidR="00A52252" w:rsidRPr="0012157F" w:rsidRDefault="00A52252" w:rsidP="000535D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52252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4A4996DA" w14:textId="77777777" w:rsidR="00A52252" w:rsidRPr="00612283" w:rsidRDefault="00A52252" w:rsidP="000535D2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42D109A" w14:textId="77777777" w:rsidR="00A52252" w:rsidRPr="00612283" w:rsidRDefault="00A52252" w:rsidP="000535D2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FE28A88" w14:textId="77777777" w:rsidR="00A52252" w:rsidRPr="0012157F" w:rsidRDefault="00A52252" w:rsidP="000535D2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6CD077A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6C088014" w14:textId="77777777" w:rsidTr="0018769E">
        <w:tc>
          <w:tcPr>
            <w:tcW w:w="2269" w:type="dxa"/>
            <w:shd w:val="clear" w:color="auto" w:fill="auto"/>
          </w:tcPr>
          <w:p w14:paraId="12A4ADD6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ADAE67" w14:textId="77777777" w:rsidR="002578E4" w:rsidRPr="00A2540E" w:rsidRDefault="00A5225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22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Sukcesywny zakup i dostawa papieru do drukarek i kserokopiarek oraz tuszów i tonerów do drukarek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52252" w:rsidRPr="00A2540E" w14:paraId="357399FE" w14:textId="77777777" w:rsidTr="000535D2">
        <w:tc>
          <w:tcPr>
            <w:tcW w:w="2269" w:type="dxa"/>
            <w:shd w:val="clear" w:color="auto" w:fill="auto"/>
          </w:tcPr>
          <w:p w14:paraId="1D26773A" w14:textId="77777777" w:rsidR="00A52252" w:rsidRPr="00A2540E" w:rsidRDefault="00A52252" w:rsidP="000535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B8BE90" w14:textId="77777777" w:rsidR="00A52252" w:rsidRPr="00A2540E" w:rsidRDefault="00A52252" w:rsidP="000535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522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SZP-271-39/24</w:t>
            </w:r>
          </w:p>
        </w:tc>
      </w:tr>
    </w:tbl>
    <w:p w14:paraId="2EE76C88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F3B6D47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52252" w:rsidRPr="00A5225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AFAACF5" w14:textId="77777777" w:rsidTr="00650D6C">
        <w:tc>
          <w:tcPr>
            <w:tcW w:w="9104" w:type="dxa"/>
            <w:shd w:val="clear" w:color="auto" w:fill="D9D9D9"/>
          </w:tcPr>
          <w:p w14:paraId="25DC2EC3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DC9FCBC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8F187F2" w14:textId="77777777" w:rsidR="00A52252" w:rsidRPr="00992BD8" w:rsidRDefault="00A52252" w:rsidP="00A52252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4F92BFA" w14:textId="77777777" w:rsidR="002426FF" w:rsidRPr="00A44833" w:rsidRDefault="00A52252" w:rsidP="00A5225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2618E03A" w14:textId="77777777" w:rsidR="00A52252" w:rsidRPr="00A44833" w:rsidRDefault="00A52252" w:rsidP="00A52252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35ED2B6" w14:textId="77777777" w:rsidR="00A52252" w:rsidRPr="0012157F" w:rsidRDefault="00A52252" w:rsidP="00A5225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7C64818" w14:textId="77777777" w:rsidR="00A52252" w:rsidRPr="0012157F" w:rsidRDefault="00A52252" w:rsidP="00A52252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CC86821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F4FA8A9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E0619BB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B161FEE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AD3D730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BF30B3B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BADB317" w14:textId="77777777" w:rsidTr="00CD4DD1">
        <w:tc>
          <w:tcPr>
            <w:tcW w:w="9104" w:type="dxa"/>
            <w:shd w:val="clear" w:color="auto" w:fill="D9D9D9"/>
          </w:tcPr>
          <w:p w14:paraId="56029227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1BC59CB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C4B7D6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D6B76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02F83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48F70DF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777FE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32A5C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95CD228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8E08B5C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94F2A33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D12E84E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966C2E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64F7466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13169A9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FAF54EE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45A14D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EDD4E0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B07FE13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CAADEF8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ED9D5AB" w14:textId="77777777" w:rsidTr="00CD4DD1">
        <w:tc>
          <w:tcPr>
            <w:tcW w:w="9104" w:type="dxa"/>
            <w:shd w:val="clear" w:color="auto" w:fill="D9D9D9"/>
          </w:tcPr>
          <w:p w14:paraId="62388F2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5E6C18E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C09DD29" w14:textId="77777777" w:rsidTr="00847232">
        <w:tc>
          <w:tcPr>
            <w:tcW w:w="9104" w:type="dxa"/>
            <w:shd w:val="clear" w:color="auto" w:fill="D9D9D9"/>
          </w:tcPr>
          <w:p w14:paraId="309C6CE2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1765D8A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4EF437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79FCC96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1C7810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DAEF40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BD50A8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7010621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54DEDA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BF63A3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0254FB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26EF3BE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589B3F0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93133" w14:textId="77777777" w:rsidR="002276DC" w:rsidRDefault="002276DC" w:rsidP="0038231F">
      <w:pPr>
        <w:spacing w:after="0" w:line="240" w:lineRule="auto"/>
      </w:pPr>
      <w:r>
        <w:separator/>
      </w:r>
    </w:p>
  </w:endnote>
  <w:endnote w:type="continuationSeparator" w:id="0">
    <w:p w14:paraId="58A5D91C" w14:textId="77777777" w:rsidR="002276DC" w:rsidRDefault="002276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A026A" w14:textId="77777777" w:rsidR="00A52252" w:rsidRDefault="00A522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6CCE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9B0ACA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0F873" w14:textId="77777777" w:rsidR="00A52252" w:rsidRDefault="00A522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D3D26" w14:textId="77777777" w:rsidR="002276DC" w:rsidRDefault="002276DC" w:rsidP="0038231F">
      <w:pPr>
        <w:spacing w:after="0" w:line="240" w:lineRule="auto"/>
      </w:pPr>
      <w:r>
        <w:separator/>
      </w:r>
    </w:p>
  </w:footnote>
  <w:footnote w:type="continuationSeparator" w:id="0">
    <w:p w14:paraId="101B68C7" w14:textId="77777777" w:rsidR="002276DC" w:rsidRDefault="002276DC" w:rsidP="0038231F">
      <w:pPr>
        <w:spacing w:after="0" w:line="240" w:lineRule="auto"/>
      </w:pPr>
      <w:r>
        <w:continuationSeparator/>
      </w:r>
    </w:p>
  </w:footnote>
  <w:footnote w:id="1">
    <w:p w14:paraId="437F8B2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F0B693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D0F07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A71FD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859ED" w14:textId="77777777" w:rsidR="00A52252" w:rsidRDefault="00A522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936ED" w14:textId="77777777" w:rsidR="00A52252" w:rsidRDefault="00A522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0824A" w14:textId="77777777" w:rsidR="00A52252" w:rsidRDefault="00A522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490767">
    <w:abstractNumId w:val="11"/>
  </w:num>
  <w:num w:numId="2" w16cid:durableId="869487156">
    <w:abstractNumId w:val="0"/>
  </w:num>
  <w:num w:numId="3" w16cid:durableId="1546521090">
    <w:abstractNumId w:val="10"/>
  </w:num>
  <w:num w:numId="4" w16cid:durableId="231696778">
    <w:abstractNumId w:val="13"/>
  </w:num>
  <w:num w:numId="5" w16cid:durableId="442960336">
    <w:abstractNumId w:val="12"/>
  </w:num>
  <w:num w:numId="6" w16cid:durableId="835458993">
    <w:abstractNumId w:val="9"/>
  </w:num>
  <w:num w:numId="7" w16cid:durableId="376393748">
    <w:abstractNumId w:val="1"/>
  </w:num>
  <w:num w:numId="8" w16cid:durableId="1328098967">
    <w:abstractNumId w:val="6"/>
  </w:num>
  <w:num w:numId="9" w16cid:durableId="305092839">
    <w:abstractNumId w:val="4"/>
  </w:num>
  <w:num w:numId="10" w16cid:durableId="1548058537">
    <w:abstractNumId w:val="7"/>
  </w:num>
  <w:num w:numId="11" w16cid:durableId="1222978579">
    <w:abstractNumId w:val="5"/>
  </w:num>
  <w:num w:numId="12" w16cid:durableId="237516673">
    <w:abstractNumId w:val="8"/>
  </w:num>
  <w:num w:numId="13" w16cid:durableId="119619418">
    <w:abstractNumId w:val="3"/>
  </w:num>
  <w:num w:numId="14" w16cid:durableId="3011596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76DC"/>
    <w:rsid w:val="00023477"/>
    <w:rsid w:val="000247FF"/>
    <w:rsid w:val="00025C8D"/>
    <w:rsid w:val="000303EE"/>
    <w:rsid w:val="0004766B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276DC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2252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AFDAFF"/>
  <w15:docId w15:val="{D488171F-3D8F-4535-A5FB-43DB8B58E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734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2024-11-21T07:47:00Z</dcterms:created>
  <dcterms:modified xsi:type="dcterms:W3CDTF">2024-11-21T07:58:00Z</dcterms:modified>
</cp:coreProperties>
</file>