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3B90" w14:textId="27D386C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A5EF4" w:rsidRPr="00BA5EF4">
        <w:rPr>
          <w:rFonts w:ascii="Arial" w:hAnsi="Arial" w:cs="Arial"/>
          <w:sz w:val="24"/>
          <w:szCs w:val="24"/>
        </w:rPr>
        <w:t>1</w:t>
      </w:r>
      <w:r w:rsidR="0069671F">
        <w:rPr>
          <w:rFonts w:ascii="Arial" w:hAnsi="Arial" w:cs="Arial"/>
          <w:sz w:val="24"/>
          <w:szCs w:val="24"/>
        </w:rPr>
        <w:t>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FD13108" w14:textId="77777777" w:rsidTr="005844F6">
        <w:tc>
          <w:tcPr>
            <w:tcW w:w="9104" w:type="dxa"/>
            <w:shd w:val="clear" w:color="auto" w:fill="F2F2F2"/>
          </w:tcPr>
          <w:p w14:paraId="69D8DE33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5752C5F7" w14:textId="4D329A9D" w:rsidR="00140C27" w:rsidRPr="00140C27" w:rsidRDefault="00BA5EF4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A5EF4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1D816834" w14:textId="77777777" w:rsidR="00140C27" w:rsidRPr="00140C27" w:rsidRDefault="00BA5EF4" w:rsidP="00140C27">
      <w:pPr>
        <w:spacing w:line="360" w:lineRule="auto"/>
        <w:ind w:left="3969"/>
        <w:rPr>
          <w:rFonts w:ascii="Arial" w:hAnsi="Arial" w:cs="Arial"/>
        </w:rPr>
      </w:pPr>
      <w:r w:rsidRPr="00BA5EF4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A5EF4">
        <w:rPr>
          <w:rFonts w:ascii="Arial" w:hAnsi="Arial" w:cs="Arial"/>
        </w:rPr>
        <w:t>66</w:t>
      </w:r>
    </w:p>
    <w:p w14:paraId="088753B5" w14:textId="77777777" w:rsidR="00140C27" w:rsidRPr="00140C27" w:rsidRDefault="00BA5EF4" w:rsidP="00140C27">
      <w:pPr>
        <w:ind w:left="3969"/>
        <w:rPr>
          <w:rFonts w:ascii="Arial" w:hAnsi="Arial" w:cs="Arial"/>
        </w:rPr>
      </w:pPr>
      <w:r w:rsidRPr="00BA5EF4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A5EF4">
        <w:rPr>
          <w:rFonts w:ascii="Arial" w:hAnsi="Arial" w:cs="Arial"/>
        </w:rPr>
        <w:t>Kraków</w:t>
      </w:r>
    </w:p>
    <w:p w14:paraId="4AA2FEC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15D33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254CF87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7578E2EA" w14:textId="77777777">
        <w:tc>
          <w:tcPr>
            <w:tcW w:w="2268" w:type="dxa"/>
            <w:shd w:val="clear" w:color="auto" w:fill="auto"/>
          </w:tcPr>
          <w:p w14:paraId="6AAA531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343A760" w14:textId="77777777" w:rsidR="00140C27" w:rsidRPr="00140C27" w:rsidRDefault="00BA5EF4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5EF4">
              <w:rPr>
                <w:rFonts w:ascii="Arial" w:hAnsi="Arial" w:cs="Arial"/>
                <w:bCs/>
              </w:rPr>
              <w:t>Sukcesywny zakup i dostawa papieru do drukarek i kserokopiarek oraz tuszów i tonerów do drukarek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A5EF4" w:rsidRPr="00140C27" w14:paraId="53576CF0" w14:textId="77777777" w:rsidTr="005D364C">
        <w:tc>
          <w:tcPr>
            <w:tcW w:w="2268" w:type="dxa"/>
            <w:shd w:val="clear" w:color="auto" w:fill="auto"/>
          </w:tcPr>
          <w:p w14:paraId="39A6316E" w14:textId="77777777" w:rsidR="00BA5EF4" w:rsidRPr="00140C27" w:rsidRDefault="00BA5EF4" w:rsidP="005D36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7C31DB5" w14:textId="77777777" w:rsidR="00BA5EF4" w:rsidRPr="00140C27" w:rsidRDefault="00BA5EF4" w:rsidP="005D36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5EF4">
              <w:rPr>
                <w:rFonts w:ascii="Arial" w:hAnsi="Arial" w:cs="Arial"/>
                <w:bCs/>
              </w:rPr>
              <w:t>SZP-271-39/24</w:t>
            </w:r>
          </w:p>
        </w:tc>
      </w:tr>
    </w:tbl>
    <w:p w14:paraId="5BFB1844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ADEC3D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F0AFDF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3BDF32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925F3C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0055C73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0CC635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8B8951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C3CBA8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1C99B40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7C0D127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C897E9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A2DCF5D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0E55DB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EE1740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EA7847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A792F4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617807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61A8B7E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B915DB0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C3F30C" w14:textId="309E8715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291133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324FB920" w14:textId="4C216BF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29B4DF1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77DC915" w14:textId="7137DCF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B0A0764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6F980DE8" w14:textId="7E31D07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ACA764C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375A70F9" w14:textId="4D71720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4291BE6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23ACC551" w14:textId="7E7E0429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8201BA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33663D2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445264F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BDB8B6E" w14:textId="28B36D1F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poszczególnych części przedmiotu zamówienia </w:t>
      </w:r>
      <w:r w:rsidR="007F08CC" w:rsidRPr="00E64C86">
        <w:rPr>
          <w:rFonts w:ascii="Arial" w:hAnsi="Arial" w:cs="Arial"/>
          <w:b/>
          <w:bCs/>
        </w:rPr>
        <w:t>za cenę podaną w załączniku nr 1.B do SWZ</w:t>
      </w:r>
      <w:r w:rsidR="007F08CC">
        <w:rPr>
          <w:rFonts w:ascii="Arial" w:hAnsi="Arial" w:cs="Arial"/>
        </w:rPr>
        <w:t>.</w:t>
      </w:r>
    </w:p>
    <w:p w14:paraId="73DECE4A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69FD96C5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08DF382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0C3AA4E" w14:textId="77777777" w:rsidR="00BA5EF4" w:rsidRPr="00C754AE" w:rsidRDefault="00FF57EE" w:rsidP="00BA5EF4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D693147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7943A73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7F6B34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C931676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1D167B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8394F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6682D04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7914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CB09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ECD3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98FEDD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C265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740C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BF69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5B04A40" w14:textId="0EA30E4B" w:rsidR="00322FDB" w:rsidRDefault="00322FDB" w:rsidP="00322FDB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termin dostawy:</w:t>
      </w:r>
    </w:p>
    <w:p w14:paraId="471D3CE9" w14:textId="77777777" w:rsidR="00322FDB" w:rsidRDefault="00322FDB" w:rsidP="00322FDB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dla zadania 1 do .......... dni roboczych (vide kryteria oceny ofert),</w:t>
      </w:r>
    </w:p>
    <w:p w14:paraId="47B6914F" w14:textId="35AEF114" w:rsidR="00322FDB" w:rsidRDefault="00322FDB" w:rsidP="00322FDB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dla zadania 2 do .......... dni roboczych (vide kryteria oceny ofert).</w:t>
      </w:r>
    </w:p>
    <w:p w14:paraId="681A6040" w14:textId="0BEF3727" w:rsidR="00322FDB" w:rsidRDefault="00322FDB" w:rsidP="00322FDB">
      <w:pPr>
        <w:pStyle w:val="Akapitzlist"/>
        <w:numPr>
          <w:ilvl w:val="1"/>
          <w:numId w:val="1"/>
        </w:numPr>
        <w:spacing w:before="120" w:line="360" w:lineRule="auto"/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realizacji reklamacji ilościowych:</w:t>
      </w:r>
    </w:p>
    <w:p w14:paraId="56EB68FD" w14:textId="77777777" w:rsidR="00322FDB" w:rsidRDefault="00322FDB" w:rsidP="00322FDB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dla zadania 1 do …. dni roboczych (vide kryteria oceny ofert),</w:t>
      </w:r>
    </w:p>
    <w:p w14:paraId="2027A7C6" w14:textId="66BB7234" w:rsidR="00322FDB" w:rsidRDefault="00322FDB" w:rsidP="00322FDB">
      <w:pPr>
        <w:pStyle w:val="Akapitzlist"/>
        <w:numPr>
          <w:ilvl w:val="2"/>
          <w:numId w:val="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dla zadania 2 do …. dni roboczych (vide kryteria oceny ofert).</w:t>
      </w:r>
    </w:p>
    <w:p w14:paraId="0B1FBFCD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C0DE04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B61141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64BFD68" w14:textId="337138DF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2D27C84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5C457D2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lastRenderedPageBreak/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0E05E65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A923F3A" w14:textId="73225C36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FFF7E10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07907BB3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5A6E87F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E63D8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D2F9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20E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B194D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D7483B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306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625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A6C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44EE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90B51D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CA33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829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E69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F4C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24E7A1F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DAF3480" w14:textId="77777777" w:rsidTr="00B56BE6">
        <w:tc>
          <w:tcPr>
            <w:tcW w:w="1984" w:type="dxa"/>
            <w:shd w:val="clear" w:color="auto" w:fill="auto"/>
            <w:vAlign w:val="center"/>
          </w:tcPr>
          <w:p w14:paraId="07AFBDC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C1005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9929E1B" w14:textId="77777777" w:rsidTr="00B56BE6">
        <w:tc>
          <w:tcPr>
            <w:tcW w:w="1984" w:type="dxa"/>
            <w:shd w:val="clear" w:color="auto" w:fill="auto"/>
            <w:vAlign w:val="center"/>
          </w:tcPr>
          <w:p w14:paraId="157DCCD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6294D9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EDBE0D8" w14:textId="77777777" w:rsidTr="00B56BE6">
        <w:tc>
          <w:tcPr>
            <w:tcW w:w="1984" w:type="dxa"/>
            <w:shd w:val="clear" w:color="auto" w:fill="auto"/>
            <w:vAlign w:val="center"/>
          </w:tcPr>
          <w:p w14:paraId="18C83C2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4B7EBB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44D8BD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DFBB5D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C7BCC0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44FEB8F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690CA8E2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5B7E16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A50386B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46517" w14:textId="77777777" w:rsidR="00B90038" w:rsidRDefault="00B90038" w:rsidP="00FF57EE">
      <w:r>
        <w:separator/>
      </w:r>
    </w:p>
  </w:endnote>
  <w:endnote w:type="continuationSeparator" w:id="0">
    <w:p w14:paraId="5E138ED2" w14:textId="77777777" w:rsidR="00B90038" w:rsidRDefault="00B9003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C8B94" w14:textId="77777777" w:rsidR="00BA5EF4" w:rsidRDefault="00BA5E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DD4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BB" w14:textId="77777777" w:rsidR="00BA5EF4" w:rsidRDefault="00BA5E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D8604" w14:textId="77777777" w:rsidR="00B90038" w:rsidRDefault="00B90038" w:rsidP="00FF57EE">
      <w:r>
        <w:separator/>
      </w:r>
    </w:p>
  </w:footnote>
  <w:footnote w:type="continuationSeparator" w:id="0">
    <w:p w14:paraId="5D609C11" w14:textId="77777777" w:rsidR="00B90038" w:rsidRDefault="00B90038" w:rsidP="00FF57EE">
      <w:r>
        <w:continuationSeparator/>
      </w:r>
    </w:p>
  </w:footnote>
  <w:footnote w:id="1">
    <w:p w14:paraId="15177B0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0D767E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2B9D0C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D8B1D3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CEB8B6F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35108BA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6C8948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7FB1B" w14:textId="77777777" w:rsidR="00BA5EF4" w:rsidRDefault="00BA5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8A633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A5EF4">
      <w:rPr>
        <w:sz w:val="20"/>
        <w:szCs w:val="20"/>
      </w:rPr>
      <w:t>SZP-271-39/24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81A5" w14:textId="77777777" w:rsidR="00BA5EF4" w:rsidRDefault="00BA5E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1FD820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4217473">
    <w:abstractNumId w:val="2"/>
  </w:num>
  <w:num w:numId="2" w16cid:durableId="80415627">
    <w:abstractNumId w:val="0"/>
  </w:num>
  <w:num w:numId="3" w16cid:durableId="135149782">
    <w:abstractNumId w:val="1"/>
  </w:num>
  <w:num w:numId="4" w16cid:durableId="931279020">
    <w:abstractNumId w:val="3"/>
  </w:num>
  <w:num w:numId="5" w16cid:durableId="380906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038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22FDB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9671F"/>
    <w:rsid w:val="006B63D6"/>
    <w:rsid w:val="006C641D"/>
    <w:rsid w:val="006D09E0"/>
    <w:rsid w:val="007D475B"/>
    <w:rsid w:val="007E331F"/>
    <w:rsid w:val="007F08CC"/>
    <w:rsid w:val="007F3E87"/>
    <w:rsid w:val="00814ACA"/>
    <w:rsid w:val="008C5531"/>
    <w:rsid w:val="00916E2C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038"/>
    <w:rsid w:val="00B9086B"/>
    <w:rsid w:val="00B964C4"/>
    <w:rsid w:val="00BA5EF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9759D"/>
    <w:rsid w:val="00DC336F"/>
    <w:rsid w:val="00E1735C"/>
    <w:rsid w:val="00E64C86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47D4785"/>
  <w15:chartTrackingRefBased/>
  <w15:docId w15:val="{B85D03DB-3DF3-4E67-804B-952C4BF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dcterms:created xsi:type="dcterms:W3CDTF">2024-11-27T06:30:00Z</dcterms:created>
  <dcterms:modified xsi:type="dcterms:W3CDTF">2024-11-27T11:44:00Z</dcterms:modified>
</cp:coreProperties>
</file>