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62AA75" w14:textId="6AECB058" w:rsidR="00FB7F50" w:rsidRPr="002245BE" w:rsidRDefault="002825C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825C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825C6">
        <w:rPr>
          <w:sz w:val="22"/>
          <w:szCs w:val="22"/>
        </w:rPr>
        <w:t>2024-11-2</w:t>
      </w:r>
      <w:r w:rsidR="00A04AD7">
        <w:rPr>
          <w:sz w:val="22"/>
          <w:szCs w:val="22"/>
        </w:rPr>
        <w:t>8</w:t>
      </w:r>
    </w:p>
    <w:p w14:paraId="4F32377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48614A9" w14:textId="77777777" w:rsidR="002825C6" w:rsidRPr="002825C6" w:rsidRDefault="002825C6" w:rsidP="00FB7F50">
      <w:pPr>
        <w:spacing w:after="40"/>
        <w:rPr>
          <w:b/>
          <w:bCs/>
          <w:sz w:val="22"/>
          <w:szCs w:val="22"/>
        </w:rPr>
      </w:pPr>
      <w:r w:rsidRPr="002825C6">
        <w:rPr>
          <w:b/>
          <w:bCs/>
          <w:sz w:val="22"/>
          <w:szCs w:val="22"/>
        </w:rPr>
        <w:t>Akademia Górniczo - Hutnicza</w:t>
      </w:r>
    </w:p>
    <w:p w14:paraId="36D38816" w14:textId="77777777" w:rsidR="002825C6" w:rsidRPr="002825C6" w:rsidRDefault="002825C6" w:rsidP="00FB7F50">
      <w:pPr>
        <w:spacing w:after="40"/>
        <w:rPr>
          <w:b/>
          <w:bCs/>
          <w:sz w:val="22"/>
          <w:szCs w:val="22"/>
        </w:rPr>
      </w:pPr>
      <w:r w:rsidRPr="002825C6">
        <w:rPr>
          <w:b/>
          <w:bCs/>
          <w:sz w:val="22"/>
          <w:szCs w:val="22"/>
        </w:rPr>
        <w:t>im. Stanisława Staszica w Krakowie</w:t>
      </w:r>
    </w:p>
    <w:p w14:paraId="6C189506" w14:textId="77777777" w:rsidR="00FB7F50" w:rsidRPr="002245BE" w:rsidRDefault="002825C6" w:rsidP="00FB7F50">
      <w:pPr>
        <w:spacing w:after="40"/>
        <w:rPr>
          <w:b/>
          <w:bCs/>
          <w:sz w:val="22"/>
          <w:szCs w:val="22"/>
        </w:rPr>
      </w:pPr>
      <w:r w:rsidRPr="002825C6">
        <w:rPr>
          <w:b/>
          <w:bCs/>
          <w:sz w:val="22"/>
          <w:szCs w:val="22"/>
        </w:rPr>
        <w:t>Dział Zamówień Publicznych</w:t>
      </w:r>
    </w:p>
    <w:p w14:paraId="0619E9A4" w14:textId="77777777" w:rsidR="00FB7F50" w:rsidRPr="002245BE" w:rsidRDefault="002825C6" w:rsidP="00FB7F50">
      <w:pPr>
        <w:rPr>
          <w:sz w:val="22"/>
          <w:szCs w:val="22"/>
        </w:rPr>
      </w:pPr>
      <w:r w:rsidRPr="002825C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825C6">
        <w:rPr>
          <w:sz w:val="22"/>
          <w:szCs w:val="22"/>
        </w:rPr>
        <w:t>30</w:t>
      </w:r>
    </w:p>
    <w:p w14:paraId="2B24DFC4" w14:textId="77777777" w:rsidR="00FB7F50" w:rsidRDefault="002825C6" w:rsidP="00FB7F50">
      <w:pPr>
        <w:rPr>
          <w:sz w:val="22"/>
          <w:szCs w:val="22"/>
        </w:rPr>
      </w:pPr>
      <w:r w:rsidRPr="002825C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825C6">
        <w:rPr>
          <w:sz w:val="22"/>
          <w:szCs w:val="22"/>
        </w:rPr>
        <w:t>Kraków</w:t>
      </w:r>
    </w:p>
    <w:p w14:paraId="221B8387" w14:textId="77777777" w:rsidR="00475463" w:rsidRDefault="00475463" w:rsidP="00FB7F50">
      <w:pPr>
        <w:rPr>
          <w:sz w:val="22"/>
          <w:szCs w:val="22"/>
        </w:rPr>
      </w:pPr>
    </w:p>
    <w:p w14:paraId="3FEA8F77" w14:textId="77777777" w:rsidR="00475463" w:rsidRDefault="00475463" w:rsidP="00FB7F50">
      <w:pPr>
        <w:rPr>
          <w:sz w:val="22"/>
          <w:szCs w:val="22"/>
        </w:rPr>
      </w:pPr>
    </w:p>
    <w:p w14:paraId="494FF8B3" w14:textId="77777777" w:rsidR="00475463" w:rsidRDefault="00475463" w:rsidP="00475463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C04BCB4" w14:textId="77777777" w:rsidR="00475463" w:rsidRDefault="00475463" w:rsidP="0047546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475463" w:rsidRPr="00607F9B" w14:paraId="5F8E5DD5" w14:textId="77777777" w:rsidTr="00B718B2">
        <w:trPr>
          <w:trHeight w:val="638"/>
        </w:trPr>
        <w:tc>
          <w:tcPr>
            <w:tcW w:w="1023" w:type="dxa"/>
            <w:shd w:val="clear" w:color="auto" w:fill="auto"/>
          </w:tcPr>
          <w:p w14:paraId="7CC7F86A" w14:textId="77777777" w:rsidR="00475463" w:rsidRPr="00607F9B" w:rsidRDefault="00475463" w:rsidP="00B718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057" w:type="dxa"/>
            <w:shd w:val="clear" w:color="auto" w:fill="auto"/>
          </w:tcPr>
          <w:p w14:paraId="1E91EF19" w14:textId="77777777" w:rsidR="00475463" w:rsidRPr="00607F9B" w:rsidRDefault="00475463" w:rsidP="00B718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825C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825C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825C6">
              <w:rPr>
                <w:b/>
                <w:bCs/>
                <w:sz w:val="22"/>
                <w:szCs w:val="22"/>
              </w:rPr>
              <w:t>Dostawa systemu akwizycji, analizy i zabezpieczeń maszyn wirnikowych - DE-dzp.272-622/24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825C6">
              <w:rPr>
                <w:b/>
                <w:sz w:val="22"/>
                <w:szCs w:val="22"/>
              </w:rPr>
              <w:t>DE-dzp.272-622/24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3B2A6B7" w14:textId="77777777" w:rsidR="00475463" w:rsidRDefault="00475463" w:rsidP="00475463">
      <w:pPr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Pr="00FB3A39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FB3A39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 </w:t>
      </w:r>
      <w:r w:rsidRPr="00FB3A39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 </w:t>
      </w:r>
      <w:r w:rsidRPr="00FB3A39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</w:t>
      </w:r>
      <w:r w:rsidRPr="004D0C58">
        <w:rPr>
          <w:sz w:val="22"/>
          <w:szCs w:val="22"/>
        </w:rPr>
        <w:t xml:space="preserve">publicznych (Dz.U.2024.1320 </w:t>
      </w:r>
      <w:proofErr w:type="spellStart"/>
      <w:r w:rsidRPr="004D0C58">
        <w:rPr>
          <w:sz w:val="22"/>
          <w:szCs w:val="22"/>
        </w:rPr>
        <w:t>t.j</w:t>
      </w:r>
      <w:proofErr w:type="spellEnd"/>
      <w:r w:rsidRPr="004D0C58">
        <w:rPr>
          <w:sz w:val="22"/>
          <w:szCs w:val="22"/>
        </w:rPr>
        <w:t>. ze zm.) zwanej</w:t>
      </w:r>
      <w:r w:rsidRPr="003261E7">
        <w:rPr>
          <w:sz w:val="22"/>
          <w:szCs w:val="22"/>
        </w:rPr>
        <w:t xml:space="preserve">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27B2C1BA" w14:textId="77777777" w:rsidR="00475463" w:rsidRPr="00756CDA" w:rsidRDefault="00475463" w:rsidP="00475463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559"/>
        <w:gridCol w:w="2127"/>
        <w:gridCol w:w="2693"/>
      </w:tblGrid>
      <w:tr w:rsidR="00475463" w:rsidRPr="008567C7" w14:paraId="2EEB0494" w14:textId="77777777" w:rsidTr="00B718B2">
        <w:trPr>
          <w:trHeight w:val="510"/>
        </w:trPr>
        <w:tc>
          <w:tcPr>
            <w:tcW w:w="709" w:type="dxa"/>
            <w:vAlign w:val="center"/>
          </w:tcPr>
          <w:p w14:paraId="0FBED12B" w14:textId="77777777" w:rsidR="00475463" w:rsidRPr="008567C7" w:rsidRDefault="00475463" w:rsidP="00B718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14:paraId="266B14DF" w14:textId="77777777" w:rsidR="00475463" w:rsidRPr="008567C7" w:rsidRDefault="00475463" w:rsidP="00B718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750C75F7" w14:textId="77777777" w:rsidR="00475463" w:rsidRPr="008567C7" w:rsidRDefault="00475463" w:rsidP="00B718B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25C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14:paraId="7A168574" w14:textId="77777777" w:rsidR="00475463" w:rsidRPr="008567C7" w:rsidRDefault="00475463" w:rsidP="00B718B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25C6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693" w:type="dxa"/>
            <w:vAlign w:val="center"/>
          </w:tcPr>
          <w:p w14:paraId="4D0AB5BD" w14:textId="77777777" w:rsidR="00475463" w:rsidRPr="008567C7" w:rsidRDefault="00475463" w:rsidP="00B718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75463" w:rsidRPr="008567C7" w14:paraId="3B189083" w14:textId="77777777" w:rsidTr="00B718B2">
        <w:tc>
          <w:tcPr>
            <w:tcW w:w="709" w:type="dxa"/>
            <w:vAlign w:val="center"/>
          </w:tcPr>
          <w:p w14:paraId="091B7158" w14:textId="77777777" w:rsidR="00475463" w:rsidRPr="008567C7" w:rsidRDefault="00475463" w:rsidP="00B718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25C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14:paraId="7CD7ECB2" w14:textId="77777777" w:rsidR="00475463" w:rsidRPr="002B6761" w:rsidRDefault="00475463" w:rsidP="00B718B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25C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AMC VIBRO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14:paraId="02A05D8E" w14:textId="77777777" w:rsidR="00475463" w:rsidRPr="008567C7" w:rsidRDefault="00475463" w:rsidP="00B718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25C6">
              <w:rPr>
                <w:rFonts w:ascii="Times New Roman" w:hAnsi="Times New Roman" w:cs="Times New Roman"/>
                <w:bCs/>
                <w:sz w:val="18"/>
                <w:szCs w:val="18"/>
              </w:rPr>
              <w:t>Pilotów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25C6">
              <w:rPr>
                <w:rFonts w:ascii="Times New Roman" w:hAnsi="Times New Roman" w:cs="Times New Roman"/>
                <w:bCs/>
                <w:sz w:val="18"/>
                <w:szCs w:val="18"/>
              </w:rPr>
              <w:t>2E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D31D1D9" w14:textId="77777777" w:rsidR="00475463" w:rsidRPr="001B7815" w:rsidRDefault="00475463" w:rsidP="00B718B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25C6">
              <w:rPr>
                <w:rFonts w:ascii="Times New Roman" w:hAnsi="Times New Roman" w:cs="Times New Roman"/>
                <w:bCs/>
                <w:sz w:val="18"/>
                <w:szCs w:val="18"/>
              </w:rPr>
              <w:t>31-462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25C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14:paraId="5B4C53B0" w14:textId="77777777" w:rsidR="00475463" w:rsidRPr="008567C7" w:rsidRDefault="00475463" w:rsidP="00B718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2127" w:type="dxa"/>
          </w:tcPr>
          <w:p w14:paraId="1A338053" w14:textId="77777777" w:rsidR="00475463" w:rsidRDefault="00475463" w:rsidP="00B718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4CEAD85" w14:textId="77777777" w:rsidR="00475463" w:rsidRPr="008567C7" w:rsidRDefault="00475463" w:rsidP="00B718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42AD"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2693" w:type="dxa"/>
          </w:tcPr>
          <w:p w14:paraId="47E39817" w14:textId="77777777" w:rsidR="00475463" w:rsidRDefault="00475463" w:rsidP="00B718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14E7CDB" w14:textId="77777777" w:rsidR="00475463" w:rsidRPr="008567C7" w:rsidRDefault="00475463" w:rsidP="00B718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42AD"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</w:tr>
      <w:tr w:rsidR="00475463" w:rsidRPr="008567C7" w14:paraId="0978CB79" w14:textId="77777777" w:rsidTr="00B718B2">
        <w:tc>
          <w:tcPr>
            <w:tcW w:w="709" w:type="dxa"/>
            <w:vAlign w:val="center"/>
          </w:tcPr>
          <w:p w14:paraId="386CB8D9" w14:textId="77777777" w:rsidR="00475463" w:rsidRPr="008567C7" w:rsidRDefault="00475463" w:rsidP="00B718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25C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14:paraId="3DFC382C" w14:textId="77777777" w:rsidR="00475463" w:rsidRPr="002B6761" w:rsidRDefault="00475463" w:rsidP="00B718B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825C6">
              <w:rPr>
                <w:rFonts w:ascii="Times New Roman" w:hAnsi="Times New Roman" w:cs="Times New Roman"/>
                <w:b/>
                <w:sz w:val="18"/>
                <w:szCs w:val="18"/>
              </w:rPr>
              <w:t>Ilumind</w:t>
            </w:r>
            <w:proofErr w:type="spellEnd"/>
            <w:r w:rsidRPr="002825C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1003B393" w14:textId="77777777" w:rsidR="00475463" w:rsidRPr="008567C7" w:rsidRDefault="00475463" w:rsidP="00B718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25C6">
              <w:rPr>
                <w:rFonts w:ascii="Times New Roman" w:hAnsi="Times New Roman" w:cs="Times New Roman"/>
                <w:bCs/>
                <w:sz w:val="18"/>
                <w:szCs w:val="18"/>
              </w:rPr>
              <w:t>Rynek Dębnicki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25C6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25C6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14:paraId="790CBBBB" w14:textId="77777777" w:rsidR="00475463" w:rsidRPr="001B7815" w:rsidRDefault="00475463" w:rsidP="00B718B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25C6">
              <w:rPr>
                <w:rFonts w:ascii="Times New Roman" w:hAnsi="Times New Roman" w:cs="Times New Roman"/>
                <w:bCs/>
                <w:sz w:val="18"/>
                <w:szCs w:val="18"/>
              </w:rPr>
              <w:t>30-319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25C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</w:tcPr>
          <w:p w14:paraId="788AF103" w14:textId="77777777" w:rsidR="00475463" w:rsidRDefault="00475463" w:rsidP="00B718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54CF881" w14:textId="77777777" w:rsidR="00475463" w:rsidRPr="008567C7" w:rsidRDefault="00475463" w:rsidP="00B718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5682"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2127" w:type="dxa"/>
          </w:tcPr>
          <w:p w14:paraId="74E61C71" w14:textId="77777777" w:rsidR="00475463" w:rsidRDefault="00475463" w:rsidP="00B718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ADE0201" w14:textId="77777777" w:rsidR="00475463" w:rsidRPr="008567C7" w:rsidRDefault="00475463" w:rsidP="00B718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5682"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2693" w:type="dxa"/>
          </w:tcPr>
          <w:p w14:paraId="71FFAA04" w14:textId="77777777" w:rsidR="00475463" w:rsidRDefault="00475463" w:rsidP="00B718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82A4A7E" w14:textId="77777777" w:rsidR="00475463" w:rsidRPr="008567C7" w:rsidRDefault="00475463" w:rsidP="00B718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5682"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</w:tr>
    </w:tbl>
    <w:p w14:paraId="7A2292A2" w14:textId="77777777" w:rsidR="00475463" w:rsidRDefault="00475463" w:rsidP="00475463">
      <w:pPr>
        <w:spacing w:before="120"/>
        <w:ind w:firstLine="709"/>
        <w:jc w:val="both"/>
        <w:rPr>
          <w:color w:val="000000"/>
        </w:rPr>
      </w:pPr>
      <w:bookmarkStart w:id="2" w:name="_Hlk183674918"/>
      <w:r w:rsidRPr="0094337C">
        <w:rPr>
          <w:color w:val="000000"/>
        </w:rPr>
        <w:t>*</w:t>
      </w:r>
      <w:r>
        <w:rPr>
          <w:color w:val="000000"/>
        </w:rPr>
        <w:t xml:space="preserve"> Zamawiający nie przyznawał punktów ponieważ oferta została odrzucona</w:t>
      </w:r>
    </w:p>
    <w:p w14:paraId="1B603B1A" w14:textId="77777777" w:rsidR="00475463" w:rsidRPr="00F33C66" w:rsidRDefault="00475463" w:rsidP="00475463">
      <w:pPr>
        <w:spacing w:line="276" w:lineRule="auto"/>
        <w:jc w:val="both"/>
        <w:rPr>
          <w:sz w:val="22"/>
          <w:szCs w:val="22"/>
        </w:rPr>
      </w:pPr>
    </w:p>
    <w:bookmarkEnd w:id="2"/>
    <w:p w14:paraId="55C81DCD" w14:textId="77777777" w:rsidR="00475463" w:rsidRPr="00E72BAE" w:rsidRDefault="00475463" w:rsidP="00475463">
      <w:pPr>
        <w:spacing w:after="60"/>
        <w:ind w:left="289" w:right="108" w:hanging="289"/>
        <w:jc w:val="both"/>
        <w:rPr>
          <w:b/>
          <w:bCs/>
          <w:iCs/>
          <w:sz w:val="22"/>
          <w:szCs w:val="22"/>
        </w:rPr>
      </w:pPr>
      <w:r w:rsidRPr="00E72BAE">
        <w:rPr>
          <w:b/>
          <w:bCs/>
          <w:iCs/>
          <w:sz w:val="22"/>
          <w:szCs w:val="22"/>
        </w:rPr>
        <w:t>Uzasadnienie prawne:</w:t>
      </w:r>
    </w:p>
    <w:p w14:paraId="792C14A4" w14:textId="77777777" w:rsidR="00475463" w:rsidRPr="00E72BAE" w:rsidRDefault="00475463" w:rsidP="00475463">
      <w:pPr>
        <w:spacing w:after="60"/>
        <w:ind w:left="289" w:right="108" w:hanging="289"/>
        <w:jc w:val="both"/>
        <w:rPr>
          <w:b/>
          <w:bCs/>
          <w:iCs/>
          <w:sz w:val="22"/>
          <w:szCs w:val="22"/>
        </w:rPr>
      </w:pPr>
      <w:r w:rsidRPr="00E72BAE">
        <w:rPr>
          <w:b/>
          <w:bCs/>
          <w:iCs/>
          <w:sz w:val="22"/>
          <w:szCs w:val="22"/>
        </w:rPr>
        <w:t>Art. 255 ust. 1 pkt. 2)</w:t>
      </w:r>
    </w:p>
    <w:p w14:paraId="2B20C93F" w14:textId="77777777" w:rsidR="00475463" w:rsidRPr="00E72BAE" w:rsidRDefault="00475463" w:rsidP="00475463">
      <w:pPr>
        <w:spacing w:after="60"/>
        <w:ind w:right="108"/>
        <w:jc w:val="both"/>
        <w:rPr>
          <w:iCs/>
          <w:sz w:val="22"/>
          <w:szCs w:val="22"/>
        </w:rPr>
      </w:pPr>
      <w:r w:rsidRPr="00E72BAE">
        <w:rPr>
          <w:iCs/>
          <w:sz w:val="22"/>
          <w:szCs w:val="22"/>
        </w:rPr>
        <w:t>Zamawiający unieważnia postępowanie o udzielenie zamówienia jeżeli wszystkie złożone oferty podlegały odrzuceniu.</w:t>
      </w:r>
    </w:p>
    <w:p w14:paraId="23D53E7F" w14:textId="77777777" w:rsidR="00475463" w:rsidRPr="00E72BAE" w:rsidRDefault="00475463" w:rsidP="00475463">
      <w:pPr>
        <w:spacing w:after="80"/>
        <w:ind w:right="108"/>
        <w:jc w:val="both"/>
        <w:rPr>
          <w:b/>
          <w:bCs/>
          <w:sz w:val="22"/>
          <w:szCs w:val="22"/>
        </w:rPr>
      </w:pPr>
      <w:r w:rsidRPr="00E72BAE">
        <w:rPr>
          <w:b/>
          <w:bCs/>
          <w:sz w:val="22"/>
          <w:szCs w:val="22"/>
        </w:rPr>
        <w:t>Uzasadnienie formalne:</w:t>
      </w:r>
    </w:p>
    <w:p w14:paraId="46CB41FD" w14:textId="77777777" w:rsidR="00475463" w:rsidRPr="00E72BAE" w:rsidRDefault="00475463" w:rsidP="00475463">
      <w:pPr>
        <w:ind w:left="289" w:right="108" w:hanging="289"/>
        <w:jc w:val="both"/>
        <w:rPr>
          <w:iCs/>
          <w:sz w:val="22"/>
          <w:szCs w:val="22"/>
        </w:rPr>
      </w:pPr>
      <w:r w:rsidRPr="00E72BAE">
        <w:rPr>
          <w:iCs/>
          <w:sz w:val="22"/>
          <w:szCs w:val="22"/>
        </w:rPr>
        <w:t>Wszystkie złożone oferty podlegają odrzuceniu.</w:t>
      </w:r>
    </w:p>
    <w:p w14:paraId="7EAF550F" w14:textId="77777777" w:rsidR="00475463" w:rsidRDefault="00475463" w:rsidP="00475463">
      <w:pPr>
        <w:spacing w:line="360" w:lineRule="auto"/>
        <w:jc w:val="both"/>
        <w:rPr>
          <w:bCs/>
        </w:rPr>
      </w:pPr>
    </w:p>
    <w:p w14:paraId="5C3D7C2C" w14:textId="77777777" w:rsidR="00475463" w:rsidRPr="002245BE" w:rsidRDefault="00475463" w:rsidP="00FB7F50">
      <w:pPr>
        <w:rPr>
          <w:sz w:val="22"/>
          <w:szCs w:val="22"/>
        </w:rPr>
      </w:pPr>
    </w:p>
    <w:bookmarkEnd w:id="0"/>
    <w:sectPr w:rsidR="00475463" w:rsidRPr="002245B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7F04BC" w14:textId="77777777" w:rsidR="00567240" w:rsidRDefault="00567240">
      <w:r>
        <w:separator/>
      </w:r>
    </w:p>
  </w:endnote>
  <w:endnote w:type="continuationSeparator" w:id="0">
    <w:p w14:paraId="3A12254A" w14:textId="77777777" w:rsidR="00567240" w:rsidRDefault="00567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BAFAF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A256A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EE4205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0B955E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C07E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C237DB" w14:textId="77777777" w:rsidR="00567240" w:rsidRDefault="00567240">
      <w:r>
        <w:separator/>
      </w:r>
    </w:p>
  </w:footnote>
  <w:footnote w:type="continuationSeparator" w:id="0">
    <w:p w14:paraId="7405818E" w14:textId="77777777" w:rsidR="00567240" w:rsidRDefault="005672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FF73E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2A895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5A6DD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7240"/>
    <w:rsid w:val="00005838"/>
    <w:rsid w:val="00022322"/>
    <w:rsid w:val="00042497"/>
    <w:rsid w:val="000C1E6F"/>
    <w:rsid w:val="000E4E56"/>
    <w:rsid w:val="001A1468"/>
    <w:rsid w:val="001B7815"/>
    <w:rsid w:val="001C31ED"/>
    <w:rsid w:val="002825C6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75463"/>
    <w:rsid w:val="004B2665"/>
    <w:rsid w:val="004C3459"/>
    <w:rsid w:val="004E324A"/>
    <w:rsid w:val="004E7234"/>
    <w:rsid w:val="0054734E"/>
    <w:rsid w:val="00567240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42C5"/>
    <w:rsid w:val="00915B9E"/>
    <w:rsid w:val="00952256"/>
    <w:rsid w:val="0097748A"/>
    <w:rsid w:val="009F0E5C"/>
    <w:rsid w:val="00A029B8"/>
    <w:rsid w:val="00A04AD7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BF9180"/>
  <w15:chartTrackingRefBased/>
  <w15:docId w15:val="{E02AB549-8FC4-47D2-AB43-9F92D887B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194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Lucyna Śliwa-Naporowska</cp:lastModifiedBy>
  <cp:revision>2</cp:revision>
  <cp:lastPrinted>1899-12-31T23:00:00Z</cp:lastPrinted>
  <dcterms:created xsi:type="dcterms:W3CDTF">2024-11-28T11:42:00Z</dcterms:created>
  <dcterms:modified xsi:type="dcterms:W3CDTF">2024-11-28T11:42:00Z</dcterms:modified>
</cp:coreProperties>
</file>