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3BF9A" w14:textId="4CA4399C" w:rsidR="00D665F5" w:rsidRPr="00AE2F05" w:rsidRDefault="00C81E62" w:rsidP="00AE2F05">
      <w:pPr>
        <w:spacing w:after="240"/>
        <w:jc w:val="right"/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sz w:val="18"/>
          <w:szCs w:val="18"/>
        </w:rPr>
        <w:t>Kraków</w:t>
      </w:r>
      <w:r w:rsidR="00D665F5" w:rsidRPr="00AE2F05">
        <w:rPr>
          <w:rFonts w:ascii="Verdana" w:hAnsi="Verdana"/>
          <w:sz w:val="18"/>
          <w:szCs w:val="18"/>
        </w:rPr>
        <w:t xml:space="preserve"> dnia: </w:t>
      </w:r>
      <w:r w:rsidRPr="00AE2F05">
        <w:rPr>
          <w:rFonts w:ascii="Verdana" w:hAnsi="Verdana"/>
          <w:sz w:val="18"/>
          <w:szCs w:val="18"/>
        </w:rPr>
        <w:t>2024-11-28</w:t>
      </w:r>
    </w:p>
    <w:p w14:paraId="140A2C13" w14:textId="77777777" w:rsidR="00C81E62" w:rsidRPr="00AE2F05" w:rsidRDefault="00C81E6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2F0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549800F" w14:textId="77777777" w:rsidR="00C81E62" w:rsidRPr="00AE2F05" w:rsidRDefault="00C81E6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2F0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FC2B144" w14:textId="77777777" w:rsidR="00D665F5" w:rsidRPr="00AE2F05" w:rsidRDefault="00C81E6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E2F0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B17542B" w14:textId="77777777" w:rsidR="00D665F5" w:rsidRPr="00AE2F05" w:rsidRDefault="00C81E62" w:rsidP="00D665F5">
      <w:pPr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sz w:val="18"/>
          <w:szCs w:val="18"/>
        </w:rPr>
        <w:t>Al. Mickiewicza</w:t>
      </w:r>
      <w:r w:rsidR="00D665F5" w:rsidRPr="00AE2F05">
        <w:rPr>
          <w:rFonts w:ascii="Verdana" w:hAnsi="Verdana"/>
          <w:sz w:val="18"/>
          <w:szCs w:val="18"/>
        </w:rPr>
        <w:t xml:space="preserve"> </w:t>
      </w:r>
      <w:r w:rsidRPr="00AE2F05">
        <w:rPr>
          <w:rFonts w:ascii="Verdana" w:hAnsi="Verdana"/>
          <w:sz w:val="18"/>
          <w:szCs w:val="18"/>
        </w:rPr>
        <w:t>30</w:t>
      </w:r>
    </w:p>
    <w:p w14:paraId="4904E6FD" w14:textId="77777777" w:rsidR="00D665F5" w:rsidRDefault="00C81E62" w:rsidP="00D665F5">
      <w:pPr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sz w:val="18"/>
          <w:szCs w:val="18"/>
        </w:rPr>
        <w:t>30-059</w:t>
      </w:r>
      <w:r w:rsidR="00D665F5" w:rsidRPr="00AE2F05">
        <w:rPr>
          <w:rFonts w:ascii="Verdana" w:hAnsi="Verdana"/>
          <w:sz w:val="18"/>
          <w:szCs w:val="18"/>
        </w:rPr>
        <w:t xml:space="preserve"> </w:t>
      </w:r>
      <w:r w:rsidRPr="00AE2F05">
        <w:rPr>
          <w:rFonts w:ascii="Verdana" w:hAnsi="Verdana"/>
          <w:sz w:val="18"/>
          <w:szCs w:val="18"/>
        </w:rPr>
        <w:t>Kraków</w:t>
      </w:r>
    </w:p>
    <w:p w14:paraId="4C582A54" w14:textId="77777777" w:rsidR="00AE2F05" w:rsidRPr="00AE2F05" w:rsidRDefault="00AE2F05" w:rsidP="00D665F5">
      <w:pPr>
        <w:rPr>
          <w:rFonts w:ascii="Verdana" w:hAnsi="Verdana"/>
          <w:sz w:val="18"/>
          <w:szCs w:val="18"/>
        </w:rPr>
      </w:pPr>
    </w:p>
    <w:p w14:paraId="5C1E4B01" w14:textId="77777777" w:rsidR="00A80738" w:rsidRPr="00AE2F05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sz w:val="18"/>
          <w:szCs w:val="18"/>
        </w:rPr>
        <w:t>Znak sprawy:</w:t>
      </w:r>
      <w:r w:rsidRPr="00AE2F05">
        <w:rPr>
          <w:rFonts w:ascii="Verdana" w:hAnsi="Verdana"/>
          <w:b/>
          <w:sz w:val="18"/>
          <w:szCs w:val="18"/>
        </w:rPr>
        <w:t xml:space="preserve"> </w:t>
      </w:r>
      <w:r w:rsidR="00C81E62" w:rsidRPr="00AE2F05">
        <w:rPr>
          <w:rFonts w:ascii="Verdana" w:hAnsi="Verdana"/>
          <w:b/>
          <w:sz w:val="18"/>
          <w:szCs w:val="18"/>
        </w:rPr>
        <w:t>DE-dzp.272-642/24</w:t>
      </w:r>
      <w:r w:rsidR="00A80738" w:rsidRPr="00AE2F05">
        <w:rPr>
          <w:rFonts w:ascii="Verdana" w:hAnsi="Verdana"/>
          <w:sz w:val="18"/>
          <w:szCs w:val="18"/>
        </w:rPr>
        <w:tab/>
        <w:t xml:space="preserve"> </w:t>
      </w:r>
    </w:p>
    <w:p w14:paraId="11305010" w14:textId="77777777" w:rsidR="00A80738" w:rsidRPr="00AE2F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7C4278" w14:textId="77777777" w:rsidR="00A80738" w:rsidRPr="00AE2F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0EA21B" w14:textId="77777777" w:rsidR="00A80738" w:rsidRPr="00AE2F0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6D953D" w14:textId="77777777" w:rsidR="00A80738" w:rsidRPr="00AE2F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E2F05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6031E2D" w14:textId="77777777" w:rsidR="00A80738" w:rsidRPr="00AE2F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0A9761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bCs/>
          <w:sz w:val="18"/>
          <w:szCs w:val="18"/>
        </w:rPr>
        <w:t xml:space="preserve">Dotyczy </w:t>
      </w:r>
      <w:r w:rsidRPr="00AE2F05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C81E62" w:rsidRPr="00AE2F0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81E62" w:rsidRPr="00AE2F05">
        <w:rPr>
          <w:rFonts w:ascii="Verdana" w:hAnsi="Verdana"/>
          <w:sz w:val="18"/>
          <w:szCs w:val="18"/>
        </w:rPr>
        <w:t>Pzp</w:t>
      </w:r>
      <w:proofErr w:type="spellEnd"/>
      <w:r w:rsidRPr="00AE2F05">
        <w:rPr>
          <w:rFonts w:ascii="Verdana" w:hAnsi="Verdana"/>
          <w:sz w:val="18"/>
          <w:szCs w:val="18"/>
        </w:rPr>
        <w:t xml:space="preserve"> </w:t>
      </w:r>
      <w:r w:rsidR="007965DC" w:rsidRPr="00AE2F05">
        <w:rPr>
          <w:rFonts w:ascii="Verdana" w:hAnsi="Verdana"/>
          <w:sz w:val="18"/>
          <w:szCs w:val="18"/>
        </w:rPr>
        <w:t>prowadzonego pn.</w:t>
      </w:r>
      <w:r w:rsidRPr="00AE2F05">
        <w:rPr>
          <w:rFonts w:ascii="Verdana" w:hAnsi="Verdana"/>
          <w:sz w:val="18"/>
          <w:szCs w:val="18"/>
        </w:rPr>
        <w:t xml:space="preserve">: </w:t>
      </w:r>
    </w:p>
    <w:p w14:paraId="16F6ECF6" w14:textId="77777777" w:rsidR="00AE2F05" w:rsidRPr="00AE2F05" w:rsidRDefault="00AE2F0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0245715" w14:textId="77777777" w:rsidR="00A80738" w:rsidRPr="00AE2F05" w:rsidRDefault="00C81E6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b/>
          <w:sz w:val="18"/>
          <w:szCs w:val="18"/>
        </w:rPr>
        <w:t>dostawa materiałów eksploatacyjnych do drukarek, kserokopiarek i faksów dla potrzeb AGH - DE-dzp.272-642/24</w:t>
      </w:r>
    </w:p>
    <w:p w14:paraId="0D2D6460" w14:textId="77777777" w:rsidR="00D665F5" w:rsidRPr="00AE2F05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sz w:val="18"/>
          <w:szCs w:val="18"/>
        </w:rPr>
        <w:t>Zamawiający, działając na podstawie art. 22</w:t>
      </w:r>
      <w:r w:rsidR="00601802" w:rsidRPr="00AE2F05">
        <w:rPr>
          <w:rFonts w:ascii="Verdana" w:hAnsi="Verdana"/>
          <w:sz w:val="18"/>
          <w:szCs w:val="18"/>
        </w:rPr>
        <w:t>2</w:t>
      </w:r>
      <w:r w:rsidRPr="00AE2F05">
        <w:rPr>
          <w:rFonts w:ascii="Verdana" w:hAnsi="Verdana"/>
          <w:sz w:val="18"/>
          <w:szCs w:val="18"/>
        </w:rPr>
        <w:t xml:space="preserve"> ust. 5 </w:t>
      </w:r>
      <w:r w:rsidRPr="00AE2F05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E2F05">
        <w:rPr>
          <w:rFonts w:ascii="Verdana" w:hAnsi="Verdana"/>
          <w:sz w:val="18"/>
          <w:szCs w:val="18"/>
        </w:rPr>
        <w:t>publicznych</w:t>
      </w:r>
      <w:r w:rsidR="00104EFA" w:rsidRPr="00AE2F05">
        <w:rPr>
          <w:rFonts w:ascii="Verdana" w:hAnsi="Verdana"/>
          <w:sz w:val="18"/>
          <w:szCs w:val="18"/>
        </w:rPr>
        <w:t xml:space="preserve"> </w:t>
      </w:r>
      <w:r w:rsidR="009C20BC" w:rsidRPr="00AE2F0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AE2F05">
        <w:rPr>
          <w:rFonts w:ascii="Verdana" w:hAnsi="Verdana"/>
          <w:sz w:val="18"/>
          <w:szCs w:val="18"/>
        </w:rPr>
        <w:t>t.j</w:t>
      </w:r>
      <w:proofErr w:type="spellEnd"/>
      <w:r w:rsidR="009C20BC" w:rsidRPr="00AE2F05">
        <w:rPr>
          <w:rFonts w:ascii="Verdana" w:hAnsi="Verdana"/>
          <w:sz w:val="18"/>
          <w:szCs w:val="18"/>
        </w:rPr>
        <w:t xml:space="preserve">. </w:t>
      </w:r>
      <w:r w:rsidR="00104EFA" w:rsidRPr="00AE2F05">
        <w:rPr>
          <w:rFonts w:ascii="Verdana" w:hAnsi="Verdana"/>
          <w:sz w:val="18"/>
          <w:szCs w:val="18"/>
        </w:rPr>
        <w:t>ze zm.</w:t>
      </w:r>
      <w:r w:rsidR="00AA718D" w:rsidRPr="00AE2F05">
        <w:rPr>
          <w:rFonts w:ascii="Verdana" w:hAnsi="Verdana"/>
          <w:sz w:val="18"/>
          <w:szCs w:val="18"/>
        </w:rPr>
        <w:t>)</w:t>
      </w:r>
      <w:r w:rsidR="00A67C20" w:rsidRPr="00AE2F05">
        <w:rPr>
          <w:rFonts w:ascii="Verdana" w:hAnsi="Verdana"/>
          <w:sz w:val="18"/>
          <w:szCs w:val="18"/>
        </w:rPr>
        <w:t xml:space="preserve"> </w:t>
      </w:r>
      <w:r w:rsidRPr="00AE2F05">
        <w:rPr>
          <w:rFonts w:ascii="Verdana" w:hAnsi="Verdana"/>
          <w:sz w:val="18"/>
          <w:szCs w:val="18"/>
        </w:rPr>
        <w:t>udostępnia</w:t>
      </w:r>
      <w:r w:rsidR="00F95C33" w:rsidRPr="00AE2F05">
        <w:rPr>
          <w:rFonts w:ascii="Verdana" w:hAnsi="Verdana"/>
          <w:sz w:val="18"/>
          <w:szCs w:val="18"/>
        </w:rPr>
        <w:t xml:space="preserve"> </w:t>
      </w:r>
      <w:r w:rsidR="004C7E9B" w:rsidRPr="00AE2F05">
        <w:rPr>
          <w:rFonts w:ascii="Verdana" w:hAnsi="Verdana"/>
          <w:sz w:val="18"/>
          <w:szCs w:val="18"/>
        </w:rPr>
        <w:t>informacj</w:t>
      </w:r>
      <w:r w:rsidR="00577BC6" w:rsidRPr="00AE2F05">
        <w:rPr>
          <w:rFonts w:ascii="Verdana" w:hAnsi="Verdana"/>
          <w:sz w:val="18"/>
          <w:szCs w:val="18"/>
        </w:rPr>
        <w:t>ę</w:t>
      </w:r>
      <w:r w:rsidR="00035488" w:rsidRPr="00AE2F05">
        <w:rPr>
          <w:rFonts w:ascii="Verdana" w:hAnsi="Verdana"/>
          <w:sz w:val="18"/>
          <w:szCs w:val="18"/>
        </w:rPr>
        <w:t xml:space="preserve"> z otwarcia ofert</w:t>
      </w:r>
      <w:r w:rsidR="00577BC6" w:rsidRPr="00AE2F05">
        <w:rPr>
          <w:rFonts w:ascii="Verdana" w:hAnsi="Verdana"/>
          <w:sz w:val="18"/>
          <w:szCs w:val="18"/>
        </w:rPr>
        <w:t>.</w:t>
      </w:r>
    </w:p>
    <w:p w14:paraId="21706824" w14:textId="77777777" w:rsidR="00A80738" w:rsidRPr="00AE2F05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E2F05">
        <w:rPr>
          <w:rFonts w:ascii="Verdana" w:hAnsi="Verdana"/>
          <w:sz w:val="18"/>
          <w:szCs w:val="18"/>
        </w:rPr>
        <w:t>Podczas otwarcia ofert, mającego miejsce</w:t>
      </w:r>
      <w:r w:rsidR="00FF4AB1" w:rsidRPr="00AE2F05">
        <w:rPr>
          <w:rFonts w:ascii="Verdana" w:hAnsi="Verdana"/>
          <w:sz w:val="18"/>
          <w:szCs w:val="18"/>
        </w:rPr>
        <w:t xml:space="preserve"> w dniu </w:t>
      </w:r>
      <w:r w:rsidR="00C81E62" w:rsidRPr="00AE2F05">
        <w:rPr>
          <w:rFonts w:ascii="Verdana" w:hAnsi="Verdana"/>
          <w:sz w:val="18"/>
          <w:szCs w:val="18"/>
        </w:rPr>
        <w:t>28/11/2024</w:t>
      </w:r>
      <w:r w:rsidR="00FF4AB1" w:rsidRPr="00AE2F05">
        <w:rPr>
          <w:rFonts w:ascii="Verdana" w:hAnsi="Verdana"/>
          <w:sz w:val="18"/>
          <w:szCs w:val="18"/>
        </w:rPr>
        <w:t xml:space="preserve"> o godz. </w:t>
      </w:r>
      <w:r w:rsidR="00C81E62" w:rsidRPr="00AE2F05">
        <w:rPr>
          <w:rFonts w:ascii="Verdana" w:hAnsi="Verdana"/>
          <w:sz w:val="18"/>
          <w:szCs w:val="18"/>
        </w:rPr>
        <w:t>11:00</w:t>
      </w:r>
      <w:r w:rsidRPr="00AE2F05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E2F05" w14:paraId="1715484B" w14:textId="77777777" w:rsidTr="003F57CD">
        <w:tc>
          <w:tcPr>
            <w:tcW w:w="993" w:type="dxa"/>
            <w:shd w:val="clear" w:color="auto" w:fill="auto"/>
            <w:vAlign w:val="center"/>
          </w:tcPr>
          <w:p w14:paraId="7057F010" w14:textId="77777777" w:rsidR="00D665F5" w:rsidRPr="00AE2F0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8A17E7C" w14:textId="77777777" w:rsidR="00D665F5" w:rsidRPr="00AE2F0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2F05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7E51CE" w14:textId="77777777" w:rsidR="00D665F5" w:rsidRPr="00AE2F05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C81E62" w:rsidRPr="00AE2F05" w14:paraId="29D6ED5F" w14:textId="77777777" w:rsidTr="000657C1">
        <w:tc>
          <w:tcPr>
            <w:tcW w:w="993" w:type="dxa"/>
            <w:shd w:val="clear" w:color="auto" w:fill="auto"/>
            <w:vAlign w:val="center"/>
          </w:tcPr>
          <w:p w14:paraId="268333C6" w14:textId="77777777" w:rsidR="00C81E62" w:rsidRPr="00AE2F05" w:rsidRDefault="00C81E62" w:rsidP="000657C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265F432" w14:textId="7526D224" w:rsidR="00C81E62" w:rsidRPr="00AE2F05" w:rsidRDefault="00C81E62" w:rsidP="000657C1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AE2F05">
              <w:rPr>
                <w:rFonts w:ascii="Verdana" w:hAnsi="Verdana"/>
                <w:sz w:val="18"/>
                <w:szCs w:val="18"/>
                <w:lang w:val="en-US"/>
              </w:rPr>
              <w:t>Golden Line Sp. z o.</w:t>
            </w:r>
            <w:r w:rsidR="00AE2F05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AE2F05">
              <w:rPr>
                <w:rFonts w:ascii="Verdana" w:hAnsi="Verdana"/>
                <w:sz w:val="18"/>
                <w:szCs w:val="18"/>
                <w:lang w:val="en-US"/>
              </w:rPr>
              <w:t>o.</w:t>
            </w:r>
          </w:p>
          <w:p w14:paraId="6C55DDA8" w14:textId="77777777" w:rsidR="00C81E62" w:rsidRPr="00AE2F05" w:rsidRDefault="00C81E62" w:rsidP="000657C1">
            <w:pPr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ul. Krakowska</w:t>
            </w:r>
            <w:r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2F05">
              <w:rPr>
                <w:rFonts w:ascii="Verdana" w:hAnsi="Verdana"/>
                <w:sz w:val="18"/>
                <w:szCs w:val="18"/>
              </w:rPr>
              <w:t>150</w:t>
            </w:r>
            <w:r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525586A" w14:textId="77777777" w:rsidR="00C81E62" w:rsidRPr="00AE2F05" w:rsidRDefault="00C81E62" w:rsidP="000657C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35-506</w:t>
            </w:r>
            <w:r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2F05">
              <w:rPr>
                <w:rFonts w:ascii="Verdana" w:hAnsi="Verdana"/>
                <w:sz w:val="18"/>
                <w:szCs w:val="18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BDA103" w14:textId="77777777" w:rsidR="00C81E62" w:rsidRPr="00AE2F05" w:rsidRDefault="00C81E62" w:rsidP="000657C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909 792.38 zł</w:t>
            </w:r>
          </w:p>
        </w:tc>
      </w:tr>
      <w:tr w:rsidR="00C81E62" w:rsidRPr="00AE2F05" w14:paraId="3FDB299F" w14:textId="77777777" w:rsidTr="000657C1">
        <w:tc>
          <w:tcPr>
            <w:tcW w:w="993" w:type="dxa"/>
            <w:shd w:val="clear" w:color="auto" w:fill="auto"/>
            <w:vAlign w:val="center"/>
          </w:tcPr>
          <w:p w14:paraId="355D23F6" w14:textId="77777777" w:rsidR="00C81E62" w:rsidRPr="00AE2F05" w:rsidRDefault="00C81E62" w:rsidP="000657C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1397506" w14:textId="62E70DFB" w:rsidR="00C81E62" w:rsidRPr="00AE2F05" w:rsidRDefault="00C81E62" w:rsidP="000657C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AE2F05">
              <w:rPr>
                <w:rFonts w:ascii="Verdana" w:hAnsi="Verdana"/>
                <w:sz w:val="18"/>
                <w:szCs w:val="18"/>
              </w:rPr>
              <w:t>Komatech</w:t>
            </w:r>
            <w:proofErr w:type="spellEnd"/>
            <w:r w:rsidRPr="00AE2F05">
              <w:rPr>
                <w:rFonts w:ascii="Verdana" w:hAnsi="Verdana"/>
                <w:sz w:val="18"/>
                <w:szCs w:val="18"/>
              </w:rPr>
              <w:t xml:space="preserve"> S.C. Tomasz Marszałek, </w:t>
            </w:r>
            <w:r w:rsidR="00AE2F05">
              <w:rPr>
                <w:rFonts w:ascii="Verdana" w:hAnsi="Verdana"/>
                <w:sz w:val="18"/>
                <w:szCs w:val="18"/>
              </w:rPr>
              <w:t>Danuta Marszałek</w:t>
            </w:r>
          </w:p>
          <w:p w14:paraId="244B4D29" w14:textId="7E1A7180" w:rsidR="00C81E62" w:rsidRPr="00AE2F05" w:rsidRDefault="00AE2F05" w:rsidP="000657C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>Wojska Polskiego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>8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7DBD989" w14:textId="77777777" w:rsidR="00C81E62" w:rsidRPr="00AE2F05" w:rsidRDefault="00C81E62" w:rsidP="000657C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43-190</w:t>
            </w:r>
            <w:r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2F05">
              <w:rPr>
                <w:rFonts w:ascii="Verdana" w:hAnsi="Verdana"/>
                <w:sz w:val="18"/>
                <w:szCs w:val="18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354D16" w14:textId="77777777" w:rsidR="00C81E62" w:rsidRPr="00AE2F05" w:rsidRDefault="00C81E62" w:rsidP="000657C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747 020.82 zł</w:t>
            </w:r>
          </w:p>
        </w:tc>
      </w:tr>
      <w:tr w:rsidR="00C81E62" w:rsidRPr="00AE2F05" w14:paraId="6D9B3149" w14:textId="77777777" w:rsidTr="000657C1">
        <w:tc>
          <w:tcPr>
            <w:tcW w:w="993" w:type="dxa"/>
            <w:shd w:val="clear" w:color="auto" w:fill="auto"/>
            <w:vAlign w:val="center"/>
          </w:tcPr>
          <w:p w14:paraId="55D8906D" w14:textId="77777777" w:rsidR="00C81E62" w:rsidRPr="00AE2F05" w:rsidRDefault="00C81E62" w:rsidP="000657C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029935D" w14:textId="6A4EC432" w:rsidR="00C81E62" w:rsidRPr="00AE2F05" w:rsidRDefault="00C81E62" w:rsidP="000657C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MAK Sp</w:t>
            </w:r>
            <w:r w:rsidR="00AE2F05">
              <w:rPr>
                <w:rFonts w:ascii="Verdana" w:hAnsi="Verdana"/>
                <w:sz w:val="18"/>
                <w:szCs w:val="18"/>
              </w:rPr>
              <w:t>.</w:t>
            </w:r>
            <w:r w:rsidRPr="00AE2F05">
              <w:rPr>
                <w:rFonts w:ascii="Verdana" w:hAnsi="Verdana"/>
                <w:sz w:val="18"/>
                <w:szCs w:val="18"/>
              </w:rPr>
              <w:t xml:space="preserve"> z </w:t>
            </w:r>
            <w:r w:rsidR="00AE2F05">
              <w:rPr>
                <w:rFonts w:ascii="Verdana" w:hAnsi="Verdana"/>
                <w:sz w:val="18"/>
                <w:szCs w:val="18"/>
              </w:rPr>
              <w:t>o. o.</w:t>
            </w:r>
          </w:p>
          <w:p w14:paraId="06075AF6" w14:textId="42688FC6" w:rsidR="00C81E62" w:rsidRPr="00AE2F05" w:rsidRDefault="00AE2F05" w:rsidP="000657C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>Kozacka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>3</w:t>
            </w:r>
            <w:r w:rsidR="00C81E62"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33952BA" w14:textId="77777777" w:rsidR="00C81E62" w:rsidRPr="00AE2F05" w:rsidRDefault="00C81E62" w:rsidP="000657C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87-100</w:t>
            </w:r>
            <w:r w:rsidRPr="00AE2F0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E2F05">
              <w:rPr>
                <w:rFonts w:ascii="Verdana" w:hAnsi="Verdana"/>
                <w:sz w:val="18"/>
                <w:szCs w:val="18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278EBA" w14:textId="77777777" w:rsidR="00C81E62" w:rsidRPr="00AE2F05" w:rsidRDefault="00C81E62" w:rsidP="000657C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E2F05">
              <w:rPr>
                <w:rFonts w:ascii="Verdana" w:hAnsi="Verdana"/>
                <w:sz w:val="18"/>
                <w:szCs w:val="18"/>
              </w:rPr>
              <w:t>688 594.59 zł</w:t>
            </w:r>
          </w:p>
        </w:tc>
      </w:tr>
    </w:tbl>
    <w:p w14:paraId="1AF9C994" w14:textId="77777777" w:rsidR="00101340" w:rsidRDefault="00101340" w:rsidP="00101340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5BEB4CD" w14:textId="62871DBB" w:rsidR="00577BC6" w:rsidRDefault="00101340" w:rsidP="00101340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Sekretarz Komisji Przetargowej</w:t>
      </w:r>
    </w:p>
    <w:p w14:paraId="427A3B23" w14:textId="32A0EFC3" w:rsidR="00101340" w:rsidRPr="00AE2F05" w:rsidRDefault="00101340" w:rsidP="00101340">
      <w:pPr>
        <w:tabs>
          <w:tab w:val="left" w:pos="651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mgr Joanna Kraińska</w:t>
      </w:r>
    </w:p>
    <w:sectPr w:rsidR="00101340" w:rsidRPr="00AE2F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464E3" w14:textId="77777777" w:rsidR="00647D02" w:rsidRDefault="00647D02">
      <w:r>
        <w:separator/>
      </w:r>
    </w:p>
  </w:endnote>
  <w:endnote w:type="continuationSeparator" w:id="0">
    <w:p w14:paraId="48EA1395" w14:textId="77777777" w:rsidR="00647D02" w:rsidRDefault="0064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F17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FAD9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4D5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031767">
        <v:line id="_x0000_s1025" style="position:absolute;left:0;text-align:left;z-index:251657728" from="-3.85pt,8.7pt" to="455.15pt,8.7pt"/>
      </w:pict>
    </w:r>
  </w:p>
  <w:p w14:paraId="428D0F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D7C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2D751" w14:textId="77777777" w:rsidR="009F189D" w:rsidRDefault="009F189D">
    <w:pPr>
      <w:pStyle w:val="Stopka"/>
      <w:tabs>
        <w:tab w:val="clear" w:pos="4536"/>
      </w:tabs>
      <w:jc w:val="center"/>
    </w:pPr>
  </w:p>
  <w:p w14:paraId="263B25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8C2681" w14:textId="77777777" w:rsidR="00647D02" w:rsidRDefault="00647D02">
      <w:r>
        <w:separator/>
      </w:r>
    </w:p>
  </w:footnote>
  <w:footnote w:type="continuationSeparator" w:id="0">
    <w:p w14:paraId="3D556CAD" w14:textId="77777777" w:rsidR="00647D02" w:rsidRDefault="00647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A84913" w14:textId="77777777" w:rsidR="00C81E62" w:rsidRDefault="00C81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6D5EC" w14:textId="77777777" w:rsidR="00C81E62" w:rsidRDefault="00C81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ECA26" w14:textId="77777777" w:rsidR="00C81E62" w:rsidRDefault="00C81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D02"/>
    <w:rsid w:val="00007727"/>
    <w:rsid w:val="00017720"/>
    <w:rsid w:val="00035488"/>
    <w:rsid w:val="000A0093"/>
    <w:rsid w:val="000D38D0"/>
    <w:rsid w:val="000D7F25"/>
    <w:rsid w:val="000E00E5"/>
    <w:rsid w:val="00101340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7D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E2F05"/>
    <w:rsid w:val="00C236D3"/>
    <w:rsid w:val="00C659E2"/>
    <w:rsid w:val="00C81E6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6B4124"/>
  <w15:chartTrackingRefBased/>
  <w15:docId w15:val="{B8245C92-A3DE-4C54-A580-23956E84F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2024-11-28T10:31:00Z</cp:lastPrinted>
  <dcterms:created xsi:type="dcterms:W3CDTF">2024-11-28T10:31:00Z</dcterms:created>
  <dcterms:modified xsi:type="dcterms:W3CDTF">2024-11-28T10:31:00Z</dcterms:modified>
</cp:coreProperties>
</file>