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6A34A1" w14:textId="77777777" w:rsidR="00070D32" w:rsidRPr="00515AFA" w:rsidRDefault="00070D32" w:rsidP="00070D32">
      <w:pPr>
        <w:jc w:val="right"/>
        <w:rPr>
          <w:b/>
          <w:sz w:val="22"/>
          <w:szCs w:val="22"/>
          <w:lang w:val="pl-PL"/>
        </w:rPr>
      </w:pPr>
      <w:r w:rsidRPr="00515AFA">
        <w:rPr>
          <w:b/>
          <w:sz w:val="22"/>
          <w:szCs w:val="22"/>
          <w:lang w:val="pl-PL"/>
        </w:rPr>
        <w:t>Załącznik nr 3</w:t>
      </w:r>
    </w:p>
    <w:p w14:paraId="2571BEC9" w14:textId="77777777" w:rsidR="00070D32" w:rsidRPr="00515AFA" w:rsidRDefault="00070D32" w:rsidP="00070D32">
      <w:pPr>
        <w:jc w:val="right"/>
        <w:rPr>
          <w:b/>
          <w:sz w:val="22"/>
          <w:szCs w:val="22"/>
          <w:lang w:val="pl-PL"/>
        </w:rPr>
      </w:pPr>
    </w:p>
    <w:p w14:paraId="17B0E4A3" w14:textId="77777777" w:rsidR="00070D32" w:rsidRPr="00515AFA" w:rsidRDefault="00070D32" w:rsidP="00070D32">
      <w:pPr>
        <w:jc w:val="center"/>
        <w:rPr>
          <w:b/>
          <w:sz w:val="22"/>
          <w:szCs w:val="22"/>
          <w:lang w:val="pl-PL"/>
        </w:rPr>
      </w:pPr>
      <w:r w:rsidRPr="00515AFA">
        <w:rPr>
          <w:b/>
          <w:sz w:val="22"/>
          <w:szCs w:val="22"/>
          <w:lang w:val="pl-PL"/>
        </w:rPr>
        <w:t>WZÓR UMOWY</w:t>
      </w:r>
    </w:p>
    <w:p w14:paraId="783FFCDB" w14:textId="77777777" w:rsidR="00070D32" w:rsidRPr="00515AFA" w:rsidRDefault="00070D32" w:rsidP="00070D32">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49D44DE0" w14:textId="77777777" w:rsidR="00070D32" w:rsidRPr="00515AFA" w:rsidRDefault="00070D32" w:rsidP="00070D32">
      <w:pPr>
        <w:jc w:val="center"/>
        <w:rPr>
          <w:b/>
          <w:sz w:val="22"/>
          <w:szCs w:val="22"/>
          <w:lang w:val="pl-PL"/>
        </w:rPr>
      </w:pPr>
    </w:p>
    <w:p w14:paraId="70BC6F00" w14:textId="19081A69" w:rsidR="00070D32" w:rsidRPr="00515AFA" w:rsidRDefault="00070D32" w:rsidP="00070D32">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6</w:t>
      </w:r>
      <w:r>
        <w:rPr>
          <w:sz w:val="22"/>
          <w:szCs w:val="22"/>
          <w:lang w:val="pl-PL"/>
        </w:rPr>
        <w:t>88</w:t>
      </w:r>
      <w:r w:rsidRPr="005140A1">
        <w:rPr>
          <w:sz w:val="22"/>
          <w:szCs w:val="22"/>
          <w:lang w:val="pl-PL"/>
        </w:rPr>
        <w:t>/2</w:t>
      </w:r>
      <w:r>
        <w:rPr>
          <w:sz w:val="22"/>
          <w:szCs w:val="22"/>
          <w:lang w:val="pl-PL"/>
        </w:rPr>
        <w:t>4</w:t>
      </w:r>
      <w:r w:rsidRPr="00515AFA">
        <w:rPr>
          <w:sz w:val="22"/>
          <w:szCs w:val="22"/>
          <w:lang w:val="pl-PL"/>
        </w:rPr>
        <w:t xml:space="preserve"> pomiędzy:</w:t>
      </w:r>
    </w:p>
    <w:p w14:paraId="07FB5108" w14:textId="77777777" w:rsidR="00070D32" w:rsidRPr="00515AFA" w:rsidRDefault="00070D32" w:rsidP="00070D32">
      <w:pPr>
        <w:pStyle w:val="Tekstpodstawowywcity"/>
        <w:spacing w:after="0"/>
        <w:ind w:left="0"/>
        <w:jc w:val="both"/>
        <w:rPr>
          <w:sz w:val="22"/>
          <w:szCs w:val="22"/>
          <w:lang w:val="pl-PL"/>
        </w:rPr>
      </w:pPr>
    </w:p>
    <w:p w14:paraId="4F606776"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406E059D"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7DA3984"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9DD62DA" w14:textId="77777777" w:rsidR="00070D32" w:rsidRPr="00515AFA" w:rsidRDefault="00070D32" w:rsidP="00070D32">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6D264698"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706F29A8"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39DF65B"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E0109A8"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8DC2A9A"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15B351B"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73111A82"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232D4ED"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31F70ED" w14:textId="77777777" w:rsidR="00070D32" w:rsidRPr="00515AFA" w:rsidRDefault="00070D32" w:rsidP="00070D32">
      <w:pPr>
        <w:pStyle w:val="Tekstpodstawowy"/>
        <w:spacing w:line="240" w:lineRule="auto"/>
        <w:ind w:right="-47"/>
        <w:jc w:val="center"/>
        <w:rPr>
          <w:rFonts w:ascii="Times New Roman" w:hAnsi="Times New Roman"/>
          <w:b/>
          <w:sz w:val="22"/>
          <w:szCs w:val="22"/>
        </w:rPr>
      </w:pPr>
    </w:p>
    <w:p w14:paraId="083BEC13"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7DDC3C50" w14:textId="7D67D869" w:rsidR="00070D32" w:rsidRPr="00515AFA" w:rsidRDefault="00070D32" w:rsidP="00070D32">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komputera przenośnego</w:t>
      </w:r>
      <w:r w:rsidRPr="00FB60AB">
        <w:rPr>
          <w:b/>
          <w:bCs/>
          <w:sz w:val="22"/>
          <w:szCs w:val="22"/>
          <w:lang w:val="pl-PL"/>
        </w:rPr>
        <w:t xml:space="preserve"> na potrzeby </w:t>
      </w:r>
      <w:proofErr w:type="spellStart"/>
      <w:r>
        <w:rPr>
          <w:b/>
          <w:bCs/>
          <w:sz w:val="22"/>
          <w:szCs w:val="22"/>
          <w:lang w:val="pl-PL"/>
        </w:rPr>
        <w:t>W</w:t>
      </w:r>
      <w:r>
        <w:rPr>
          <w:b/>
          <w:bCs/>
          <w:sz w:val="22"/>
          <w:szCs w:val="22"/>
          <w:lang w:val="pl-PL"/>
        </w:rPr>
        <w:t>IMiR</w:t>
      </w:r>
      <w:proofErr w:type="spellEnd"/>
      <w:r w:rsidRPr="00515AFA">
        <w:rPr>
          <w:b/>
          <w:sz w:val="22"/>
          <w:szCs w:val="22"/>
          <w:lang w:val="pl-PL"/>
        </w:rPr>
        <w:t>.</w:t>
      </w:r>
    </w:p>
    <w:p w14:paraId="0502B7BC" w14:textId="77777777" w:rsidR="00070D32" w:rsidRPr="00515AFA" w:rsidRDefault="00070D32" w:rsidP="00070D32">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544F65B6"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04FDDCB9" w14:textId="310BEB2C" w:rsidR="00070D32" w:rsidRPr="00515AFA" w:rsidRDefault="00070D32" w:rsidP="00070D32">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w:t>
      </w:r>
      <w:r w:rsidRPr="005D0DA4">
        <w:rPr>
          <w:rFonts w:ascii="Times New Roman" w:hAnsi="Times New Roman"/>
          <w:b/>
          <w:bCs/>
          <w:sz w:val="22"/>
          <w:szCs w:val="22"/>
        </w:rPr>
        <w:t xml:space="preserve">do </w:t>
      </w:r>
      <w:r>
        <w:rPr>
          <w:rFonts w:ascii="Times New Roman" w:hAnsi="Times New Roman"/>
          <w:b/>
          <w:bCs/>
          <w:sz w:val="22"/>
          <w:szCs w:val="22"/>
        </w:rPr>
        <w:t>…………….</w:t>
      </w:r>
      <w:r>
        <w:rPr>
          <w:rFonts w:ascii="Times New Roman" w:hAnsi="Times New Roman"/>
          <w:sz w:val="22"/>
          <w:szCs w:val="22"/>
        </w:rPr>
        <w:t xml:space="preserve"> </w:t>
      </w:r>
      <w:r>
        <w:rPr>
          <w:rFonts w:ascii="Times New Roman" w:hAnsi="Times New Roman"/>
          <w:b/>
          <w:bCs/>
          <w:sz w:val="22"/>
          <w:szCs w:val="22"/>
        </w:rPr>
        <w:t xml:space="preserve">dni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1A096460" w14:textId="77777777" w:rsidR="00070D32" w:rsidRDefault="00070D32" w:rsidP="00070D32">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55C6F11" w14:textId="77777777" w:rsidR="00070D32" w:rsidRPr="00515AFA" w:rsidRDefault="00070D32" w:rsidP="00070D3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761DE837" w14:textId="77777777" w:rsidR="00070D32" w:rsidRPr="00515AFA" w:rsidRDefault="00070D32" w:rsidP="00070D32">
      <w:pPr>
        <w:pStyle w:val="Tekstpodstawowy"/>
        <w:spacing w:line="240" w:lineRule="auto"/>
        <w:ind w:right="-47"/>
        <w:jc w:val="center"/>
        <w:rPr>
          <w:rFonts w:ascii="Times New Roman" w:hAnsi="Times New Roman"/>
          <w:b/>
          <w:sz w:val="22"/>
          <w:szCs w:val="22"/>
        </w:rPr>
      </w:pPr>
    </w:p>
    <w:p w14:paraId="74628EB9"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40A3C15" w14:textId="77777777" w:rsidR="00070D32" w:rsidRPr="00515AFA" w:rsidRDefault="00070D32" w:rsidP="00070D32">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17AFA243" w14:textId="77777777" w:rsidR="00070D32" w:rsidRPr="00515AFA" w:rsidRDefault="00070D32" w:rsidP="00070D32">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7F09365" w14:textId="77777777" w:rsidR="00070D32" w:rsidRPr="00515AFA" w:rsidRDefault="00070D32" w:rsidP="00070D32">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353663A" w14:textId="77777777" w:rsidR="00070D32" w:rsidRPr="00515AFA" w:rsidRDefault="00070D32" w:rsidP="00070D32">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6185A56C" w14:textId="77777777" w:rsidR="00070D32" w:rsidRPr="00515AFA" w:rsidRDefault="00070D32" w:rsidP="00070D32">
      <w:pPr>
        <w:pStyle w:val="Tekstpodstawowy"/>
        <w:spacing w:line="240" w:lineRule="auto"/>
        <w:ind w:right="-47"/>
        <w:jc w:val="center"/>
        <w:rPr>
          <w:rFonts w:ascii="Times New Roman" w:hAnsi="Times New Roman"/>
          <w:b/>
          <w:sz w:val="22"/>
          <w:szCs w:val="22"/>
        </w:rPr>
      </w:pPr>
    </w:p>
    <w:p w14:paraId="5F27FEDE" w14:textId="77777777" w:rsidR="00070D32" w:rsidRDefault="00070D32" w:rsidP="00070D32">
      <w:pPr>
        <w:pStyle w:val="Tekstpodstawowy"/>
        <w:spacing w:line="240" w:lineRule="auto"/>
        <w:ind w:right="-47"/>
        <w:jc w:val="center"/>
        <w:rPr>
          <w:rFonts w:ascii="Times New Roman" w:hAnsi="Times New Roman"/>
          <w:b/>
          <w:sz w:val="22"/>
          <w:szCs w:val="22"/>
        </w:rPr>
      </w:pPr>
    </w:p>
    <w:p w14:paraId="1C69744D"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149F65CC" w14:textId="77777777" w:rsidR="00070D32" w:rsidRDefault="00070D32" w:rsidP="00070D3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21102F3" w14:textId="77777777" w:rsidR="00070D32" w:rsidRPr="00515AFA" w:rsidRDefault="00070D32" w:rsidP="00070D3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r>
      <w:r w:rsidRPr="00515AFA">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21AAF4D4" w14:textId="77777777" w:rsidR="00070D32" w:rsidRPr="00515AFA" w:rsidRDefault="00070D32" w:rsidP="00070D3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67F269C" w14:textId="77777777" w:rsidR="00070D32" w:rsidRPr="00515AFA" w:rsidRDefault="00070D32" w:rsidP="00070D3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6F8EDFC" w14:textId="77777777" w:rsidR="00070D32" w:rsidRPr="00515AFA" w:rsidRDefault="00070D32" w:rsidP="00070D32">
      <w:pPr>
        <w:pStyle w:val="Tekstpodstawowy"/>
        <w:spacing w:line="240" w:lineRule="auto"/>
        <w:ind w:right="-47"/>
        <w:jc w:val="center"/>
        <w:rPr>
          <w:rFonts w:ascii="Times New Roman" w:hAnsi="Times New Roman"/>
          <w:b/>
          <w:sz w:val="22"/>
          <w:szCs w:val="22"/>
        </w:rPr>
      </w:pPr>
    </w:p>
    <w:p w14:paraId="56CEC90B"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603856F" w14:textId="77777777" w:rsidR="00070D32" w:rsidRPr="00515AFA" w:rsidRDefault="00070D32" w:rsidP="00070D3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022D661" w14:textId="77777777" w:rsidR="00070D32" w:rsidRPr="00515AFA" w:rsidRDefault="00070D32" w:rsidP="00070D3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3872606" w14:textId="77777777" w:rsidR="00070D32" w:rsidRPr="00515AFA" w:rsidRDefault="00070D32" w:rsidP="00070D32">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62CA8566" w14:textId="77777777" w:rsidR="00070D32" w:rsidRPr="00515AFA" w:rsidRDefault="00070D32" w:rsidP="00070D3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E6C965D" w14:textId="77777777" w:rsidR="00070D32" w:rsidRPr="00515AFA" w:rsidRDefault="00070D32" w:rsidP="00070D3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76D12E5F" w14:textId="77777777" w:rsidR="00070D32" w:rsidRPr="00515AFA" w:rsidRDefault="00070D32" w:rsidP="00070D3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wartości netto części przedmiotu umowy, której dotyczy odstąpienie;</w:t>
      </w:r>
    </w:p>
    <w:p w14:paraId="51ECE261" w14:textId="77777777" w:rsidR="00070D32" w:rsidRPr="00515AFA" w:rsidRDefault="00070D32" w:rsidP="00070D3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07B5846D" w14:textId="77777777" w:rsidR="00070D32" w:rsidRPr="00515AFA" w:rsidRDefault="00070D32" w:rsidP="00070D32">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całkowitego wynagrodzenia netto określonego w § 3 ust. 1;</w:t>
      </w:r>
    </w:p>
    <w:p w14:paraId="59A5ED43" w14:textId="77777777" w:rsidR="00070D32" w:rsidRPr="00515AFA" w:rsidRDefault="00070D32" w:rsidP="00070D32">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Pr>
          <w:rFonts w:ascii="Times New Roman" w:hAnsi="Times New Roman"/>
          <w:sz w:val="22"/>
          <w:szCs w:val="22"/>
        </w:rPr>
        <w:t xml:space="preserve">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wartości netto części przedmiotu umowy, której dotyczy odstąpienie</w:t>
      </w:r>
    </w:p>
    <w:p w14:paraId="4D8C0EDD" w14:textId="77777777" w:rsidR="00070D32" w:rsidRPr="00515AFA" w:rsidRDefault="00070D32" w:rsidP="00070D3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12300DD" w14:textId="77777777" w:rsidR="00070D32" w:rsidRPr="00515AFA" w:rsidRDefault="00070D32" w:rsidP="00070D3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6E4EA31" w14:textId="77777777" w:rsidR="00070D32" w:rsidRPr="00515AFA" w:rsidRDefault="00070D32" w:rsidP="00070D3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16F90D5B" w14:textId="77777777" w:rsidR="00070D32" w:rsidRPr="00515AFA" w:rsidRDefault="00070D32" w:rsidP="00070D3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B820E55" w14:textId="77777777" w:rsidR="00070D32" w:rsidRPr="00515AFA" w:rsidRDefault="00070D32" w:rsidP="00070D32">
      <w:pPr>
        <w:pStyle w:val="Tekstpodstawowy"/>
        <w:ind w:right="-47"/>
        <w:jc w:val="center"/>
        <w:rPr>
          <w:rFonts w:ascii="Times New Roman" w:hAnsi="Times New Roman"/>
          <w:b/>
          <w:sz w:val="22"/>
          <w:szCs w:val="22"/>
        </w:rPr>
      </w:pPr>
    </w:p>
    <w:p w14:paraId="776CCE82" w14:textId="77777777" w:rsidR="00070D32" w:rsidRPr="00515AFA" w:rsidRDefault="00070D32" w:rsidP="00070D32">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243B4657" w14:textId="77777777" w:rsidR="00070D32" w:rsidRPr="00515AFA" w:rsidRDefault="00070D32" w:rsidP="00070D32">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11064DDA" w14:textId="77777777" w:rsidR="00070D32" w:rsidRPr="00515AFA" w:rsidRDefault="00070D32" w:rsidP="00070D3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9E55A4B" w14:textId="77777777" w:rsidR="00070D32" w:rsidRPr="00515AFA" w:rsidRDefault="00070D32" w:rsidP="00070D3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EC5CEA2" w14:textId="77777777" w:rsidR="00070D32" w:rsidRPr="00515AFA" w:rsidRDefault="00070D32" w:rsidP="00070D3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594D917" w14:textId="77777777" w:rsidR="00070D32" w:rsidRPr="00515AFA" w:rsidRDefault="00070D32" w:rsidP="00070D32">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A59490E" w14:textId="77777777" w:rsidR="00070D32" w:rsidRPr="00515AFA" w:rsidRDefault="00070D32" w:rsidP="00070D32">
      <w:pPr>
        <w:rPr>
          <w:color w:val="00000A"/>
          <w:sz w:val="22"/>
          <w:szCs w:val="22"/>
          <w:lang w:val="pl-PL"/>
        </w:rPr>
      </w:pPr>
    </w:p>
    <w:p w14:paraId="7E54881B" w14:textId="77777777" w:rsidR="00070D32" w:rsidRPr="00515AFA" w:rsidRDefault="00070D32" w:rsidP="00070D32">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BF674D7" w14:textId="77777777" w:rsidR="00070D32" w:rsidRPr="00515AFA" w:rsidRDefault="00070D32" w:rsidP="00070D32">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8ED077E" w14:textId="77777777" w:rsidR="00070D32" w:rsidRPr="00515AFA" w:rsidRDefault="00070D32" w:rsidP="00070D3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4526C6" w14:textId="77777777" w:rsidR="00070D32" w:rsidRPr="00515AFA" w:rsidRDefault="00070D32" w:rsidP="00070D32">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FED1DAB" w14:textId="77777777" w:rsidR="00070D32" w:rsidRPr="00515AFA" w:rsidRDefault="00070D32" w:rsidP="00070D3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6981B9D" w14:textId="77777777" w:rsidR="00070D32" w:rsidRPr="00515AFA" w:rsidRDefault="00070D32" w:rsidP="00070D3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34681E7E" w14:textId="77777777" w:rsidR="00070D32" w:rsidRPr="00515AFA" w:rsidRDefault="00070D32" w:rsidP="00070D3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966940E" w14:textId="77777777" w:rsidR="00070D32" w:rsidRPr="00515AFA" w:rsidRDefault="00070D32" w:rsidP="00070D32">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F4A8D1E" w14:textId="77777777" w:rsidR="00070D32" w:rsidRPr="00515AFA" w:rsidRDefault="00070D32" w:rsidP="00070D32">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A147BEF" w14:textId="77777777" w:rsidR="00070D32" w:rsidRPr="00515AFA" w:rsidRDefault="00070D32" w:rsidP="00070D32">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EE356F7" w14:textId="77777777" w:rsidR="00070D32" w:rsidRPr="00515AFA" w:rsidRDefault="00070D32" w:rsidP="00070D32">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8C2516" w14:textId="77777777" w:rsidR="00070D32" w:rsidRPr="00515AFA" w:rsidRDefault="00070D32" w:rsidP="00070D32">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5779149" w14:textId="77777777" w:rsidR="00070D32" w:rsidRPr="00515AFA" w:rsidRDefault="00070D32" w:rsidP="00070D32">
      <w:pPr>
        <w:ind w:left="720"/>
        <w:jc w:val="both"/>
        <w:rPr>
          <w:color w:val="00000A"/>
          <w:sz w:val="22"/>
          <w:szCs w:val="22"/>
          <w:lang w:val="pl-PL"/>
        </w:rPr>
      </w:pPr>
    </w:p>
    <w:p w14:paraId="170D84A0" w14:textId="77777777" w:rsidR="00070D32" w:rsidRPr="00515AFA" w:rsidRDefault="00070D32" w:rsidP="00070D32">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CA59F33" w14:textId="77777777" w:rsidR="00070D32" w:rsidRPr="00515AFA" w:rsidRDefault="00070D32" w:rsidP="00070D32">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8D966C1" w14:textId="77777777" w:rsidR="00070D32" w:rsidRPr="00515AFA" w:rsidRDefault="00070D32" w:rsidP="00070D32">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4747E470" w14:textId="77777777" w:rsidR="00070D32" w:rsidRPr="00515AFA" w:rsidRDefault="00070D32" w:rsidP="00070D32">
      <w:pPr>
        <w:numPr>
          <w:ilvl w:val="0"/>
          <w:numId w:val="37"/>
        </w:numPr>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 trakcie eksploatacji danego Sprzętu zgodnie z instrukcją użytkowania, w okresie objętym </w:t>
      </w:r>
      <w:r w:rsidRPr="00515AFA">
        <w:rPr>
          <w:bCs/>
          <w:sz w:val="22"/>
          <w:szCs w:val="22"/>
          <w:lang w:val="pl-PL" w:eastAsia="en-US"/>
        </w:rPr>
        <w:lastRenderedPageBreak/>
        <w:t>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C136CF0" w14:textId="77777777" w:rsidR="00070D32" w:rsidRPr="00515AFA" w:rsidRDefault="00070D32" w:rsidP="00070D32">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0046FB46" w14:textId="77777777" w:rsidR="00070D32" w:rsidRPr="00515AFA" w:rsidRDefault="00070D32" w:rsidP="00070D32">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E2255DE" w14:textId="77777777" w:rsidR="00070D32" w:rsidRPr="00515AFA" w:rsidRDefault="00070D32" w:rsidP="00070D32">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4644EA49" w14:textId="77777777" w:rsidR="00070D32" w:rsidRPr="00515AFA" w:rsidRDefault="00070D32" w:rsidP="00070D32">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CDCC311" w14:textId="77777777" w:rsidR="00070D32" w:rsidRPr="00E448C0" w:rsidRDefault="00070D32" w:rsidP="00070D32">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24 h</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21 dni</w:t>
      </w:r>
      <w:r w:rsidRPr="00E448C0">
        <w:rPr>
          <w:color w:val="000000"/>
          <w:sz w:val="22"/>
          <w:szCs w:val="22"/>
          <w:lang w:val="pl-PL"/>
        </w:rPr>
        <w:t xml:space="preserve"> od momentu zgłoszenia </w:t>
      </w:r>
    </w:p>
    <w:p w14:paraId="1C344722" w14:textId="77777777" w:rsidR="00070D32" w:rsidRPr="00515AFA" w:rsidRDefault="00070D32" w:rsidP="00070D32">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C99A2AB" w14:textId="77777777" w:rsidR="00070D32" w:rsidRPr="00515AFA" w:rsidRDefault="00070D32" w:rsidP="00070D32">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4D024041" w14:textId="77777777" w:rsidR="00070D32" w:rsidRPr="00515AFA" w:rsidRDefault="00070D32" w:rsidP="00070D32">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6A67D80D" w14:textId="77777777" w:rsidR="00070D32" w:rsidRPr="00515AFA" w:rsidRDefault="00070D32" w:rsidP="00070D32">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CD84DC8" w14:textId="77777777" w:rsidR="00070D32" w:rsidRPr="00515AFA" w:rsidRDefault="00070D32" w:rsidP="00070D32">
      <w:pPr>
        <w:ind w:left="567"/>
        <w:jc w:val="both"/>
        <w:rPr>
          <w:bCs/>
          <w:sz w:val="22"/>
          <w:szCs w:val="22"/>
          <w:lang w:val="pl-PL" w:eastAsia="en-US"/>
        </w:rPr>
      </w:pPr>
    </w:p>
    <w:p w14:paraId="012CAA15" w14:textId="77777777" w:rsidR="00070D32" w:rsidRPr="00515AFA" w:rsidRDefault="00070D32" w:rsidP="00070D32">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2985927D" w14:textId="77777777" w:rsidR="00070D32" w:rsidRPr="00515AFA" w:rsidRDefault="00070D32" w:rsidP="00070D32">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04519B5C" w14:textId="77777777" w:rsidR="00070D32" w:rsidRPr="00515AFA" w:rsidRDefault="00070D32" w:rsidP="00070D32">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9C1BE26" w14:textId="77777777" w:rsidR="00070D32" w:rsidRPr="00515AFA" w:rsidRDefault="00070D32" w:rsidP="00070D32">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8A88FF6" w14:textId="77777777" w:rsidR="00070D32" w:rsidRPr="00515AFA" w:rsidRDefault="00070D32" w:rsidP="00070D32">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5A78B8F" w14:textId="77777777" w:rsidR="00070D32" w:rsidRPr="00515AFA" w:rsidRDefault="00070D32" w:rsidP="00070D32">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7A1D9D1" w14:textId="77777777" w:rsidR="00070D32" w:rsidRPr="00515AFA" w:rsidRDefault="00070D32" w:rsidP="00070D32">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72E2435" w14:textId="77777777" w:rsidR="00070D32" w:rsidRPr="00515AFA" w:rsidRDefault="00070D32" w:rsidP="00070D32">
      <w:pPr>
        <w:pStyle w:val="Tekstpodstawowy"/>
        <w:spacing w:line="240" w:lineRule="auto"/>
        <w:ind w:right="-47"/>
        <w:rPr>
          <w:rFonts w:ascii="Times New Roman" w:hAnsi="Times New Roman"/>
          <w:b/>
          <w:sz w:val="22"/>
          <w:szCs w:val="22"/>
        </w:rPr>
      </w:pPr>
    </w:p>
    <w:p w14:paraId="502FD3B4"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5D9810C"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4388F57" w14:textId="77777777" w:rsidR="00070D32" w:rsidRPr="00515AFA" w:rsidRDefault="00070D32" w:rsidP="00070D32">
      <w:pPr>
        <w:pStyle w:val="Tekstpodstawowy"/>
        <w:spacing w:line="240" w:lineRule="auto"/>
        <w:ind w:right="-47"/>
        <w:jc w:val="both"/>
        <w:rPr>
          <w:rFonts w:ascii="Times New Roman" w:hAnsi="Times New Roman"/>
          <w:sz w:val="22"/>
          <w:szCs w:val="22"/>
        </w:rPr>
      </w:pPr>
    </w:p>
    <w:p w14:paraId="58DFB83F" w14:textId="77777777" w:rsidR="00070D32" w:rsidRPr="00515AFA" w:rsidRDefault="00070D32" w:rsidP="00070D32">
      <w:pPr>
        <w:spacing w:line="240" w:lineRule="atLeast"/>
        <w:ind w:right="-47"/>
        <w:jc w:val="center"/>
        <w:rPr>
          <w:b/>
          <w:sz w:val="22"/>
          <w:szCs w:val="22"/>
        </w:rPr>
      </w:pPr>
      <w:r w:rsidRPr="00515AFA">
        <w:rPr>
          <w:b/>
          <w:sz w:val="22"/>
          <w:szCs w:val="22"/>
        </w:rPr>
        <w:t>§ 10</w:t>
      </w:r>
    </w:p>
    <w:p w14:paraId="19AC3935" w14:textId="77777777" w:rsidR="00070D32" w:rsidRPr="00515AFA" w:rsidRDefault="00070D32" w:rsidP="00070D32">
      <w:pPr>
        <w:spacing w:line="240" w:lineRule="atLeast"/>
        <w:ind w:right="-47"/>
        <w:rPr>
          <w:sz w:val="22"/>
          <w:szCs w:val="22"/>
          <w:lang w:val="pl-PL"/>
        </w:rPr>
      </w:pPr>
    </w:p>
    <w:p w14:paraId="7F1B6471" w14:textId="77777777" w:rsidR="00070D32" w:rsidRPr="00515AFA" w:rsidRDefault="00070D32" w:rsidP="00070D32">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58E93A1C" w14:textId="77777777" w:rsidR="00070D32" w:rsidRPr="00515AFA" w:rsidRDefault="00070D32" w:rsidP="00070D32">
      <w:pPr>
        <w:tabs>
          <w:tab w:val="left" w:pos="367"/>
        </w:tabs>
        <w:spacing w:line="276" w:lineRule="auto"/>
        <w:ind w:left="360" w:right="60"/>
        <w:contextualSpacing/>
        <w:jc w:val="both"/>
        <w:rPr>
          <w:rFonts w:eastAsia="Calibri"/>
          <w:sz w:val="22"/>
          <w:szCs w:val="22"/>
          <w:lang w:val="pl-PL" w:eastAsia="en-US"/>
        </w:rPr>
      </w:pPr>
    </w:p>
    <w:p w14:paraId="06673624" w14:textId="77777777" w:rsidR="00070D32" w:rsidRPr="00515AFA" w:rsidRDefault="00070D32" w:rsidP="00070D32">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4094C11E" w14:textId="77777777" w:rsidR="00070D32" w:rsidRPr="00515AFA" w:rsidRDefault="00070D32" w:rsidP="00070D32">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5C18506" w14:textId="77777777" w:rsidR="00070D32" w:rsidRPr="00515AFA" w:rsidRDefault="00070D32" w:rsidP="00070D32">
      <w:pPr>
        <w:tabs>
          <w:tab w:val="left" w:pos="387"/>
        </w:tabs>
        <w:spacing w:line="276" w:lineRule="auto"/>
        <w:ind w:left="720" w:right="60"/>
        <w:contextualSpacing/>
        <w:jc w:val="both"/>
        <w:rPr>
          <w:rFonts w:eastAsia="Calibri"/>
          <w:sz w:val="22"/>
          <w:szCs w:val="22"/>
          <w:lang w:val="pl-PL" w:eastAsia="en-US"/>
        </w:rPr>
      </w:pPr>
    </w:p>
    <w:p w14:paraId="0C190AF4" w14:textId="77777777" w:rsidR="00070D32" w:rsidRPr="00515AFA" w:rsidRDefault="00070D32" w:rsidP="00070D32">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37C5E8F7" w14:textId="77777777" w:rsidR="00070D32" w:rsidRPr="00515AFA" w:rsidRDefault="00070D32" w:rsidP="00070D3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E8719A8" w14:textId="77777777" w:rsidR="00070D32" w:rsidRPr="00515AFA" w:rsidRDefault="00070D32" w:rsidP="00070D3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FF01846" w14:textId="77777777" w:rsidR="00070D32" w:rsidRPr="00515AFA" w:rsidRDefault="00070D32" w:rsidP="00070D3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18E011E5" w14:textId="77777777" w:rsidR="00070D32" w:rsidRPr="00515AFA" w:rsidRDefault="00070D32" w:rsidP="00070D3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71B3736" w14:textId="77777777" w:rsidR="00070D32" w:rsidRPr="00515AFA" w:rsidRDefault="00070D32" w:rsidP="00070D3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A21F53A" w14:textId="77777777" w:rsidR="00070D32" w:rsidRPr="00515AFA" w:rsidRDefault="00070D32" w:rsidP="00070D3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3C9670C" w14:textId="77777777" w:rsidR="00070D32" w:rsidRPr="00515AFA" w:rsidRDefault="00070D32" w:rsidP="00070D3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082FAF3" w14:textId="77777777" w:rsidR="00070D32" w:rsidRPr="00515AFA" w:rsidRDefault="00070D32" w:rsidP="00070D3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w:t>
      </w:r>
      <w:r w:rsidRPr="00515AFA">
        <w:rPr>
          <w:rFonts w:ascii="Times New Roman" w:eastAsia="Lucida Sans Unicode" w:hAnsi="Times New Roman" w:cs="Times New Roman"/>
          <w:lang w:eastAsia="ar-SA"/>
        </w:rPr>
        <w:lastRenderedPageBreak/>
        <w:t>powierzone innym podmiotom działającym na zlecenie Stron w zakresie oraz celu zgodnym z niniejszą umową.</w:t>
      </w:r>
    </w:p>
    <w:p w14:paraId="3BE1E99C" w14:textId="77777777" w:rsidR="00070D32" w:rsidRPr="00515AFA" w:rsidRDefault="00070D32" w:rsidP="00070D32">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4CBDB64" w14:textId="77777777" w:rsidR="00070D32" w:rsidRPr="00515AFA" w:rsidRDefault="00070D32" w:rsidP="00070D3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7BAC68D6" w14:textId="77777777" w:rsidR="00070D32" w:rsidRPr="00515AFA" w:rsidRDefault="00070D32" w:rsidP="00070D3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03ECDF5" w14:textId="77777777" w:rsidR="00070D32" w:rsidRPr="00515AFA" w:rsidRDefault="00070D32" w:rsidP="00070D3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46FFF5B" w14:textId="77777777" w:rsidR="00070D32" w:rsidRPr="00515AFA" w:rsidRDefault="00070D32" w:rsidP="00070D32">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77A4073E" w14:textId="77777777" w:rsidR="00070D32" w:rsidRPr="00515AFA" w:rsidRDefault="00070D32" w:rsidP="00070D32">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AB6D6C6" w14:textId="77777777" w:rsidR="00070D32" w:rsidRPr="00515AFA" w:rsidRDefault="00070D32" w:rsidP="00070D32">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035A5083" w14:textId="77777777" w:rsidR="00070D32" w:rsidRPr="00515AFA" w:rsidRDefault="00070D32" w:rsidP="00070D32">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3ACF5841" w14:textId="77777777" w:rsidR="00070D32" w:rsidRPr="00515AFA" w:rsidRDefault="00070D32" w:rsidP="00070D32">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F7984F6" w14:textId="77777777" w:rsidR="00070D32" w:rsidRPr="00515AFA" w:rsidRDefault="00070D32" w:rsidP="00070D32">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33EEB8EB" w14:textId="77777777" w:rsidR="00070D32" w:rsidRPr="00515AFA" w:rsidRDefault="00070D32" w:rsidP="00070D32">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38EA42" w14:textId="77777777" w:rsidR="00070D32" w:rsidRPr="00515AFA" w:rsidRDefault="00070D32" w:rsidP="00070D32">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A7FCC7A" w14:textId="77777777" w:rsidR="00070D32" w:rsidRPr="00515AFA" w:rsidRDefault="00070D32" w:rsidP="00070D32">
      <w:pPr>
        <w:widowControl w:val="0"/>
        <w:suppressAutoHyphens/>
        <w:autoSpaceDN w:val="0"/>
        <w:ind w:left="360"/>
        <w:jc w:val="center"/>
        <w:textAlignment w:val="baseline"/>
        <w:rPr>
          <w:rFonts w:eastAsia="SimSun"/>
          <w:b/>
          <w:bCs/>
          <w:color w:val="000000"/>
          <w:kern w:val="2"/>
          <w:sz w:val="22"/>
          <w:szCs w:val="22"/>
          <w:lang w:val="pl-PL"/>
        </w:rPr>
      </w:pPr>
    </w:p>
    <w:p w14:paraId="43D450BE" w14:textId="77777777" w:rsidR="00070D32" w:rsidRPr="00515AFA" w:rsidRDefault="00070D32" w:rsidP="00070D32">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432A5C7E" w14:textId="77777777" w:rsidR="00070D32" w:rsidRPr="00515AFA" w:rsidRDefault="00070D32" w:rsidP="00070D3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B2B34F3" w14:textId="77777777" w:rsidR="00070D32" w:rsidRPr="00515AFA" w:rsidRDefault="00070D32" w:rsidP="00070D3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39B2CB0" w14:textId="77777777" w:rsidR="00070D32" w:rsidRPr="00515AFA" w:rsidRDefault="00070D32" w:rsidP="00070D3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30E30AF" w14:textId="77777777" w:rsidR="00070D32" w:rsidRPr="00515AFA" w:rsidRDefault="00070D32" w:rsidP="00070D3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26E6DC2"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7175908E" w14:textId="77777777" w:rsidR="00070D32" w:rsidRPr="00515AFA" w:rsidRDefault="00070D32" w:rsidP="00070D3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63789B4" w14:textId="77777777" w:rsidR="00070D32" w:rsidRPr="00515AFA" w:rsidRDefault="00070D32" w:rsidP="00070D3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BAA8A71" w14:textId="77777777" w:rsidR="00070D32" w:rsidRPr="00515AFA" w:rsidRDefault="00070D32" w:rsidP="00070D3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388DF8E7" w14:textId="77777777" w:rsidR="00070D32" w:rsidRPr="00515AFA" w:rsidRDefault="00070D32" w:rsidP="00070D3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39928651" w14:textId="77777777" w:rsidR="00070D32" w:rsidRPr="00515AFA" w:rsidRDefault="00070D32" w:rsidP="00070D3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537A772" w14:textId="77777777" w:rsidR="00070D32" w:rsidRPr="00515AFA" w:rsidRDefault="00070D32" w:rsidP="00070D32">
      <w:pPr>
        <w:pStyle w:val="Tekstpodstawowy"/>
        <w:spacing w:line="240" w:lineRule="auto"/>
        <w:ind w:right="-47"/>
        <w:jc w:val="center"/>
        <w:rPr>
          <w:rFonts w:ascii="Times New Roman" w:hAnsi="Times New Roman"/>
          <w:b/>
          <w:sz w:val="22"/>
          <w:szCs w:val="22"/>
        </w:rPr>
      </w:pPr>
    </w:p>
    <w:p w14:paraId="031F87FA" w14:textId="77777777" w:rsidR="00070D32" w:rsidRPr="00515AFA" w:rsidRDefault="00070D32" w:rsidP="00070D32">
      <w:pPr>
        <w:pStyle w:val="Tekstpodstawowy"/>
        <w:spacing w:line="240" w:lineRule="auto"/>
        <w:ind w:right="-47"/>
        <w:jc w:val="center"/>
        <w:rPr>
          <w:rFonts w:ascii="Times New Roman" w:hAnsi="Times New Roman"/>
          <w:b/>
          <w:sz w:val="22"/>
          <w:szCs w:val="22"/>
        </w:rPr>
      </w:pPr>
    </w:p>
    <w:p w14:paraId="6BB020D7"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5EE8B997" w14:textId="77777777" w:rsidR="00070D32" w:rsidRPr="00515AFA" w:rsidRDefault="00070D32" w:rsidP="00070D32">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2124AC66" w14:textId="77777777" w:rsidR="00070D32" w:rsidRPr="00515AFA" w:rsidRDefault="00070D32" w:rsidP="00070D32">
      <w:pPr>
        <w:jc w:val="center"/>
        <w:rPr>
          <w:b/>
          <w:sz w:val="22"/>
          <w:szCs w:val="22"/>
          <w:lang w:val="pl-PL"/>
        </w:rPr>
      </w:pPr>
    </w:p>
    <w:p w14:paraId="16F69707" w14:textId="77777777" w:rsidR="00070D32" w:rsidRPr="00515AFA" w:rsidRDefault="00070D32" w:rsidP="00070D32">
      <w:pPr>
        <w:jc w:val="center"/>
        <w:rPr>
          <w:b/>
          <w:sz w:val="22"/>
          <w:szCs w:val="22"/>
          <w:lang w:val="pl-PL"/>
        </w:rPr>
      </w:pPr>
      <w:r w:rsidRPr="00515AFA">
        <w:rPr>
          <w:b/>
          <w:sz w:val="22"/>
          <w:szCs w:val="22"/>
          <w:lang w:val="pl-PL"/>
        </w:rPr>
        <w:t>§16</w:t>
      </w:r>
    </w:p>
    <w:p w14:paraId="0D0CB672"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BBFF128"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4D9358C8"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8C1D4E9"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2F11C9D5" w14:textId="77777777" w:rsidR="00070D32" w:rsidRPr="00515AFA" w:rsidRDefault="00070D32" w:rsidP="00070D32">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5878CC64" w14:textId="77777777" w:rsidR="00070D32" w:rsidRPr="00515AFA" w:rsidRDefault="00070D32" w:rsidP="00070D32">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2D45F444" w14:textId="77777777" w:rsidR="00070D32" w:rsidRPr="00515AFA" w:rsidRDefault="00070D32" w:rsidP="00070D32">
      <w:pPr>
        <w:pStyle w:val="Tekstpodstawowy"/>
        <w:spacing w:line="240" w:lineRule="auto"/>
        <w:ind w:right="-47"/>
        <w:jc w:val="both"/>
        <w:rPr>
          <w:rFonts w:ascii="Times New Roman" w:hAnsi="Times New Roman"/>
          <w:sz w:val="22"/>
          <w:szCs w:val="22"/>
        </w:rPr>
      </w:pPr>
    </w:p>
    <w:p w14:paraId="6FB8A9AB" w14:textId="77777777" w:rsidR="00070D32" w:rsidRPr="00515AFA" w:rsidRDefault="00070D32" w:rsidP="00070D3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1A520494" w14:textId="77777777" w:rsidR="00070D32" w:rsidRPr="00515AFA" w:rsidRDefault="00070D32" w:rsidP="00070D3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7865431" w14:textId="77777777" w:rsidR="00070D32" w:rsidRPr="00515AFA" w:rsidRDefault="00070D32" w:rsidP="00070D32">
      <w:pPr>
        <w:pStyle w:val="Tekstpodstawowy2"/>
        <w:spacing w:line="240" w:lineRule="auto"/>
        <w:ind w:right="-47"/>
        <w:rPr>
          <w:sz w:val="22"/>
          <w:szCs w:val="22"/>
        </w:rPr>
      </w:pPr>
    </w:p>
    <w:p w14:paraId="5758BF01" w14:textId="77777777" w:rsidR="00070D32" w:rsidRPr="00515AFA" w:rsidRDefault="00070D32" w:rsidP="00070D32">
      <w:pPr>
        <w:pStyle w:val="Tekstpodstawowy2"/>
        <w:spacing w:line="240" w:lineRule="auto"/>
        <w:ind w:right="-47"/>
        <w:rPr>
          <w:sz w:val="22"/>
          <w:szCs w:val="22"/>
        </w:rPr>
      </w:pPr>
    </w:p>
    <w:p w14:paraId="02A47617" w14:textId="77777777" w:rsidR="00070D32" w:rsidRPr="00515AFA" w:rsidRDefault="00070D32" w:rsidP="00070D32">
      <w:pPr>
        <w:pStyle w:val="Tekstpodstawowy2"/>
        <w:spacing w:line="240" w:lineRule="auto"/>
        <w:ind w:right="-47"/>
        <w:rPr>
          <w:b/>
          <w:sz w:val="22"/>
          <w:szCs w:val="22"/>
        </w:rPr>
      </w:pPr>
      <w:r w:rsidRPr="00515AFA">
        <w:rPr>
          <w:b/>
          <w:sz w:val="22"/>
          <w:szCs w:val="22"/>
        </w:rPr>
        <w:t xml:space="preserve">         Za Sprzedawcę                                                                  Za Kupującego</w:t>
      </w:r>
    </w:p>
    <w:p w14:paraId="7A52F2F8" w14:textId="77777777" w:rsidR="00070D32" w:rsidRPr="00515AFA" w:rsidRDefault="00070D32" w:rsidP="00070D32">
      <w:pPr>
        <w:rPr>
          <w:sz w:val="22"/>
          <w:szCs w:val="22"/>
          <w:lang w:val="pl-PL"/>
        </w:rPr>
      </w:pPr>
    </w:p>
    <w:p w14:paraId="5B401126" w14:textId="77777777" w:rsidR="00070D32" w:rsidRPr="00515AFA" w:rsidRDefault="00070D32" w:rsidP="00070D32">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3DED5B7" w14:textId="77777777" w:rsidR="00070D32" w:rsidRPr="00515AFA" w:rsidRDefault="00070D32" w:rsidP="00070D3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56B9B16F" w14:textId="77777777" w:rsidR="00070D32" w:rsidRPr="00515AFA" w:rsidRDefault="00070D32" w:rsidP="00070D32">
      <w:pPr>
        <w:pStyle w:val="Zwykytekst"/>
        <w:tabs>
          <w:tab w:val="left" w:pos="7050"/>
        </w:tabs>
        <w:rPr>
          <w:rFonts w:ascii="Times New Roman" w:hAnsi="Times New Roman" w:cs="Times New Roman"/>
          <w:i/>
          <w:iCs/>
          <w:sz w:val="22"/>
          <w:szCs w:val="22"/>
          <w:lang w:val="pl-PL"/>
        </w:rPr>
      </w:pPr>
    </w:p>
    <w:p w14:paraId="2CD8D501" w14:textId="77777777" w:rsidR="00070D32" w:rsidRPr="00515AFA" w:rsidRDefault="00070D32" w:rsidP="00070D32">
      <w:pPr>
        <w:pStyle w:val="Zwykytekst"/>
        <w:tabs>
          <w:tab w:val="left" w:pos="7050"/>
        </w:tabs>
        <w:rPr>
          <w:rFonts w:ascii="Times New Roman" w:hAnsi="Times New Roman" w:cs="Times New Roman"/>
          <w:i/>
          <w:iCs/>
          <w:sz w:val="22"/>
          <w:szCs w:val="22"/>
          <w:lang w:val="pl-PL"/>
        </w:rPr>
      </w:pPr>
    </w:p>
    <w:p w14:paraId="15704D80" w14:textId="77777777" w:rsidR="00070D32" w:rsidRPr="00515AFA" w:rsidRDefault="00070D32" w:rsidP="00070D32">
      <w:pPr>
        <w:pStyle w:val="Zwykytekst"/>
        <w:tabs>
          <w:tab w:val="left" w:pos="7050"/>
        </w:tabs>
        <w:rPr>
          <w:rFonts w:ascii="Times New Roman" w:hAnsi="Times New Roman" w:cs="Times New Roman"/>
          <w:i/>
          <w:iCs/>
          <w:sz w:val="22"/>
          <w:szCs w:val="22"/>
          <w:lang w:val="pl-PL"/>
        </w:rPr>
      </w:pPr>
    </w:p>
    <w:p w14:paraId="1059DB94" w14:textId="77777777" w:rsidR="00070D32" w:rsidRPr="00515AFA" w:rsidRDefault="00070D32" w:rsidP="00070D3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62497975" w14:textId="77777777" w:rsidR="00070D32" w:rsidRPr="00515AFA" w:rsidRDefault="00070D32" w:rsidP="00070D3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7C55C4A" w14:textId="77777777" w:rsidR="00070D32" w:rsidRDefault="00070D32" w:rsidP="00070D32">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2972541B" w14:textId="77777777" w:rsidR="00070D32" w:rsidRPr="00515AFA" w:rsidRDefault="00070D32" w:rsidP="00070D32">
      <w:pPr>
        <w:widowControl w:val="0"/>
        <w:autoSpaceDE w:val="0"/>
        <w:autoSpaceDN w:val="0"/>
        <w:jc w:val="right"/>
        <w:textAlignment w:val="baseline"/>
        <w:rPr>
          <w:sz w:val="22"/>
          <w:szCs w:val="22"/>
          <w:lang w:val="pl-PL"/>
        </w:rPr>
      </w:pPr>
      <w:r w:rsidRPr="00515AFA">
        <w:rPr>
          <w:sz w:val="22"/>
          <w:szCs w:val="22"/>
          <w:lang w:val="pl-PL"/>
        </w:rPr>
        <w:t>Załącznik nr 2 do umowy</w:t>
      </w:r>
    </w:p>
    <w:p w14:paraId="221165C1" w14:textId="77777777" w:rsidR="00070D32" w:rsidRPr="00515AFA" w:rsidRDefault="00070D32" w:rsidP="00070D32">
      <w:pPr>
        <w:widowControl w:val="0"/>
        <w:autoSpaceDE w:val="0"/>
        <w:autoSpaceDN w:val="0"/>
        <w:jc w:val="both"/>
        <w:textAlignment w:val="baseline"/>
        <w:rPr>
          <w:sz w:val="22"/>
          <w:szCs w:val="22"/>
          <w:lang w:val="pl-PL"/>
        </w:rPr>
      </w:pPr>
    </w:p>
    <w:p w14:paraId="10795DB4" w14:textId="77777777" w:rsidR="00070D32" w:rsidRPr="00515AFA" w:rsidRDefault="00070D32" w:rsidP="00070D32">
      <w:pPr>
        <w:widowControl w:val="0"/>
        <w:autoSpaceDE w:val="0"/>
        <w:autoSpaceDN w:val="0"/>
        <w:jc w:val="both"/>
        <w:textAlignment w:val="baseline"/>
        <w:rPr>
          <w:sz w:val="22"/>
          <w:szCs w:val="22"/>
          <w:lang w:val="pl-PL"/>
        </w:rPr>
      </w:pPr>
    </w:p>
    <w:p w14:paraId="1B0C8BE6" w14:textId="77777777" w:rsidR="00070D32" w:rsidRPr="00515AFA" w:rsidRDefault="00070D32" w:rsidP="00070D32">
      <w:pPr>
        <w:widowControl w:val="0"/>
        <w:autoSpaceDE w:val="0"/>
        <w:autoSpaceDN w:val="0"/>
        <w:jc w:val="both"/>
        <w:textAlignment w:val="baseline"/>
        <w:rPr>
          <w:sz w:val="22"/>
          <w:szCs w:val="22"/>
          <w:lang w:val="pl-PL"/>
        </w:rPr>
      </w:pPr>
      <w:r w:rsidRPr="00515AFA">
        <w:rPr>
          <w:sz w:val="22"/>
          <w:szCs w:val="22"/>
          <w:lang w:val="pl-PL"/>
        </w:rPr>
        <w:t>.....................................… </w:t>
      </w:r>
    </w:p>
    <w:p w14:paraId="4B5FB14C" w14:textId="77777777" w:rsidR="00070D32" w:rsidRPr="00515AFA" w:rsidRDefault="00070D32" w:rsidP="00070D32">
      <w:pPr>
        <w:widowControl w:val="0"/>
        <w:autoSpaceDE w:val="0"/>
        <w:autoSpaceDN w:val="0"/>
        <w:ind w:firstLine="555"/>
        <w:textAlignment w:val="baseline"/>
        <w:rPr>
          <w:sz w:val="22"/>
          <w:szCs w:val="22"/>
          <w:lang w:val="pl-PL"/>
        </w:rPr>
      </w:pPr>
      <w:r w:rsidRPr="00515AFA">
        <w:rPr>
          <w:sz w:val="22"/>
          <w:szCs w:val="22"/>
          <w:lang w:val="pl-PL"/>
        </w:rPr>
        <w:lastRenderedPageBreak/>
        <w:t>Nazwa Wykonawcy</w:t>
      </w:r>
    </w:p>
    <w:p w14:paraId="31219A09" w14:textId="77777777" w:rsidR="00070D32" w:rsidRPr="00515AFA" w:rsidRDefault="00070D32" w:rsidP="00070D32">
      <w:pPr>
        <w:widowControl w:val="0"/>
        <w:autoSpaceDE w:val="0"/>
        <w:autoSpaceDN w:val="0"/>
        <w:textAlignment w:val="baseline"/>
        <w:rPr>
          <w:sz w:val="22"/>
          <w:szCs w:val="22"/>
          <w:lang w:val="pl-PL"/>
        </w:rPr>
      </w:pPr>
    </w:p>
    <w:p w14:paraId="711F148C" w14:textId="77777777" w:rsidR="00070D32" w:rsidRPr="00515AFA" w:rsidRDefault="00070D32" w:rsidP="00070D32">
      <w:pPr>
        <w:widowControl w:val="0"/>
        <w:autoSpaceDE w:val="0"/>
        <w:autoSpaceDN w:val="0"/>
        <w:jc w:val="both"/>
        <w:textAlignment w:val="baseline"/>
        <w:rPr>
          <w:sz w:val="22"/>
          <w:szCs w:val="22"/>
          <w:lang w:val="pl-PL"/>
        </w:rPr>
      </w:pPr>
      <w:r w:rsidRPr="00515AFA">
        <w:rPr>
          <w:sz w:val="22"/>
          <w:szCs w:val="22"/>
          <w:lang w:val="pl-PL"/>
        </w:rPr>
        <w:t>.....................................…</w:t>
      </w:r>
    </w:p>
    <w:p w14:paraId="5064316D" w14:textId="77777777" w:rsidR="00070D32" w:rsidRPr="00515AFA" w:rsidRDefault="00070D32" w:rsidP="00070D32">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EC8F219" w14:textId="77777777" w:rsidR="00070D32" w:rsidRPr="00515AFA" w:rsidRDefault="00070D32" w:rsidP="00070D32">
      <w:pPr>
        <w:widowControl w:val="0"/>
        <w:autoSpaceDE w:val="0"/>
        <w:autoSpaceDN w:val="0"/>
        <w:spacing w:before="90"/>
        <w:ind w:left="115" w:right="110"/>
        <w:jc w:val="both"/>
        <w:outlineLvl w:val="0"/>
        <w:rPr>
          <w:rFonts w:eastAsia="Verdana"/>
          <w:b/>
          <w:bCs/>
          <w:sz w:val="22"/>
          <w:szCs w:val="22"/>
          <w:lang w:val="pl-PL" w:eastAsia="en-US"/>
        </w:rPr>
      </w:pPr>
    </w:p>
    <w:p w14:paraId="6DFC7834" w14:textId="77777777" w:rsidR="00070D32" w:rsidRPr="00515AFA" w:rsidRDefault="00070D32" w:rsidP="00070D32">
      <w:pPr>
        <w:widowControl w:val="0"/>
        <w:autoSpaceDE w:val="0"/>
        <w:autoSpaceDN w:val="0"/>
        <w:spacing w:before="90"/>
        <w:ind w:right="110"/>
        <w:jc w:val="both"/>
        <w:outlineLvl w:val="0"/>
        <w:rPr>
          <w:rFonts w:eastAsia="Verdana"/>
          <w:b/>
          <w:bCs/>
          <w:sz w:val="22"/>
          <w:szCs w:val="22"/>
          <w:lang w:val="pl-PL" w:eastAsia="en-US"/>
        </w:rPr>
      </w:pPr>
    </w:p>
    <w:p w14:paraId="099C5BE7" w14:textId="77777777" w:rsidR="00070D32" w:rsidRPr="00515AFA" w:rsidRDefault="00070D32" w:rsidP="00070D32">
      <w:pPr>
        <w:widowControl w:val="0"/>
        <w:autoSpaceDE w:val="0"/>
        <w:autoSpaceDN w:val="0"/>
        <w:jc w:val="center"/>
        <w:textAlignment w:val="baseline"/>
        <w:rPr>
          <w:b/>
          <w:bCs/>
          <w:sz w:val="22"/>
          <w:szCs w:val="22"/>
          <w:lang w:val="pl-PL"/>
        </w:rPr>
      </w:pPr>
    </w:p>
    <w:p w14:paraId="4E7E6DE1" w14:textId="77777777" w:rsidR="00070D32" w:rsidRPr="00515AFA" w:rsidRDefault="00070D32" w:rsidP="00070D32">
      <w:pPr>
        <w:widowControl w:val="0"/>
        <w:autoSpaceDE w:val="0"/>
        <w:autoSpaceDN w:val="0"/>
        <w:jc w:val="center"/>
        <w:textAlignment w:val="baseline"/>
        <w:rPr>
          <w:b/>
          <w:bCs/>
          <w:sz w:val="22"/>
          <w:szCs w:val="22"/>
          <w:lang w:val="pl-PL"/>
        </w:rPr>
      </w:pPr>
    </w:p>
    <w:p w14:paraId="634A3D15" w14:textId="77777777" w:rsidR="00070D32" w:rsidRPr="00515AFA" w:rsidRDefault="00070D32" w:rsidP="00070D32">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3216417F" w14:textId="77777777" w:rsidR="00070D32" w:rsidRPr="00515AFA" w:rsidRDefault="00070D32" w:rsidP="00070D32">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ADB6A13" w14:textId="77777777" w:rsidR="00070D32" w:rsidRPr="00515AFA" w:rsidRDefault="00070D32" w:rsidP="00070D32">
      <w:pPr>
        <w:widowControl w:val="0"/>
        <w:autoSpaceDE w:val="0"/>
        <w:autoSpaceDN w:val="0"/>
        <w:jc w:val="center"/>
        <w:textAlignment w:val="baseline"/>
        <w:rPr>
          <w:b/>
          <w:bCs/>
          <w:sz w:val="22"/>
          <w:szCs w:val="22"/>
          <w:lang w:val="pl-PL"/>
        </w:rPr>
      </w:pPr>
    </w:p>
    <w:p w14:paraId="6E811292" w14:textId="77777777" w:rsidR="00070D32" w:rsidRPr="00515AFA" w:rsidRDefault="00070D32" w:rsidP="00070D32">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8B269AA" w14:textId="77777777" w:rsidR="00070D32" w:rsidRPr="00515AFA" w:rsidRDefault="00070D32" w:rsidP="00070D3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F8C9E10" w14:textId="77777777" w:rsidR="00070D32" w:rsidRPr="00515AFA" w:rsidRDefault="00070D32" w:rsidP="00070D3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0989697" w14:textId="77777777" w:rsidR="00070D32" w:rsidRPr="00515AFA" w:rsidRDefault="00070D32" w:rsidP="00070D3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8D60356" w14:textId="77777777" w:rsidR="00070D32" w:rsidRPr="00515AFA" w:rsidRDefault="00070D32" w:rsidP="00070D32">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lastRenderedPageBreak/>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354AC40C" w14:textId="77777777" w:rsidR="00070D32" w:rsidRPr="00515AFA" w:rsidRDefault="00070D32" w:rsidP="00070D32">
      <w:pPr>
        <w:spacing w:after="200" w:line="276" w:lineRule="auto"/>
        <w:ind w:left="780"/>
        <w:contextualSpacing/>
        <w:textAlignment w:val="baseline"/>
        <w:rPr>
          <w:sz w:val="22"/>
          <w:szCs w:val="22"/>
          <w:lang w:val="pl-PL"/>
        </w:rPr>
      </w:pPr>
    </w:p>
    <w:p w14:paraId="104FD6FB" w14:textId="77777777" w:rsidR="00070D32" w:rsidRPr="00515AFA" w:rsidRDefault="00070D32" w:rsidP="00070D32">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1F70DC2" w14:textId="77777777" w:rsidR="00070D32" w:rsidRPr="00515AFA" w:rsidRDefault="00070D32" w:rsidP="00070D32">
      <w:pPr>
        <w:widowControl w:val="0"/>
        <w:autoSpaceDE w:val="0"/>
        <w:autoSpaceDN w:val="0"/>
        <w:spacing w:before="90"/>
        <w:ind w:right="110"/>
        <w:jc w:val="both"/>
        <w:outlineLvl w:val="0"/>
        <w:rPr>
          <w:rFonts w:eastAsia="Verdana"/>
          <w:b/>
          <w:bCs/>
          <w:sz w:val="22"/>
          <w:szCs w:val="22"/>
          <w:lang w:val="pl-PL" w:eastAsia="en-US"/>
        </w:rPr>
      </w:pPr>
    </w:p>
    <w:p w14:paraId="5DD7BC9E" w14:textId="77777777" w:rsidR="00070D32" w:rsidRPr="00515AFA" w:rsidRDefault="00070D32" w:rsidP="00070D32">
      <w:pPr>
        <w:widowControl w:val="0"/>
        <w:autoSpaceDE w:val="0"/>
        <w:autoSpaceDN w:val="0"/>
        <w:spacing w:before="90"/>
        <w:ind w:right="110"/>
        <w:jc w:val="both"/>
        <w:outlineLvl w:val="0"/>
        <w:rPr>
          <w:rFonts w:eastAsia="Verdana"/>
          <w:b/>
          <w:bCs/>
          <w:sz w:val="22"/>
          <w:szCs w:val="22"/>
          <w:lang w:val="pl-PL" w:eastAsia="en-US"/>
        </w:rPr>
      </w:pPr>
    </w:p>
    <w:p w14:paraId="386BDDE1" w14:textId="77777777" w:rsidR="00070D32" w:rsidRPr="00515AFA" w:rsidRDefault="00070D32" w:rsidP="00070D32">
      <w:pPr>
        <w:widowControl w:val="0"/>
        <w:autoSpaceDE w:val="0"/>
        <w:autoSpaceDN w:val="0"/>
        <w:spacing w:before="90"/>
        <w:ind w:right="110"/>
        <w:jc w:val="both"/>
        <w:outlineLvl w:val="0"/>
        <w:rPr>
          <w:rFonts w:eastAsia="Verdana"/>
          <w:b/>
          <w:bCs/>
          <w:sz w:val="22"/>
          <w:szCs w:val="22"/>
          <w:lang w:val="pl-PL" w:eastAsia="en-US"/>
        </w:rPr>
      </w:pPr>
    </w:p>
    <w:p w14:paraId="1D2BCA78" w14:textId="77777777" w:rsidR="00070D32" w:rsidRPr="00515AFA" w:rsidRDefault="00070D32" w:rsidP="00070D32">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070D32" w:rsidRPr="00070D32" w14:paraId="7DB0C4E4" w14:textId="77777777" w:rsidTr="003B3A25">
        <w:tc>
          <w:tcPr>
            <w:tcW w:w="4105" w:type="dxa"/>
            <w:hideMark/>
          </w:tcPr>
          <w:p w14:paraId="34032D3E" w14:textId="77777777" w:rsidR="00070D32" w:rsidRPr="00515AFA" w:rsidRDefault="00070D32" w:rsidP="003B3A25">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8EB8095" w14:textId="77777777" w:rsidR="00070D32" w:rsidRPr="00515AFA" w:rsidRDefault="00070D32" w:rsidP="003B3A25">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017E6D45" w14:textId="77777777" w:rsidR="00070D32" w:rsidRPr="00515AFA" w:rsidRDefault="00070D32" w:rsidP="00070D32">
      <w:pPr>
        <w:spacing w:line="360" w:lineRule="auto"/>
        <w:jc w:val="both"/>
        <w:rPr>
          <w:rFonts w:eastAsia="Calibri"/>
          <w:color w:val="222A35"/>
          <w:sz w:val="22"/>
          <w:szCs w:val="22"/>
          <w:lang w:val="pl-PL" w:eastAsia="x-none"/>
        </w:rPr>
      </w:pPr>
    </w:p>
    <w:p w14:paraId="6A32AF14" w14:textId="77777777" w:rsidR="00070D32" w:rsidRPr="002E3AF9" w:rsidRDefault="00070D32" w:rsidP="00070D32">
      <w:pPr>
        <w:rPr>
          <w:lang w:val="pl-PL"/>
        </w:rPr>
      </w:pPr>
    </w:p>
    <w:p w14:paraId="35738941" w14:textId="77777777" w:rsidR="00070D32" w:rsidRPr="00107444" w:rsidRDefault="00070D32" w:rsidP="00070D32">
      <w:pPr>
        <w:rPr>
          <w:lang w:val="pl-PL"/>
        </w:rPr>
      </w:pPr>
    </w:p>
    <w:p w14:paraId="2C6552A3" w14:textId="77777777" w:rsidR="00070D32" w:rsidRPr="00233C0F" w:rsidRDefault="00070D32" w:rsidP="00070D32">
      <w:pPr>
        <w:rPr>
          <w:lang w:val="pl-PL"/>
        </w:rPr>
      </w:pPr>
    </w:p>
    <w:p w14:paraId="462010C1" w14:textId="77777777" w:rsidR="00070D32" w:rsidRPr="00F76E64" w:rsidRDefault="00070D32" w:rsidP="00070D32">
      <w:pPr>
        <w:rPr>
          <w:lang w:val="pl-PL"/>
        </w:rPr>
      </w:pPr>
    </w:p>
    <w:p w14:paraId="572F9846" w14:textId="77777777" w:rsidR="00070D32" w:rsidRPr="009169FF" w:rsidRDefault="00070D32" w:rsidP="00070D32">
      <w:pPr>
        <w:rPr>
          <w:lang w:val="pl-PL"/>
        </w:rPr>
      </w:pPr>
    </w:p>
    <w:p w14:paraId="57F19F4D" w14:textId="77777777" w:rsidR="00070D32" w:rsidRPr="003D473D" w:rsidRDefault="00070D32" w:rsidP="00070D32">
      <w:pPr>
        <w:rPr>
          <w:lang w:val="pl-PL"/>
        </w:rPr>
      </w:pPr>
    </w:p>
    <w:p w14:paraId="6B79400F" w14:textId="77777777" w:rsidR="00070D32" w:rsidRPr="00DA432D" w:rsidRDefault="00070D32" w:rsidP="00070D32">
      <w:pPr>
        <w:rPr>
          <w:lang w:val="pl-PL"/>
        </w:rPr>
      </w:pPr>
    </w:p>
    <w:p w14:paraId="259B7FA7" w14:textId="77777777" w:rsidR="00070D32" w:rsidRPr="005D0DA4" w:rsidRDefault="00070D32" w:rsidP="00070D32">
      <w:pPr>
        <w:rPr>
          <w:lang w:val="pl-PL"/>
        </w:rPr>
      </w:pPr>
    </w:p>
    <w:p w14:paraId="22575AA7" w14:textId="77777777" w:rsidR="00496551" w:rsidRPr="00070D32" w:rsidRDefault="00496551" w:rsidP="00E46A44">
      <w:pPr>
        <w:rPr>
          <w:lang w:val="pl-PL"/>
        </w:rPr>
      </w:pPr>
    </w:p>
    <w:sectPr w:rsidR="00496551" w:rsidRPr="00070D32">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3A2758" w14:textId="77777777" w:rsidR="004F662B" w:rsidRDefault="004F662B">
      <w:r>
        <w:separator/>
      </w:r>
    </w:p>
  </w:endnote>
  <w:endnote w:type="continuationSeparator" w:id="0">
    <w:p w14:paraId="24ECEE9A" w14:textId="77777777" w:rsidR="004F662B" w:rsidRDefault="004F6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660E9" w14:textId="77777777" w:rsidR="00070D32" w:rsidRDefault="00070D32">
    <w:pPr>
      <w:pStyle w:val="Stopka"/>
      <w:jc w:val="right"/>
    </w:pPr>
    <w:r>
      <w:fldChar w:fldCharType="begin"/>
    </w:r>
    <w:r>
      <w:instrText>PAGE   \* MERGEFORMAT</w:instrText>
    </w:r>
    <w:r>
      <w:fldChar w:fldCharType="separate"/>
    </w:r>
    <w:r>
      <w:rPr>
        <w:lang w:val="pl-PL"/>
      </w:rPr>
      <w:t>2</w:t>
    </w:r>
    <w:r>
      <w:fldChar w:fldCharType="end"/>
    </w:r>
  </w:p>
  <w:p w14:paraId="2C3C8796" w14:textId="77777777" w:rsidR="000C10D0" w:rsidRDefault="000C10D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8CC7FD" w14:textId="77777777" w:rsidR="004F662B" w:rsidRDefault="004F662B">
      <w:r>
        <w:separator/>
      </w:r>
    </w:p>
  </w:footnote>
  <w:footnote w:type="continuationSeparator" w:id="0">
    <w:p w14:paraId="08564091" w14:textId="77777777" w:rsidR="004F662B" w:rsidRDefault="004F662B">
      <w:r>
        <w:continuationSeparator/>
      </w:r>
    </w:p>
  </w:footnote>
  <w:footnote w:id="1">
    <w:p w14:paraId="597CFB6A" w14:textId="77777777" w:rsidR="00070D32" w:rsidRDefault="00070D32" w:rsidP="00070D3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AC5F1DE" w14:textId="77777777" w:rsidR="00070D32" w:rsidRDefault="00070D32" w:rsidP="00070D3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DC9BC2" w14:textId="77777777" w:rsidR="00070D32" w:rsidRDefault="00070D32" w:rsidP="00070D3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850073D" w14:textId="77777777" w:rsidR="00070D32" w:rsidRDefault="00070D32" w:rsidP="00070D3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1329DFB" w14:textId="77777777" w:rsidR="00070D32" w:rsidRDefault="00070D32" w:rsidP="00070D3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DE37276" w14:textId="77777777" w:rsidR="00070D32" w:rsidRDefault="00070D32" w:rsidP="00070D3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9AAEF42" w14:textId="77777777" w:rsidR="00070D32" w:rsidRDefault="00070D32" w:rsidP="00070D3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DA9A160" w14:textId="77777777" w:rsidR="00070D32" w:rsidRDefault="00070D32" w:rsidP="00070D32">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FA0B704" w14:textId="77777777" w:rsidR="00070D32" w:rsidRDefault="00070D32" w:rsidP="00070D32">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399F7CF" w14:textId="77777777" w:rsidR="00070D32" w:rsidRDefault="00070D32" w:rsidP="00070D3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4C4947F" w14:textId="77777777" w:rsidR="00070D32" w:rsidRDefault="00070D32" w:rsidP="00070D3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4818CDF" w14:textId="77777777" w:rsidR="00070D32" w:rsidRDefault="00070D32" w:rsidP="00070D32">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0644D1" w14:textId="77777777" w:rsidR="00070D32" w:rsidRDefault="00070D32" w:rsidP="00070D3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08ADEDD" w14:textId="77777777" w:rsidR="00070D32" w:rsidRDefault="00070D32" w:rsidP="00070D3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A94B56E" w14:textId="77777777" w:rsidR="00070D32" w:rsidRDefault="00070D32" w:rsidP="00070D3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600FB3A" w14:textId="77777777" w:rsidR="00070D32" w:rsidRDefault="00070D32" w:rsidP="00070D3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EB2B7BC" w14:textId="77777777" w:rsidR="00070D32" w:rsidRDefault="00070D32" w:rsidP="00070D3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93F9512" w14:textId="77777777" w:rsidR="00070D32" w:rsidRDefault="00070D32" w:rsidP="00070D3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7468B11" w14:textId="77777777" w:rsidR="00070D32" w:rsidRDefault="00070D32" w:rsidP="00070D3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851AF24" w14:textId="77777777" w:rsidR="00070D32" w:rsidRDefault="00070D32" w:rsidP="00070D3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0B8D91D" w14:textId="77777777" w:rsidR="00070D32" w:rsidRDefault="00070D32" w:rsidP="00070D3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E6DE9A1" w14:textId="77777777" w:rsidR="00070D32" w:rsidRDefault="00070D32" w:rsidP="00070D3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A892E4" w14:textId="77777777" w:rsidR="00070D32" w:rsidRDefault="00070D32" w:rsidP="00070D3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31800A7" w14:textId="77777777" w:rsidR="00070D32" w:rsidRDefault="00070D32" w:rsidP="00070D3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ADDFFF9" w14:textId="77777777" w:rsidR="00070D32" w:rsidRDefault="00070D32" w:rsidP="00070D3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1B1F6A8" w14:textId="77777777" w:rsidR="00070D32" w:rsidRDefault="00070D32" w:rsidP="00070D3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35066F9" w14:textId="77777777" w:rsidR="00070D32" w:rsidRDefault="00070D32" w:rsidP="00070D3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E8B0D11" w14:textId="77777777" w:rsidR="00070D32" w:rsidRDefault="00070D32" w:rsidP="00070D3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780F7E8" w14:textId="77777777" w:rsidR="00070D32" w:rsidRDefault="00070D32" w:rsidP="00070D3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9B331A1" w14:textId="77777777" w:rsidR="00070D32" w:rsidRDefault="00070D32" w:rsidP="00070D32">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81525233">
    <w:abstractNumId w:val="19"/>
  </w:num>
  <w:num w:numId="2" w16cid:durableId="6917606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6855505">
    <w:abstractNumId w:val="29"/>
  </w:num>
  <w:num w:numId="4" w16cid:durableId="1024399031">
    <w:abstractNumId w:val="11"/>
  </w:num>
  <w:num w:numId="5" w16cid:durableId="212889283">
    <w:abstractNumId w:val="30"/>
  </w:num>
  <w:num w:numId="6" w16cid:durableId="150681573">
    <w:abstractNumId w:val="32"/>
  </w:num>
  <w:num w:numId="7" w16cid:durableId="146440061">
    <w:abstractNumId w:val="35"/>
  </w:num>
  <w:num w:numId="8" w16cid:durableId="988904678">
    <w:abstractNumId w:val="25"/>
  </w:num>
  <w:num w:numId="9" w16cid:durableId="1713917208">
    <w:abstractNumId w:val="39"/>
  </w:num>
  <w:num w:numId="10" w16cid:durableId="1391076017">
    <w:abstractNumId w:val="27"/>
  </w:num>
  <w:num w:numId="11" w16cid:durableId="491871989">
    <w:abstractNumId w:val="6"/>
  </w:num>
  <w:num w:numId="12" w16cid:durableId="769008127">
    <w:abstractNumId w:val="10"/>
  </w:num>
  <w:num w:numId="13" w16cid:durableId="1941375099">
    <w:abstractNumId w:val="14"/>
  </w:num>
  <w:num w:numId="14" w16cid:durableId="2018188662">
    <w:abstractNumId w:val="40"/>
  </w:num>
  <w:num w:numId="15" w16cid:durableId="2121297829">
    <w:abstractNumId w:val="13"/>
  </w:num>
  <w:num w:numId="16" w16cid:durableId="1413502548">
    <w:abstractNumId w:val="9"/>
  </w:num>
  <w:num w:numId="17" w16cid:durableId="461273571">
    <w:abstractNumId w:val="37"/>
  </w:num>
  <w:num w:numId="18" w16cid:durableId="1211725808">
    <w:abstractNumId w:val="28"/>
  </w:num>
  <w:num w:numId="19" w16cid:durableId="1997368475">
    <w:abstractNumId w:val="23"/>
  </w:num>
  <w:num w:numId="20" w16cid:durableId="981351715">
    <w:abstractNumId w:val="26"/>
  </w:num>
  <w:num w:numId="21" w16cid:durableId="882210925">
    <w:abstractNumId w:val="20"/>
  </w:num>
  <w:num w:numId="22" w16cid:durableId="752504931">
    <w:abstractNumId w:val="0"/>
  </w:num>
  <w:num w:numId="23" w16cid:durableId="549266446">
    <w:abstractNumId w:val="38"/>
  </w:num>
  <w:num w:numId="24" w16cid:durableId="1805198339">
    <w:abstractNumId w:val="18"/>
  </w:num>
  <w:num w:numId="25" w16cid:durableId="1335912717">
    <w:abstractNumId w:val="3"/>
  </w:num>
  <w:num w:numId="26" w16cid:durableId="1588222202">
    <w:abstractNumId w:val="31"/>
  </w:num>
  <w:num w:numId="27" w16cid:durableId="9521266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014605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52066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75588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349829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570837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8866639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294418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40373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145177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289362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46813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1823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925647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60579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026236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45860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983409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954711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525638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83736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361207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662B"/>
    <w:rsid w:val="000033EA"/>
    <w:rsid w:val="0002467C"/>
    <w:rsid w:val="00040A7A"/>
    <w:rsid w:val="00070D32"/>
    <w:rsid w:val="0007315E"/>
    <w:rsid w:val="000936CA"/>
    <w:rsid w:val="00097182"/>
    <w:rsid w:val="000B1A00"/>
    <w:rsid w:val="000C0F66"/>
    <w:rsid w:val="000C10D0"/>
    <w:rsid w:val="001764D4"/>
    <w:rsid w:val="001F341B"/>
    <w:rsid w:val="002430FD"/>
    <w:rsid w:val="00267340"/>
    <w:rsid w:val="00275C59"/>
    <w:rsid w:val="002E46B7"/>
    <w:rsid w:val="00337165"/>
    <w:rsid w:val="003974EB"/>
    <w:rsid w:val="003C6167"/>
    <w:rsid w:val="003F1749"/>
    <w:rsid w:val="00496551"/>
    <w:rsid w:val="004A692C"/>
    <w:rsid w:val="004C4EC3"/>
    <w:rsid w:val="004F662B"/>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77F69"/>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6A44"/>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D5B827"/>
  <w15:chartTrackingRefBased/>
  <w15:docId w15:val="{2CF6F5C1-0F7B-4D94-A7E6-C986BA1F6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70D3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70D3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3585</Words>
  <Characters>21515</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2024-11-19T13:25:00Z</cp:lastPrinted>
  <dcterms:created xsi:type="dcterms:W3CDTF">2024-11-19T13:27:00Z</dcterms:created>
  <dcterms:modified xsi:type="dcterms:W3CDTF">2024-11-19T13:27:00Z</dcterms:modified>
</cp:coreProperties>
</file>