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2BFF8" w14:textId="77777777" w:rsidR="00F94C85" w:rsidRPr="002A16E2" w:rsidRDefault="00F94C85" w:rsidP="00F94C85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DDB7BEB" w14:textId="77777777" w:rsidR="00F94C85" w:rsidRPr="002A16E2" w:rsidRDefault="00F94C85" w:rsidP="00F94C8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82D8C5C" w14:textId="77777777" w:rsidR="00F94C85" w:rsidRPr="002A16E2" w:rsidRDefault="00F94C85" w:rsidP="00F94C8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66E82C8" w14:textId="77777777" w:rsidR="00F94C85" w:rsidRPr="002A16E2" w:rsidRDefault="00F94C85" w:rsidP="00F94C8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89C18F0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7756057" w14:textId="77777777" w:rsidR="00F94C85" w:rsidRPr="00FA50AF" w:rsidRDefault="00F94C85" w:rsidP="00F94C8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CFDC971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F25B3BE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46D42A3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A22D0C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EA70A49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428622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820AA9C" w14:textId="77777777" w:rsidR="00F94C85" w:rsidRPr="002A16E2" w:rsidRDefault="00F94C85" w:rsidP="00F94C8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83DD77F" w14:textId="77777777" w:rsidR="00F94C85" w:rsidRPr="002A16E2" w:rsidRDefault="00F94C85" w:rsidP="00F94C8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780FF26" w14:textId="77777777" w:rsidR="00F94C85" w:rsidRPr="002A16E2" w:rsidRDefault="00F94C85" w:rsidP="00F94C8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AC930BD" w14:textId="77777777" w:rsidR="00F94C85" w:rsidRPr="002A16E2" w:rsidRDefault="00F94C85" w:rsidP="00F94C8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35FBDFE" w14:textId="77777777" w:rsidR="00F94C85" w:rsidRPr="002A16E2" w:rsidRDefault="00F94C85" w:rsidP="00F94C8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B089283" w14:textId="77777777" w:rsidR="00F94C85" w:rsidRPr="002A16E2" w:rsidRDefault="00F94C85" w:rsidP="00F94C8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2E9923E" w14:textId="77777777" w:rsidR="00F94C85" w:rsidRPr="002A16E2" w:rsidRDefault="00F94C85" w:rsidP="00F94C8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59C2884" w14:textId="77777777" w:rsidR="00F94C85" w:rsidRPr="002A16E2" w:rsidRDefault="00F94C85" w:rsidP="00F94C85">
      <w:pPr>
        <w:ind w:firstLine="3969"/>
        <w:rPr>
          <w:b/>
          <w:sz w:val="22"/>
          <w:szCs w:val="22"/>
        </w:rPr>
      </w:pPr>
    </w:p>
    <w:p w14:paraId="02CB418C" w14:textId="41C3B165" w:rsidR="00F94C85" w:rsidRDefault="00F94C85" w:rsidP="00F94C8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komputera przenośnego na potrzeby </w:t>
      </w:r>
      <w:proofErr w:type="spellStart"/>
      <w:r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IMiR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88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A9E596C" w14:textId="77777777" w:rsidR="00F94C85" w:rsidRDefault="00F94C85" w:rsidP="00F94C8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7D95B9B" w14:textId="77777777" w:rsidR="00F94C85" w:rsidRPr="00483084" w:rsidRDefault="00F94C85" w:rsidP="00F94C8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89C0BD9" w14:textId="77777777" w:rsidR="00F94C85" w:rsidRPr="00483084" w:rsidRDefault="00F94C85" w:rsidP="00F94C8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7F42B3" w14:textId="77777777" w:rsidR="00F94C85" w:rsidRPr="00483084" w:rsidRDefault="00F94C85" w:rsidP="00F94C8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E2E8FB6" w14:textId="77777777" w:rsidR="00F94C85" w:rsidRPr="00483084" w:rsidRDefault="00F94C85" w:rsidP="00F94C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4C2C48" w14:textId="77777777" w:rsidR="00F94C85" w:rsidRPr="00483084" w:rsidRDefault="00F94C85" w:rsidP="00F94C8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44BA70B" w14:textId="77777777" w:rsidR="00F94C85" w:rsidRPr="00483084" w:rsidRDefault="00F94C85" w:rsidP="00F94C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53FF27" w14:textId="77777777" w:rsidR="00F94C85" w:rsidRPr="00483084" w:rsidRDefault="00F94C85" w:rsidP="00F94C8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27050CF" w14:textId="77777777" w:rsidR="00F94C85" w:rsidRPr="00483084" w:rsidRDefault="00F94C85" w:rsidP="00F94C85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9D906A4" w14:textId="77777777" w:rsidR="00F94C85" w:rsidRPr="002A16E2" w:rsidRDefault="00F94C85" w:rsidP="00F94C85">
      <w:pPr>
        <w:tabs>
          <w:tab w:val="right" w:pos="9000"/>
        </w:tabs>
        <w:rPr>
          <w:sz w:val="22"/>
          <w:szCs w:val="22"/>
        </w:rPr>
      </w:pPr>
    </w:p>
    <w:p w14:paraId="2B53C999" w14:textId="77777777" w:rsidR="00F94C85" w:rsidRPr="002A16E2" w:rsidRDefault="00F94C85" w:rsidP="00F94C85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</w:t>
      </w:r>
      <w:r>
        <w:rPr>
          <w:b/>
          <w:bCs/>
          <w:sz w:val="22"/>
          <w:szCs w:val="22"/>
        </w:rPr>
        <w:t xml:space="preserve">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4C2A907" w14:textId="5DFCB034" w:rsidR="00F94C85" w:rsidRPr="002A16E2" w:rsidRDefault="00F94C85" w:rsidP="00F94C85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 miesiące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763DD3E" w14:textId="77777777" w:rsidR="00F94C85" w:rsidRPr="002A16E2" w:rsidRDefault="00F94C85" w:rsidP="00F94C8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D2B6F76" w14:textId="77777777" w:rsidR="00F94C85" w:rsidRDefault="00F94C85" w:rsidP="00F94C85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5FD6D5" w14:textId="77777777" w:rsidR="00F94C85" w:rsidRDefault="00F94C85" w:rsidP="00F94C85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5C1A8D6" w14:textId="77777777" w:rsidR="00F94C85" w:rsidRDefault="00F94C85" w:rsidP="00F94C8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176CC17" w14:textId="77777777" w:rsidR="00F94C85" w:rsidRDefault="00F94C85" w:rsidP="00F94C8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58090F4" w14:textId="77777777" w:rsidR="00F94C85" w:rsidRDefault="00F94C85" w:rsidP="00F94C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045D18E" w14:textId="77777777" w:rsidR="00F94C85" w:rsidRDefault="00F94C85" w:rsidP="00F94C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852A98" w14:textId="77777777" w:rsidR="00F94C85" w:rsidRDefault="00F94C85" w:rsidP="00F94C8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C00CA5" w14:textId="77777777" w:rsidR="00F94C85" w:rsidRDefault="00F94C85" w:rsidP="00F94C8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B1E080" w14:textId="77777777" w:rsidR="00F94C85" w:rsidRDefault="00F94C85" w:rsidP="00F94C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4C85" w14:paraId="34A0803F" w14:textId="77777777" w:rsidTr="003B3A2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E37B6" w14:textId="77777777" w:rsidR="00F94C85" w:rsidRDefault="00F94C85" w:rsidP="003B3A2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C1736" w14:textId="77777777" w:rsidR="00F94C85" w:rsidRDefault="00F94C85" w:rsidP="003B3A2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4034125" w14:textId="77777777" w:rsidR="00F94C85" w:rsidRDefault="00F94C85" w:rsidP="003B3A2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6E9B5" w14:textId="77777777" w:rsidR="00F94C85" w:rsidRDefault="00F94C85" w:rsidP="003B3A2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94C85" w14:paraId="19D0385A" w14:textId="77777777" w:rsidTr="003B3A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4D345" w14:textId="77777777" w:rsidR="00F94C85" w:rsidRDefault="00F94C85" w:rsidP="003B3A25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481" w14:textId="77777777" w:rsidR="00F94C85" w:rsidRDefault="00F94C85" w:rsidP="003B3A2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43272" w14:textId="77777777" w:rsidR="00F94C85" w:rsidRDefault="00F94C85" w:rsidP="003B3A2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F94C85" w14:paraId="1357D64E" w14:textId="77777777" w:rsidTr="003B3A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E8EC3" w14:textId="77777777" w:rsidR="00F94C85" w:rsidRDefault="00F94C85" w:rsidP="003B3A25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7C647" w14:textId="77777777" w:rsidR="00F94C85" w:rsidRDefault="00F94C85" w:rsidP="003B3A2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E59CC" w14:textId="77777777" w:rsidR="00F94C85" w:rsidRDefault="00F94C85" w:rsidP="003B3A2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2BC53718" w14:textId="77777777" w:rsidR="00F94C85" w:rsidRDefault="00F94C85" w:rsidP="00F94C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7DF5581" w14:textId="77777777" w:rsidR="00F94C85" w:rsidRDefault="00F94C85" w:rsidP="00F94C85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5DE02222" w14:textId="77777777" w:rsidR="00F94C85" w:rsidRDefault="00F94C85" w:rsidP="00F94C8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7A8A5E3F" w14:textId="77777777" w:rsidR="00F94C85" w:rsidRDefault="00F94C85" w:rsidP="00F94C8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94E864F" w14:textId="77777777" w:rsidR="00F94C85" w:rsidRDefault="00F94C85" w:rsidP="00F94C8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4833C12" w14:textId="77777777" w:rsidR="00F94C85" w:rsidRDefault="00F94C85" w:rsidP="00F94C8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9A4614B" w14:textId="77777777" w:rsidR="00F94C85" w:rsidRDefault="00F94C85" w:rsidP="00F94C8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2356386" w14:textId="77777777" w:rsidR="00F94C85" w:rsidRDefault="00F94C85" w:rsidP="00F94C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37C719" w14:textId="77777777" w:rsidR="00F94C85" w:rsidRDefault="00F94C85" w:rsidP="00F94C8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DDE580" w14:textId="77777777" w:rsidR="00F94C85" w:rsidRDefault="00F94C85" w:rsidP="00F94C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BA03B0" w14:textId="77777777" w:rsidR="00F94C85" w:rsidRDefault="00F94C85" w:rsidP="00F94C8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2C6CE1" w14:textId="77777777" w:rsidR="00F94C85" w:rsidRDefault="00F94C85" w:rsidP="00F94C8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59A379" w14:textId="77777777" w:rsidR="00F94C85" w:rsidRDefault="00F94C85" w:rsidP="00F94C8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1E1011E" w14:textId="77777777" w:rsidR="00F94C85" w:rsidRDefault="00F94C85" w:rsidP="00F94C8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FF4C386" w14:textId="77777777" w:rsidR="00F94C85" w:rsidRDefault="00F94C85" w:rsidP="00F94C8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BFDCD9C" w14:textId="77777777" w:rsidR="00F94C85" w:rsidRPr="00FB3F21" w:rsidRDefault="00F94C85" w:rsidP="00F94C85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2C5C305" w14:textId="77777777" w:rsidR="00F94C85" w:rsidRPr="0054009D" w:rsidRDefault="00F94C85" w:rsidP="00F94C85"/>
    <w:p w14:paraId="57D77F7D" w14:textId="77777777" w:rsidR="00F94C85" w:rsidRPr="00963B2E" w:rsidRDefault="00F94C85" w:rsidP="00F94C85"/>
    <w:p w14:paraId="0142D51A" w14:textId="77777777" w:rsidR="00F94C85" w:rsidRPr="00CA4E27" w:rsidRDefault="00F94C85" w:rsidP="00F94C85"/>
    <w:p w14:paraId="7BF5EF21" w14:textId="77777777" w:rsidR="00F94C85" w:rsidRPr="00B07590" w:rsidRDefault="00F94C85" w:rsidP="00F94C85"/>
    <w:p w14:paraId="24E3B708" w14:textId="77777777" w:rsidR="00F94C85" w:rsidRPr="005E29D4" w:rsidRDefault="00F94C85" w:rsidP="00F94C85"/>
    <w:p w14:paraId="4EF17E74" w14:textId="77777777" w:rsidR="00F94C85" w:rsidRPr="00C826B8" w:rsidRDefault="00F94C85" w:rsidP="00F94C85"/>
    <w:p w14:paraId="218D0C19" w14:textId="77777777" w:rsidR="00F94C85" w:rsidRPr="003E6C48" w:rsidRDefault="00F94C85" w:rsidP="00F94C85"/>
    <w:p w14:paraId="0079678F" w14:textId="77777777" w:rsidR="00FE545C" w:rsidRPr="00331AF7" w:rsidRDefault="00FE545C" w:rsidP="00331AF7"/>
    <w:sectPr w:rsidR="00FE545C" w:rsidRPr="00331A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2C12A" w14:textId="77777777" w:rsidR="005B35F4" w:rsidRDefault="005B35F4">
      <w:r>
        <w:separator/>
      </w:r>
    </w:p>
  </w:endnote>
  <w:endnote w:type="continuationSeparator" w:id="0">
    <w:p w14:paraId="2E1AAAC6" w14:textId="77777777" w:rsidR="005B35F4" w:rsidRDefault="005B3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8F385" w14:textId="77777777" w:rsidR="00684494" w:rsidRDefault="006844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513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4D07E" w14:textId="77777777" w:rsidR="00684494" w:rsidRDefault="00684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38D9F" w14:textId="77777777" w:rsidR="005B35F4" w:rsidRDefault="005B35F4">
      <w:r>
        <w:separator/>
      </w:r>
    </w:p>
  </w:footnote>
  <w:footnote w:type="continuationSeparator" w:id="0">
    <w:p w14:paraId="22D70DF2" w14:textId="77777777" w:rsidR="005B35F4" w:rsidRDefault="005B3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F9B7" w14:textId="77777777" w:rsidR="00684494" w:rsidRDefault="00684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B237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DB011" w14:textId="77777777" w:rsidR="00684494" w:rsidRDefault="00684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278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59497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7074052">
    <w:abstractNumId w:val="0"/>
  </w:num>
  <w:num w:numId="4" w16cid:durableId="1007515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5F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1AF7"/>
    <w:rsid w:val="004B7300"/>
    <w:rsid w:val="004C6753"/>
    <w:rsid w:val="00595C87"/>
    <w:rsid w:val="005B35F4"/>
    <w:rsid w:val="005D2C65"/>
    <w:rsid w:val="005E6D94"/>
    <w:rsid w:val="0063384F"/>
    <w:rsid w:val="00643C6F"/>
    <w:rsid w:val="00646202"/>
    <w:rsid w:val="0065290F"/>
    <w:rsid w:val="006815F6"/>
    <w:rsid w:val="0068449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7F6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4C85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58D20"/>
  <w15:chartTrackingRefBased/>
  <w15:docId w15:val="{EF96C864-33DE-4E97-A229-BFD42BD3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C8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486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2024-11-19T13:22:00Z</cp:lastPrinted>
  <dcterms:created xsi:type="dcterms:W3CDTF">2024-11-19T13:19:00Z</dcterms:created>
  <dcterms:modified xsi:type="dcterms:W3CDTF">2024-11-19T13:22:00Z</dcterms:modified>
</cp:coreProperties>
</file>