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47B0E" w14:textId="0F0A9A1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B626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0B1D06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09402A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936FD0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D9634D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675C52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F19CAC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B850B1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A06257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8D889C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62B0DB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CBAA8B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FE7FA0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70C9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EDDA2A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7B5E3F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7F67761" w14:textId="1331257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A13D5" w:rsidRPr="00FA13D5">
        <w:rPr>
          <w:rFonts w:eastAsia="Times New Roman" w:cs="Calibri"/>
          <w:b/>
          <w:lang w:eastAsia="pl-PL"/>
        </w:rPr>
        <w:t xml:space="preserve">Dostawa komputera przenośnego na potrzeby </w:t>
      </w:r>
      <w:proofErr w:type="spellStart"/>
      <w:r w:rsidR="00FA13D5" w:rsidRPr="00FA13D5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0B6261">
        <w:rPr>
          <w:rFonts w:eastAsia="Times New Roman" w:cs="Calibri"/>
          <w:lang w:eastAsia="pl-PL"/>
        </w:rPr>
        <w:t xml:space="preserve">nr sprawy: </w:t>
      </w:r>
      <w:r w:rsidR="000B6261" w:rsidRPr="000B6261">
        <w:rPr>
          <w:rFonts w:eastAsia="Times New Roman" w:cs="Calibri"/>
          <w:b/>
          <w:bCs/>
          <w:lang w:eastAsia="pl-PL"/>
        </w:rPr>
        <w:t>DE-dzp.272-688/24</w:t>
      </w:r>
      <w:r w:rsidR="000B626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4EB47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76EB0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C6D1BE3" w14:textId="3CD0172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0B6261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0D39E9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178F45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843228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291266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7A490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F51748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2F14D9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E3A8A2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F75E4D4" w14:textId="16163C05" w:rsidR="005103B9" w:rsidRPr="009475A8" w:rsidRDefault="008F3D36" w:rsidP="000B626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42137" w14:textId="77777777" w:rsidR="000B066B" w:rsidRDefault="000B066B" w:rsidP="0038231F">
      <w:pPr>
        <w:spacing w:after="0" w:line="240" w:lineRule="auto"/>
      </w:pPr>
      <w:r>
        <w:separator/>
      </w:r>
    </w:p>
  </w:endnote>
  <w:endnote w:type="continuationSeparator" w:id="0">
    <w:p w14:paraId="5EB2ED42" w14:textId="77777777" w:rsidR="000B066B" w:rsidRDefault="000B06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393E" w14:textId="77777777" w:rsidR="00FA13D5" w:rsidRDefault="00FA1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2E4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A5807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141F6" w14:textId="77777777" w:rsidR="00FA13D5" w:rsidRDefault="00FA1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230BB" w14:textId="77777777" w:rsidR="000B066B" w:rsidRDefault="000B066B" w:rsidP="0038231F">
      <w:pPr>
        <w:spacing w:after="0" w:line="240" w:lineRule="auto"/>
      </w:pPr>
      <w:r>
        <w:separator/>
      </w:r>
    </w:p>
  </w:footnote>
  <w:footnote w:type="continuationSeparator" w:id="0">
    <w:p w14:paraId="4FCE3DF0" w14:textId="77777777" w:rsidR="000B066B" w:rsidRDefault="000B066B" w:rsidP="0038231F">
      <w:pPr>
        <w:spacing w:after="0" w:line="240" w:lineRule="auto"/>
      </w:pPr>
      <w:r>
        <w:continuationSeparator/>
      </w:r>
    </w:p>
  </w:footnote>
  <w:footnote w:id="1">
    <w:p w14:paraId="32F033E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403DE8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AE2A3" w14:textId="77777777" w:rsidR="00FA13D5" w:rsidRDefault="00FA1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93410" w14:textId="77777777" w:rsidR="00FA13D5" w:rsidRDefault="00FA1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50184" w14:textId="77777777" w:rsidR="00FA13D5" w:rsidRDefault="00FA1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96676">
    <w:abstractNumId w:val="7"/>
  </w:num>
  <w:num w:numId="2" w16cid:durableId="978337834">
    <w:abstractNumId w:val="0"/>
  </w:num>
  <w:num w:numId="3" w16cid:durableId="1297028481">
    <w:abstractNumId w:val="6"/>
  </w:num>
  <w:num w:numId="4" w16cid:durableId="590745812">
    <w:abstractNumId w:val="9"/>
  </w:num>
  <w:num w:numId="5" w16cid:durableId="911893711">
    <w:abstractNumId w:val="8"/>
  </w:num>
  <w:num w:numId="6" w16cid:durableId="442503362">
    <w:abstractNumId w:val="5"/>
  </w:num>
  <w:num w:numId="7" w16cid:durableId="471022755">
    <w:abstractNumId w:val="1"/>
  </w:num>
  <w:num w:numId="8" w16cid:durableId="15279895">
    <w:abstractNumId w:val="3"/>
  </w:num>
  <w:num w:numId="9" w16cid:durableId="1322734126">
    <w:abstractNumId w:val="2"/>
  </w:num>
  <w:num w:numId="10" w16cid:durableId="1910577174">
    <w:abstractNumId w:val="4"/>
  </w:num>
  <w:num w:numId="11" w16cid:durableId="1153447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66B"/>
    <w:rsid w:val="00023477"/>
    <w:rsid w:val="000247FF"/>
    <w:rsid w:val="00025C8D"/>
    <w:rsid w:val="000303EE"/>
    <w:rsid w:val="00073C3D"/>
    <w:rsid w:val="000805B5"/>
    <w:rsid w:val="000809B6"/>
    <w:rsid w:val="00091A4B"/>
    <w:rsid w:val="000B066B"/>
    <w:rsid w:val="000B1025"/>
    <w:rsid w:val="000B54D1"/>
    <w:rsid w:val="000B626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13D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D986B"/>
  <w15:chartTrackingRefBased/>
  <w15:docId w15:val="{BEA53CB3-BC08-41BF-83D0-A49CD922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2024-11-19T13:23:00Z</cp:lastPrinted>
  <dcterms:created xsi:type="dcterms:W3CDTF">2024-11-19T13:22:00Z</dcterms:created>
  <dcterms:modified xsi:type="dcterms:W3CDTF">2024-11-19T13:23:00Z</dcterms:modified>
</cp:coreProperties>
</file>