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9B744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9B7449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9B744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9B744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9B7449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9B7449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7876948F" w:rsidR="000246D5" w:rsidRPr="00BD4972" w:rsidRDefault="009B7449" w:rsidP="00BD4972">
      <w:pPr>
        <w:spacing w:after="0" w:line="240" w:lineRule="auto"/>
        <w:ind w:firstLine="708"/>
        <w:jc w:val="both"/>
        <w:rPr>
          <w:b/>
          <w:bCs/>
          <w:iCs/>
          <w:color w:val="000000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65535F" w:rsidRPr="00A53B85">
        <w:rPr>
          <w:rFonts w:ascii="Verdana" w:hAnsi="Verdana"/>
          <w:b/>
          <w:sz w:val="18"/>
          <w:szCs w:val="18"/>
        </w:rPr>
        <w:t>dostawa wielokanałowej pompy perystaltycznej wraz z akcesoriami dla WEiP-DE-dzp.272-693/24</w:t>
      </w:r>
      <w:r w:rsidR="0065535F">
        <w:rPr>
          <w:rFonts w:ascii="Verdana" w:hAnsi="Verdana"/>
          <w:b/>
          <w:sz w:val="18"/>
          <w:szCs w:val="18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9B744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9B7449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9B7449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F6A414" w14:textId="77777777" w:rsidR="00015D99" w:rsidRDefault="00015D99">
      <w:pPr>
        <w:spacing w:after="0" w:line="240" w:lineRule="auto"/>
      </w:pPr>
      <w:r>
        <w:separator/>
      </w:r>
    </w:p>
  </w:endnote>
  <w:endnote w:type="continuationSeparator" w:id="0">
    <w:p w14:paraId="2BB262C5" w14:textId="77777777" w:rsidR="00015D99" w:rsidRDefault="0001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9B744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5D82A" w14:textId="77777777" w:rsidR="00015D99" w:rsidRDefault="00015D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F41E5A" w14:textId="77777777" w:rsidR="00015D99" w:rsidRDefault="00015D9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5D99"/>
    <w:rsid w:val="000246D5"/>
    <w:rsid w:val="000419DD"/>
    <w:rsid w:val="000A54B0"/>
    <w:rsid w:val="000D1880"/>
    <w:rsid w:val="002B3CBD"/>
    <w:rsid w:val="002D6D29"/>
    <w:rsid w:val="00331930"/>
    <w:rsid w:val="003625A6"/>
    <w:rsid w:val="00441118"/>
    <w:rsid w:val="0048047B"/>
    <w:rsid w:val="004A5310"/>
    <w:rsid w:val="00622979"/>
    <w:rsid w:val="0065535F"/>
    <w:rsid w:val="006F0C03"/>
    <w:rsid w:val="007A6003"/>
    <w:rsid w:val="007F063B"/>
    <w:rsid w:val="008D617C"/>
    <w:rsid w:val="009726CF"/>
    <w:rsid w:val="009A42E9"/>
    <w:rsid w:val="009A7723"/>
    <w:rsid w:val="009B7449"/>
    <w:rsid w:val="009E259A"/>
    <w:rsid w:val="00A05528"/>
    <w:rsid w:val="00AF307C"/>
    <w:rsid w:val="00BD4972"/>
    <w:rsid w:val="00C652C7"/>
    <w:rsid w:val="00CA28F9"/>
    <w:rsid w:val="00CD0463"/>
    <w:rsid w:val="00CD7E1D"/>
    <w:rsid w:val="00E03F9E"/>
    <w:rsid w:val="00E93D9A"/>
    <w:rsid w:val="00F5420D"/>
    <w:rsid w:val="00F7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31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309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7</cp:revision>
  <cp:lastPrinted>2016-07-26T10:32:00Z</cp:lastPrinted>
  <dcterms:created xsi:type="dcterms:W3CDTF">2024-09-12T14:34:00Z</dcterms:created>
  <dcterms:modified xsi:type="dcterms:W3CDTF">2024-11-21T11:53:00Z</dcterms:modified>
</cp:coreProperties>
</file>