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6785DBB9" w:rsidR="000A31B4" w:rsidRDefault="000A31B4" w:rsidP="0023754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A53B85" w:rsidRPr="00A53B85">
        <w:rPr>
          <w:rFonts w:ascii="Verdana" w:hAnsi="Verdana"/>
          <w:b/>
          <w:sz w:val="18"/>
          <w:szCs w:val="18"/>
        </w:rPr>
        <w:t>dostawa wielokanałowej pompy perystaltycznej wraz z akcesoriami dla WEiP-DE-dzp.272-693/24</w:t>
      </w:r>
      <w:r w:rsidR="00A53B85">
        <w:rPr>
          <w:rFonts w:ascii="Verdana" w:hAnsi="Verdana"/>
          <w:b/>
          <w:sz w:val="18"/>
          <w:szCs w:val="18"/>
        </w:rPr>
        <w:t xml:space="preserve">,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138988FA" w14:textId="77777777" w:rsidR="00377296" w:rsidRPr="000A31B4" w:rsidRDefault="00377296" w:rsidP="0023754F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1C05CF2C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zamówienia: ......................................................................... PLN</w:t>
      </w:r>
    </w:p>
    <w:p w14:paraId="47197D7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</w:p>
    <w:p w14:paraId="25E98488" w14:textId="77777777" w:rsidR="00377296" w:rsidRDefault="00377296" w:rsidP="0037729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zamówienia: ......................................................................... PLN</w:t>
      </w:r>
    </w:p>
    <w:p w14:paraId="0A8E1C11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8D776AB" w14:textId="77777777" w:rsidR="00377296" w:rsidRPr="00FB1B4F" w:rsidRDefault="00377296" w:rsidP="00377296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4CF04454" w14:textId="77777777" w:rsidR="00377296" w:rsidRPr="00FB1B4F" w:rsidRDefault="00377296" w:rsidP="0037729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87A2BEC" w14:textId="75CC19E8" w:rsidR="00377296" w:rsidRDefault="00377296" w:rsidP="00377296">
      <w:pPr>
        <w:pStyle w:val="Tekstpodstawowy"/>
      </w:pPr>
      <w:r>
        <w:t>Powyższa cena zawiera podatek VAT w wysokości 23% tj. ……………………. PLN</w:t>
      </w:r>
    </w:p>
    <w:p w14:paraId="0F7159C9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2914FE4F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05"/>
        <w:gridCol w:w="6425"/>
      </w:tblGrid>
      <w:tr w:rsidR="00A53B85" w:rsidRPr="000A31B4" w14:paraId="7728A783" w14:textId="77777777" w:rsidTr="005C450A">
        <w:trPr>
          <w:trHeight w:val="17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CE59A" w14:textId="77777777" w:rsidR="00A53B85" w:rsidRPr="000A31B4" w:rsidRDefault="00A53B85" w:rsidP="005C450A">
            <w:pPr>
              <w:ind w:right="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Pompa perystaltyczna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1C9C" w14:textId="77777777" w:rsidR="00A53B85" w:rsidRPr="000A31B4" w:rsidRDefault="00A53B85" w:rsidP="005C450A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Producent: ……………….</w:t>
            </w:r>
          </w:p>
          <w:p w14:paraId="63937A71" w14:textId="77777777" w:rsidR="00A53B85" w:rsidRPr="000A31B4" w:rsidRDefault="00A53B85" w:rsidP="005C450A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Model: …………………….</w:t>
            </w:r>
          </w:p>
          <w:p w14:paraId="2BCD1EF0" w14:textId="77777777" w:rsidR="00A53B85" w:rsidRPr="000A31B4" w:rsidRDefault="00A53B85" w:rsidP="005C450A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56CF019" w14:textId="77777777" w:rsidR="000A31B4" w:rsidRPr="000A31B4" w:rsidRDefault="000A31B4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43A8ED" w14:textId="67E58AF1" w:rsidR="000A31B4" w:rsidRPr="00C25257" w:rsidRDefault="000A31B4" w:rsidP="000A31B4">
      <w:pPr>
        <w:widowControl w:val="0"/>
        <w:spacing w:line="360" w:lineRule="auto"/>
        <w:ind w:right="1"/>
        <w:jc w:val="both"/>
        <w:rPr>
          <w:rFonts w:ascii="Verdana" w:hAnsi="Verdana"/>
          <w:b/>
          <w:i/>
          <w:iCs/>
          <w:sz w:val="18"/>
          <w:szCs w:val="18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C25257">
        <w:rPr>
          <w:rFonts w:ascii="Verdana" w:hAnsi="Verdana"/>
          <w:i/>
          <w:iCs/>
          <w:sz w:val="18"/>
          <w:szCs w:val="18"/>
        </w:rPr>
        <w:t xml:space="preserve">dni od daty podpisania umowy </w:t>
      </w:r>
    </w:p>
    <w:p w14:paraId="2AF08109" w14:textId="6EBCBC92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FD70C5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>……………………………m-cy</w:t>
      </w:r>
      <w:bookmarkStart w:id="1" w:name="_Hlk163485290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bookmarkEnd w:id="1"/>
    <w:p w14:paraId="51B2C1A1" w14:textId="0397D84B" w:rsidR="000A31B4" w:rsidRDefault="00C25257" w:rsidP="005D4273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Pr="00256D50">
        <w:rPr>
          <w:i/>
          <w:sz w:val="22"/>
          <w:szCs w:val="22"/>
        </w:rPr>
        <w:t>minimalną tj.</w:t>
      </w:r>
      <w:r w:rsidR="00B76445">
        <w:rPr>
          <w:i/>
          <w:sz w:val="22"/>
          <w:szCs w:val="22"/>
        </w:rPr>
        <w:t>1</w:t>
      </w:r>
      <w:r w:rsidR="00FD70C5">
        <w:rPr>
          <w:i/>
          <w:sz w:val="22"/>
          <w:szCs w:val="22"/>
        </w:rPr>
        <w:t>2</w:t>
      </w:r>
      <w:r w:rsidRPr="00256D50">
        <w:rPr>
          <w:i/>
          <w:sz w:val="22"/>
          <w:szCs w:val="22"/>
        </w:rPr>
        <w:t xml:space="preserve"> miesięcy.</w:t>
      </w:r>
    </w:p>
    <w:p w14:paraId="1007FE72" w14:textId="77777777" w:rsidR="005D4273" w:rsidRPr="005D4273" w:rsidRDefault="005D4273" w:rsidP="005D4273">
      <w:pPr>
        <w:widowControl w:val="0"/>
        <w:jc w:val="both"/>
        <w:rPr>
          <w:i/>
          <w:sz w:val="22"/>
          <w:szCs w:val="22"/>
        </w:rPr>
      </w:pPr>
    </w:p>
    <w:p w14:paraId="51BB10CF" w14:textId="77777777" w:rsid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  <w:num w:numId="6" w16cid:durableId="4929913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A31B4"/>
    <w:rsid w:val="000B731D"/>
    <w:rsid w:val="000D6134"/>
    <w:rsid w:val="000E09C7"/>
    <w:rsid w:val="000E5FBD"/>
    <w:rsid w:val="000F6589"/>
    <w:rsid w:val="00106636"/>
    <w:rsid w:val="00116EC6"/>
    <w:rsid w:val="00146904"/>
    <w:rsid w:val="001801DD"/>
    <w:rsid w:val="001B39B7"/>
    <w:rsid w:val="001C468B"/>
    <w:rsid w:val="001D4612"/>
    <w:rsid w:val="001E2E06"/>
    <w:rsid w:val="00204048"/>
    <w:rsid w:val="00207E98"/>
    <w:rsid w:val="00230AAE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91EFD"/>
    <w:rsid w:val="002B3CBD"/>
    <w:rsid w:val="002D6D29"/>
    <w:rsid w:val="002E322C"/>
    <w:rsid w:val="002F07D1"/>
    <w:rsid w:val="003064E3"/>
    <w:rsid w:val="0031496D"/>
    <w:rsid w:val="00315A4A"/>
    <w:rsid w:val="00331930"/>
    <w:rsid w:val="003336A1"/>
    <w:rsid w:val="003642BB"/>
    <w:rsid w:val="00376412"/>
    <w:rsid w:val="00377296"/>
    <w:rsid w:val="003A3FF8"/>
    <w:rsid w:val="003B007E"/>
    <w:rsid w:val="003B5A81"/>
    <w:rsid w:val="003C26D5"/>
    <w:rsid w:val="003E60FF"/>
    <w:rsid w:val="003F045F"/>
    <w:rsid w:val="003F0B13"/>
    <w:rsid w:val="003F2313"/>
    <w:rsid w:val="004410BE"/>
    <w:rsid w:val="004614CB"/>
    <w:rsid w:val="00462CAE"/>
    <w:rsid w:val="00485852"/>
    <w:rsid w:val="0048709F"/>
    <w:rsid w:val="00495B22"/>
    <w:rsid w:val="004A3829"/>
    <w:rsid w:val="004B7300"/>
    <w:rsid w:val="004C0FBC"/>
    <w:rsid w:val="004C6753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D4273"/>
    <w:rsid w:val="005E6D94"/>
    <w:rsid w:val="005F15EC"/>
    <w:rsid w:val="006051FA"/>
    <w:rsid w:val="006142B0"/>
    <w:rsid w:val="006275CB"/>
    <w:rsid w:val="0063384F"/>
    <w:rsid w:val="0064295B"/>
    <w:rsid w:val="00643C6F"/>
    <w:rsid w:val="00644902"/>
    <w:rsid w:val="00646202"/>
    <w:rsid w:val="0065290F"/>
    <w:rsid w:val="0065338E"/>
    <w:rsid w:val="00665AF9"/>
    <w:rsid w:val="00667331"/>
    <w:rsid w:val="0067138D"/>
    <w:rsid w:val="0067365D"/>
    <w:rsid w:val="006757E2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49D7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D504C"/>
    <w:rsid w:val="008F1C66"/>
    <w:rsid w:val="00903111"/>
    <w:rsid w:val="00922561"/>
    <w:rsid w:val="00926AA1"/>
    <w:rsid w:val="00931861"/>
    <w:rsid w:val="00970FE4"/>
    <w:rsid w:val="0098598E"/>
    <w:rsid w:val="009B3871"/>
    <w:rsid w:val="009B5F10"/>
    <w:rsid w:val="009C2B3A"/>
    <w:rsid w:val="009C5F25"/>
    <w:rsid w:val="009D170C"/>
    <w:rsid w:val="009E259A"/>
    <w:rsid w:val="00A0022B"/>
    <w:rsid w:val="00A11920"/>
    <w:rsid w:val="00A346FE"/>
    <w:rsid w:val="00A4066D"/>
    <w:rsid w:val="00A40C4C"/>
    <w:rsid w:val="00A45BD6"/>
    <w:rsid w:val="00A47B4D"/>
    <w:rsid w:val="00A533F7"/>
    <w:rsid w:val="00A53B85"/>
    <w:rsid w:val="00A83018"/>
    <w:rsid w:val="00A91841"/>
    <w:rsid w:val="00A9639A"/>
    <w:rsid w:val="00AA0F7C"/>
    <w:rsid w:val="00AD653E"/>
    <w:rsid w:val="00AD6BB5"/>
    <w:rsid w:val="00B03F16"/>
    <w:rsid w:val="00B22FD0"/>
    <w:rsid w:val="00B33824"/>
    <w:rsid w:val="00B62A32"/>
    <w:rsid w:val="00B653E6"/>
    <w:rsid w:val="00B76445"/>
    <w:rsid w:val="00B774DC"/>
    <w:rsid w:val="00B84413"/>
    <w:rsid w:val="00B924C3"/>
    <w:rsid w:val="00B97CCF"/>
    <w:rsid w:val="00BA3A22"/>
    <w:rsid w:val="00BB70F5"/>
    <w:rsid w:val="00BD00E0"/>
    <w:rsid w:val="00BE264F"/>
    <w:rsid w:val="00C25257"/>
    <w:rsid w:val="00C449FF"/>
    <w:rsid w:val="00C471AA"/>
    <w:rsid w:val="00C51671"/>
    <w:rsid w:val="00C72068"/>
    <w:rsid w:val="00C744F8"/>
    <w:rsid w:val="00C86564"/>
    <w:rsid w:val="00C95F26"/>
    <w:rsid w:val="00C969A6"/>
    <w:rsid w:val="00C96CB4"/>
    <w:rsid w:val="00CA7D36"/>
    <w:rsid w:val="00CB6BA7"/>
    <w:rsid w:val="00CC3F7B"/>
    <w:rsid w:val="00CD0463"/>
    <w:rsid w:val="00CD2FCF"/>
    <w:rsid w:val="00CF6BC8"/>
    <w:rsid w:val="00D24208"/>
    <w:rsid w:val="00D30F4E"/>
    <w:rsid w:val="00D360D5"/>
    <w:rsid w:val="00D464D4"/>
    <w:rsid w:val="00D470FA"/>
    <w:rsid w:val="00D60C38"/>
    <w:rsid w:val="00D66893"/>
    <w:rsid w:val="00D74EE8"/>
    <w:rsid w:val="00D90ACB"/>
    <w:rsid w:val="00DC1500"/>
    <w:rsid w:val="00E369F5"/>
    <w:rsid w:val="00E37D95"/>
    <w:rsid w:val="00E44371"/>
    <w:rsid w:val="00E44E14"/>
    <w:rsid w:val="00E46214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37ADB"/>
    <w:rsid w:val="00F50E8A"/>
    <w:rsid w:val="00F51688"/>
    <w:rsid w:val="00F53146"/>
    <w:rsid w:val="00F53B9C"/>
    <w:rsid w:val="00F6090B"/>
    <w:rsid w:val="00F65538"/>
    <w:rsid w:val="00F70F8E"/>
    <w:rsid w:val="00F91018"/>
    <w:rsid w:val="00FA0F30"/>
    <w:rsid w:val="00FA51A4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34</TotalTime>
  <Pages>2</Pages>
  <Words>524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18</cp:revision>
  <cp:lastPrinted>2024-10-17T07:06:00Z</cp:lastPrinted>
  <dcterms:created xsi:type="dcterms:W3CDTF">2024-09-12T14:34:00Z</dcterms:created>
  <dcterms:modified xsi:type="dcterms:W3CDTF">2024-11-21T12:16:00Z</dcterms:modified>
</cp:coreProperties>
</file>