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7EBF7" w14:textId="77777777" w:rsidR="00986737" w:rsidRPr="009432A1" w:rsidRDefault="00CD050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D050D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D050D">
        <w:rPr>
          <w:rFonts w:ascii="Arial" w:hAnsi="Arial" w:cs="Arial"/>
          <w:sz w:val="24"/>
          <w:szCs w:val="24"/>
        </w:rPr>
        <w:t>2024-11-27</w:t>
      </w:r>
    </w:p>
    <w:p w14:paraId="79C44781" w14:textId="04FD0DE2" w:rsidR="00986737" w:rsidRPr="009432A1" w:rsidRDefault="00CD050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D050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79F82BD3" w14:textId="77777777" w:rsidR="00986737" w:rsidRPr="009432A1" w:rsidRDefault="00CD050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D050D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D050D">
        <w:rPr>
          <w:rFonts w:ascii="Arial" w:hAnsi="Arial" w:cs="Arial"/>
          <w:sz w:val="24"/>
          <w:szCs w:val="24"/>
        </w:rPr>
        <w:t>66</w:t>
      </w:r>
    </w:p>
    <w:p w14:paraId="40B6498B" w14:textId="77777777" w:rsidR="00986737" w:rsidRPr="009432A1" w:rsidRDefault="00CD050D" w:rsidP="00986737">
      <w:pPr>
        <w:rPr>
          <w:rFonts w:ascii="Arial" w:hAnsi="Arial" w:cs="Arial"/>
          <w:sz w:val="24"/>
          <w:szCs w:val="24"/>
        </w:rPr>
      </w:pPr>
      <w:r w:rsidRPr="00CD050D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D050D">
        <w:rPr>
          <w:rFonts w:ascii="Arial" w:hAnsi="Arial" w:cs="Arial"/>
          <w:sz w:val="24"/>
          <w:szCs w:val="24"/>
        </w:rPr>
        <w:t>Kraków</w:t>
      </w:r>
    </w:p>
    <w:p w14:paraId="2C303822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E633A3" w14:textId="74855B92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B16DF62" w14:textId="61589312" w:rsidR="00920A68" w:rsidRPr="00920A68" w:rsidRDefault="00920A68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20A68">
        <w:rPr>
          <w:rFonts w:ascii="Arial" w:hAnsi="Arial" w:cs="Arial"/>
          <w:bCs/>
          <w:sz w:val="18"/>
          <w:szCs w:val="18"/>
        </w:rPr>
        <w:t>SZ9-271-31/24 - 991.MM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62F794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57D267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64BA986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FB35DA1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DCDF071" w14:textId="77777777" w:rsidTr="005A632E">
        <w:tc>
          <w:tcPr>
            <w:tcW w:w="2269" w:type="dxa"/>
            <w:shd w:val="clear" w:color="auto" w:fill="auto"/>
          </w:tcPr>
          <w:p w14:paraId="1F1BF58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A7289E" w14:textId="77777777" w:rsidR="00986737" w:rsidRPr="004E4B64" w:rsidRDefault="00CD050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050D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D050D" w:rsidRPr="004E4B64" w14:paraId="26DD6C75" w14:textId="77777777" w:rsidTr="00E914DB">
        <w:tc>
          <w:tcPr>
            <w:tcW w:w="2269" w:type="dxa"/>
            <w:shd w:val="clear" w:color="auto" w:fill="auto"/>
          </w:tcPr>
          <w:p w14:paraId="208DFDFD" w14:textId="77777777" w:rsidR="00CD050D" w:rsidRPr="004E4B64" w:rsidRDefault="00CD050D" w:rsidP="00E914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558BB6" w14:textId="77777777" w:rsidR="00CD050D" w:rsidRPr="004E4B64" w:rsidRDefault="00CD050D" w:rsidP="00E914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050D">
              <w:rPr>
                <w:rFonts w:ascii="Arial" w:hAnsi="Arial" w:cs="Arial"/>
                <w:bCs/>
                <w:sz w:val="24"/>
                <w:szCs w:val="24"/>
              </w:rPr>
              <w:t>SZP-271-31/24</w:t>
            </w:r>
          </w:p>
        </w:tc>
      </w:tr>
    </w:tbl>
    <w:p w14:paraId="179685D9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49988F0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D050D" w:rsidRPr="00CD050D">
        <w:rPr>
          <w:rFonts w:ascii="Arial" w:hAnsi="Arial" w:cs="Arial"/>
          <w:sz w:val="24"/>
          <w:szCs w:val="24"/>
        </w:rPr>
        <w:t>(</w:t>
      </w:r>
      <w:proofErr w:type="spellStart"/>
      <w:r w:rsidR="00CD050D" w:rsidRPr="00CD050D">
        <w:rPr>
          <w:rFonts w:ascii="Arial" w:hAnsi="Arial" w:cs="Arial"/>
          <w:sz w:val="24"/>
          <w:szCs w:val="24"/>
        </w:rPr>
        <w:t>t.j</w:t>
      </w:r>
      <w:proofErr w:type="spellEnd"/>
      <w:r w:rsidR="00CD050D" w:rsidRPr="00CD050D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1270E05" w14:textId="1440D098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20A68" w:rsidRPr="00920A68">
        <w:rPr>
          <w:rFonts w:ascii="Arial" w:hAnsi="Arial" w:cs="Arial"/>
          <w:b/>
          <w:bCs/>
          <w:sz w:val="24"/>
          <w:szCs w:val="24"/>
        </w:rPr>
        <w:t>2024-11-26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20A68" w:rsidRPr="00920A68">
        <w:rPr>
          <w:rFonts w:ascii="Arial" w:hAnsi="Arial" w:cs="Arial"/>
          <w:b/>
          <w:bCs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104E030" w14:textId="77777777" w:rsidTr="005A632E">
        <w:tc>
          <w:tcPr>
            <w:tcW w:w="1276" w:type="dxa"/>
            <w:shd w:val="clear" w:color="auto" w:fill="F2F2F2"/>
            <w:vAlign w:val="center"/>
          </w:tcPr>
          <w:p w14:paraId="22519D7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012112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027FC59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908C89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D050D" w:rsidRPr="00BB547B" w14:paraId="6418ED46" w14:textId="77777777" w:rsidTr="00E914DB">
        <w:tc>
          <w:tcPr>
            <w:tcW w:w="1276" w:type="dxa"/>
            <w:shd w:val="clear" w:color="auto" w:fill="auto"/>
            <w:vAlign w:val="center"/>
          </w:tcPr>
          <w:p w14:paraId="7319714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1B4A1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BF74A05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Zakład Detali Medycznych "DEMED"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14:paraId="38DF9BF3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56C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6E95F6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43-190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Mikołów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7BF2A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73 256.40 zł</w:t>
            </w:r>
          </w:p>
        </w:tc>
      </w:tr>
      <w:tr w:rsidR="00CD050D" w:rsidRPr="00BB547B" w14:paraId="55E05464" w14:textId="77777777" w:rsidTr="00E914DB">
        <w:tc>
          <w:tcPr>
            <w:tcW w:w="1276" w:type="dxa"/>
            <w:shd w:val="clear" w:color="auto" w:fill="auto"/>
            <w:vAlign w:val="center"/>
          </w:tcPr>
          <w:p w14:paraId="2B5372E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6B743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3969" w:type="dxa"/>
            <w:shd w:val="clear" w:color="auto" w:fill="auto"/>
          </w:tcPr>
          <w:p w14:paraId="24561E3A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MEDAG Aparatura Medyczna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P.Augustynowicz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16D24C0C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Brylantowa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24/3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BC2BF2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52-214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EEB69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CD050D" w:rsidRPr="00BB547B" w14:paraId="3CC9B688" w14:textId="77777777" w:rsidTr="00E914DB">
        <w:tc>
          <w:tcPr>
            <w:tcW w:w="1276" w:type="dxa"/>
            <w:shd w:val="clear" w:color="auto" w:fill="auto"/>
            <w:vAlign w:val="center"/>
          </w:tcPr>
          <w:p w14:paraId="1A12526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EF02B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3969" w:type="dxa"/>
            <w:shd w:val="clear" w:color="auto" w:fill="auto"/>
          </w:tcPr>
          <w:p w14:paraId="2B491302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MEDAG Aparatura Medyczna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P.Augustynowicz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2D6B015B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Brylantowa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24/3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1FBA6D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52-214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3FD48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219 672.00 zł</w:t>
            </w:r>
          </w:p>
        </w:tc>
      </w:tr>
      <w:tr w:rsidR="00CD050D" w:rsidRPr="00BB547B" w14:paraId="70F22C27" w14:textId="77777777" w:rsidTr="00E914DB">
        <w:tc>
          <w:tcPr>
            <w:tcW w:w="1276" w:type="dxa"/>
            <w:shd w:val="clear" w:color="auto" w:fill="auto"/>
            <w:vAlign w:val="center"/>
          </w:tcPr>
          <w:p w14:paraId="216C57A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C3A4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570472A2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Lumibird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0AE9D92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Wołoska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9A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DFD962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02-583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A35B4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18 814.03 zł</w:t>
            </w:r>
          </w:p>
        </w:tc>
      </w:tr>
      <w:tr w:rsidR="00CD050D" w:rsidRPr="00BB547B" w14:paraId="70EA10E3" w14:textId="77777777" w:rsidTr="00E914DB">
        <w:tc>
          <w:tcPr>
            <w:tcW w:w="1276" w:type="dxa"/>
            <w:shd w:val="clear" w:color="auto" w:fill="auto"/>
            <w:vAlign w:val="center"/>
          </w:tcPr>
          <w:p w14:paraId="1594C13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C4335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2FF36A53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Lumibird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842CF71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Wołoska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9A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1CDB00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02-583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0A444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61 026.05 zł</w:t>
            </w:r>
          </w:p>
        </w:tc>
      </w:tr>
      <w:tr w:rsidR="00CD050D" w:rsidRPr="00BB547B" w14:paraId="4C1B5134" w14:textId="77777777" w:rsidTr="00E914DB">
        <w:tc>
          <w:tcPr>
            <w:tcW w:w="1276" w:type="dxa"/>
            <w:shd w:val="clear" w:color="auto" w:fill="auto"/>
            <w:vAlign w:val="center"/>
          </w:tcPr>
          <w:p w14:paraId="5E96BE0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055CE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3969" w:type="dxa"/>
            <w:shd w:val="clear" w:color="auto" w:fill="auto"/>
          </w:tcPr>
          <w:p w14:paraId="60CABB06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Topcon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spółka z ograniczoną odpowiedzialnością</w:t>
            </w:r>
          </w:p>
          <w:p w14:paraId="5C75C798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Warszawska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76FA12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42-470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Siewierz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6454F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23 328.00 zł</w:t>
            </w:r>
          </w:p>
        </w:tc>
      </w:tr>
      <w:tr w:rsidR="00CD050D" w:rsidRPr="00BB547B" w14:paraId="35CBDCE7" w14:textId="77777777" w:rsidTr="00E914DB">
        <w:tc>
          <w:tcPr>
            <w:tcW w:w="1276" w:type="dxa"/>
            <w:shd w:val="clear" w:color="auto" w:fill="auto"/>
            <w:vAlign w:val="center"/>
          </w:tcPr>
          <w:p w14:paraId="4F0725C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4261F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DB46265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Alcon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C2FA298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Marynarska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15/I piętro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7D7C43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02-674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14BE0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145 824.36 zł</w:t>
            </w:r>
          </w:p>
        </w:tc>
      </w:tr>
      <w:tr w:rsidR="00CD050D" w:rsidRPr="00BB547B" w14:paraId="78161A9A" w14:textId="77777777" w:rsidTr="00E914DB">
        <w:tc>
          <w:tcPr>
            <w:tcW w:w="1276" w:type="dxa"/>
            <w:shd w:val="clear" w:color="auto" w:fill="auto"/>
            <w:vAlign w:val="center"/>
          </w:tcPr>
          <w:p w14:paraId="68E65E2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B644D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337C1465" w14:textId="720AB148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IVRA </w:t>
            </w:r>
            <w:proofErr w:type="spellStart"/>
            <w:r w:rsidR="005132F4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="005132F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T</w:t>
            </w:r>
            <w:r w:rsidR="005132F4">
              <w:rPr>
                <w:rFonts w:ascii="Arial" w:hAnsi="Arial" w:cs="Arial"/>
                <w:sz w:val="24"/>
                <w:szCs w:val="24"/>
              </w:rPr>
              <w:t>.</w:t>
            </w:r>
            <w:r w:rsidRPr="00CD050D">
              <w:rPr>
                <w:rFonts w:ascii="Arial" w:hAnsi="Arial" w:cs="Arial"/>
                <w:sz w:val="24"/>
                <w:szCs w:val="24"/>
              </w:rPr>
              <w:t xml:space="preserve"> Kaczmarek</w:t>
            </w:r>
            <w:r w:rsidR="005132F4">
              <w:rPr>
                <w:rFonts w:ascii="Arial" w:hAnsi="Arial" w:cs="Arial"/>
                <w:sz w:val="24"/>
                <w:szCs w:val="24"/>
              </w:rPr>
              <w:t>, A. Twardowski Sp. J.</w:t>
            </w:r>
          </w:p>
          <w:p w14:paraId="3A273F2F" w14:textId="162E8662" w:rsidR="00CD050D" w:rsidRPr="00986737" w:rsidRDefault="005132F4" w:rsidP="00E914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Czerniakowska 28/VIIIB</w:t>
            </w:r>
          </w:p>
          <w:p w14:paraId="0EAFB569" w14:textId="1D142E93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00-</w:t>
            </w:r>
            <w:r w:rsidR="005132F4">
              <w:rPr>
                <w:rFonts w:ascii="Arial" w:hAnsi="Arial" w:cs="Arial"/>
                <w:sz w:val="24"/>
                <w:szCs w:val="24"/>
              </w:rPr>
              <w:t>714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CF2DA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16 848.00 zł</w:t>
            </w:r>
          </w:p>
        </w:tc>
      </w:tr>
      <w:tr w:rsidR="00CD050D" w:rsidRPr="00BB547B" w14:paraId="599BBD50" w14:textId="77777777" w:rsidTr="00E914DB">
        <w:tc>
          <w:tcPr>
            <w:tcW w:w="1276" w:type="dxa"/>
            <w:shd w:val="clear" w:color="auto" w:fill="auto"/>
            <w:vAlign w:val="center"/>
          </w:tcPr>
          <w:p w14:paraId="0307911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55DEA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7D4C329E" w14:textId="77777777" w:rsidR="00CD050D" w:rsidRPr="00920A68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Medicavera</w:t>
            </w:r>
            <w:proofErr w:type="spellEnd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o.o.</w:t>
            </w:r>
            <w:proofErr w:type="spellEnd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 Dalhausen Group</w:t>
            </w:r>
          </w:p>
          <w:p w14:paraId="6F3EC8D6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Majowa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ABBA3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71-374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14CA2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1 046.52 zł</w:t>
            </w:r>
          </w:p>
        </w:tc>
      </w:tr>
      <w:tr w:rsidR="00CD050D" w:rsidRPr="00BB547B" w14:paraId="765E37BD" w14:textId="77777777" w:rsidTr="00E914DB">
        <w:tc>
          <w:tcPr>
            <w:tcW w:w="1276" w:type="dxa"/>
            <w:shd w:val="clear" w:color="auto" w:fill="auto"/>
            <w:vAlign w:val="center"/>
          </w:tcPr>
          <w:p w14:paraId="46BA980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6728F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339AB50A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120147A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BE6FF9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DA939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3 574.80 zł</w:t>
            </w:r>
          </w:p>
        </w:tc>
      </w:tr>
      <w:tr w:rsidR="00CD050D" w:rsidRPr="00BB547B" w14:paraId="5B217F58" w14:textId="77777777" w:rsidTr="00E914DB">
        <w:tc>
          <w:tcPr>
            <w:tcW w:w="1276" w:type="dxa"/>
            <w:shd w:val="clear" w:color="auto" w:fill="auto"/>
            <w:vAlign w:val="center"/>
          </w:tcPr>
          <w:p w14:paraId="178D4CF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CE6A9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3DBC193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009E1061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E702E6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670B1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410 009.04 zł</w:t>
            </w:r>
          </w:p>
        </w:tc>
      </w:tr>
      <w:tr w:rsidR="00CD050D" w:rsidRPr="00BB547B" w14:paraId="477DE8FD" w14:textId="77777777" w:rsidTr="00E914DB">
        <w:tc>
          <w:tcPr>
            <w:tcW w:w="1276" w:type="dxa"/>
            <w:shd w:val="clear" w:color="auto" w:fill="auto"/>
            <w:vAlign w:val="center"/>
          </w:tcPr>
          <w:p w14:paraId="2F1F34D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3A650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3969" w:type="dxa"/>
            <w:shd w:val="clear" w:color="auto" w:fill="auto"/>
          </w:tcPr>
          <w:p w14:paraId="6A42D0B3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Optotech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204D5957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Wimmera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67E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69312D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906BA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6 156.00 zł</w:t>
            </w:r>
          </w:p>
        </w:tc>
      </w:tr>
      <w:tr w:rsidR="00CD050D" w:rsidRPr="00BB547B" w14:paraId="73201A39" w14:textId="77777777" w:rsidTr="00E914DB">
        <w:tc>
          <w:tcPr>
            <w:tcW w:w="1276" w:type="dxa"/>
            <w:shd w:val="clear" w:color="auto" w:fill="auto"/>
            <w:vAlign w:val="center"/>
          </w:tcPr>
          <w:p w14:paraId="4460022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3FA6F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4EF5949E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3E535C65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0C7738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4661B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688.50 zł</w:t>
            </w:r>
          </w:p>
        </w:tc>
      </w:tr>
      <w:tr w:rsidR="00CD050D" w:rsidRPr="00BB547B" w14:paraId="555EAC43" w14:textId="77777777" w:rsidTr="00E914DB">
        <w:tc>
          <w:tcPr>
            <w:tcW w:w="1276" w:type="dxa"/>
            <w:shd w:val="clear" w:color="auto" w:fill="auto"/>
            <w:vAlign w:val="center"/>
          </w:tcPr>
          <w:p w14:paraId="319AEE0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A9420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3B57D493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3382DBCD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371D7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73325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12 592.80 zł</w:t>
            </w:r>
          </w:p>
        </w:tc>
      </w:tr>
      <w:tr w:rsidR="00CD050D" w:rsidRPr="00BB547B" w14:paraId="3D04306D" w14:textId="77777777" w:rsidTr="00E914DB">
        <w:tc>
          <w:tcPr>
            <w:tcW w:w="1276" w:type="dxa"/>
            <w:shd w:val="clear" w:color="auto" w:fill="auto"/>
            <w:vAlign w:val="center"/>
          </w:tcPr>
          <w:p w14:paraId="2C0367D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B2C93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3969" w:type="dxa"/>
            <w:shd w:val="clear" w:color="auto" w:fill="auto"/>
          </w:tcPr>
          <w:p w14:paraId="7ADD37D6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13B4012F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9E2609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262FC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756.00 zł</w:t>
            </w:r>
          </w:p>
        </w:tc>
      </w:tr>
      <w:tr w:rsidR="00CD050D" w:rsidRPr="00BB547B" w14:paraId="55E46D15" w14:textId="77777777" w:rsidTr="00E914DB">
        <w:tc>
          <w:tcPr>
            <w:tcW w:w="1276" w:type="dxa"/>
            <w:shd w:val="clear" w:color="auto" w:fill="auto"/>
            <w:vAlign w:val="center"/>
          </w:tcPr>
          <w:p w14:paraId="64C2898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24032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E98A3BC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BAUSCH &amp; LOMB POLAND SP. Z O.O.</w:t>
            </w:r>
          </w:p>
          <w:p w14:paraId="40CE5D95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Marynarska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E8E163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02-674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1B7F0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5 475.60 zł</w:t>
            </w:r>
          </w:p>
        </w:tc>
      </w:tr>
      <w:tr w:rsidR="00CD050D" w:rsidRPr="00BB547B" w14:paraId="54E422DA" w14:textId="77777777" w:rsidTr="00E914DB">
        <w:tc>
          <w:tcPr>
            <w:tcW w:w="1276" w:type="dxa"/>
            <w:shd w:val="clear" w:color="auto" w:fill="auto"/>
            <w:vAlign w:val="center"/>
          </w:tcPr>
          <w:p w14:paraId="3739940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16CE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3969" w:type="dxa"/>
            <w:shd w:val="clear" w:color="auto" w:fill="auto"/>
          </w:tcPr>
          <w:p w14:paraId="66EB738B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BAUSCH &amp; LOMB POLAND SP. Z O.O.</w:t>
            </w:r>
          </w:p>
          <w:p w14:paraId="71BC79FA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Marynarska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A06DE5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02-674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A4D09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45 878.40 zł</w:t>
            </w:r>
          </w:p>
        </w:tc>
      </w:tr>
      <w:tr w:rsidR="00CD050D" w:rsidRPr="00BB547B" w14:paraId="09D27B5D" w14:textId="77777777" w:rsidTr="00E914DB">
        <w:tc>
          <w:tcPr>
            <w:tcW w:w="1276" w:type="dxa"/>
            <w:shd w:val="clear" w:color="auto" w:fill="auto"/>
            <w:vAlign w:val="center"/>
          </w:tcPr>
          <w:p w14:paraId="4F19DCC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37F1D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3344E739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756738B1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F6C6FB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3C353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60 480.00 zł</w:t>
            </w:r>
          </w:p>
        </w:tc>
      </w:tr>
      <w:tr w:rsidR="00CD050D" w:rsidRPr="00BB547B" w14:paraId="551658EC" w14:textId="77777777" w:rsidTr="00E914DB">
        <w:tc>
          <w:tcPr>
            <w:tcW w:w="1276" w:type="dxa"/>
            <w:shd w:val="clear" w:color="auto" w:fill="auto"/>
            <w:vAlign w:val="center"/>
          </w:tcPr>
          <w:p w14:paraId="6AD3665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0A035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5A2F7553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14:paraId="69B4E4FD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C1B711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98FC5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44 452.80 zł</w:t>
            </w:r>
          </w:p>
        </w:tc>
      </w:tr>
      <w:tr w:rsidR="00CD050D" w:rsidRPr="00BB547B" w14:paraId="0FE34C27" w14:textId="77777777" w:rsidTr="00E914DB">
        <w:tc>
          <w:tcPr>
            <w:tcW w:w="1276" w:type="dxa"/>
            <w:shd w:val="clear" w:color="auto" w:fill="auto"/>
            <w:vAlign w:val="center"/>
          </w:tcPr>
          <w:p w14:paraId="555E271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0F1AB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167FB0A6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14:paraId="3BA89A8F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3E3A03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446BA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13 305.60 zł</w:t>
            </w:r>
          </w:p>
        </w:tc>
      </w:tr>
      <w:tr w:rsidR="00CD050D" w:rsidRPr="00BB547B" w14:paraId="0D91E1BD" w14:textId="77777777" w:rsidTr="00E914DB">
        <w:tc>
          <w:tcPr>
            <w:tcW w:w="1276" w:type="dxa"/>
            <w:shd w:val="clear" w:color="auto" w:fill="auto"/>
            <w:vAlign w:val="center"/>
          </w:tcPr>
          <w:p w14:paraId="1DED1D2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8448B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69E695BB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Cook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E0B0D6F" w14:textId="6ACE1295" w:rsidR="00CD050D" w:rsidRPr="00986737" w:rsidRDefault="00527BC3" w:rsidP="00E914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Rondo Daszyńskiego 2B</w:t>
            </w:r>
          </w:p>
          <w:p w14:paraId="190F47C0" w14:textId="2D64AFAB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00-</w:t>
            </w:r>
            <w:r w:rsidR="00527BC3">
              <w:rPr>
                <w:rFonts w:ascii="Arial" w:hAnsi="Arial" w:cs="Arial"/>
                <w:sz w:val="24"/>
                <w:szCs w:val="24"/>
              </w:rPr>
              <w:t>842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403DD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9 720.00 zł</w:t>
            </w:r>
          </w:p>
        </w:tc>
      </w:tr>
      <w:tr w:rsidR="00CD050D" w:rsidRPr="00BB547B" w14:paraId="2C6D103E" w14:textId="77777777" w:rsidTr="00E914DB">
        <w:tc>
          <w:tcPr>
            <w:tcW w:w="1276" w:type="dxa"/>
            <w:shd w:val="clear" w:color="auto" w:fill="auto"/>
            <w:vAlign w:val="center"/>
          </w:tcPr>
          <w:p w14:paraId="308DC7C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361F5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195E3F94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Billmed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Sp.zo.o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B9CFDB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Krypska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24/1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67DC27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04-082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75849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16 610.40 zł</w:t>
            </w:r>
          </w:p>
        </w:tc>
      </w:tr>
      <w:tr w:rsidR="00CD050D" w:rsidRPr="00BB547B" w14:paraId="0058F51D" w14:textId="77777777" w:rsidTr="00E914DB">
        <w:tc>
          <w:tcPr>
            <w:tcW w:w="1276" w:type="dxa"/>
            <w:shd w:val="clear" w:color="auto" w:fill="auto"/>
            <w:vAlign w:val="center"/>
          </w:tcPr>
          <w:p w14:paraId="6F14DD9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858CC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4765448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3A8C2B84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6E4D3B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95A7F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35 262.00 zł</w:t>
            </w:r>
          </w:p>
        </w:tc>
      </w:tr>
      <w:tr w:rsidR="00CD050D" w:rsidRPr="00BB547B" w14:paraId="242E74EF" w14:textId="77777777" w:rsidTr="00E914DB">
        <w:tc>
          <w:tcPr>
            <w:tcW w:w="1276" w:type="dxa"/>
            <w:shd w:val="clear" w:color="auto" w:fill="auto"/>
            <w:vAlign w:val="center"/>
          </w:tcPr>
          <w:p w14:paraId="6FC0193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9488A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584C75DE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852ACC1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BA1930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6545A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1 039.50 zł</w:t>
            </w:r>
          </w:p>
        </w:tc>
      </w:tr>
      <w:tr w:rsidR="00CD050D" w:rsidRPr="00BB547B" w14:paraId="623B8699" w14:textId="77777777" w:rsidTr="00E914DB">
        <w:tc>
          <w:tcPr>
            <w:tcW w:w="1276" w:type="dxa"/>
            <w:shd w:val="clear" w:color="auto" w:fill="auto"/>
            <w:vAlign w:val="center"/>
          </w:tcPr>
          <w:p w14:paraId="2548B71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A3AA2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3969" w:type="dxa"/>
            <w:shd w:val="clear" w:color="auto" w:fill="auto"/>
          </w:tcPr>
          <w:p w14:paraId="2EC406CB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1456533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482BF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CCA0A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131 760.00 zł</w:t>
            </w:r>
          </w:p>
        </w:tc>
      </w:tr>
      <w:tr w:rsidR="00CD050D" w:rsidRPr="00BB547B" w14:paraId="7364542E" w14:textId="77777777" w:rsidTr="00E914DB">
        <w:tc>
          <w:tcPr>
            <w:tcW w:w="1276" w:type="dxa"/>
            <w:shd w:val="clear" w:color="auto" w:fill="auto"/>
            <w:vAlign w:val="center"/>
          </w:tcPr>
          <w:p w14:paraId="20A77F5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CBF0D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EE3143D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588C4179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rtm. Witolda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59/151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B8AC94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C179A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15 660.00 zł</w:t>
            </w:r>
          </w:p>
        </w:tc>
      </w:tr>
      <w:tr w:rsidR="00CD050D" w:rsidRPr="00BB547B" w14:paraId="7509C529" w14:textId="77777777" w:rsidTr="00E914DB">
        <w:tc>
          <w:tcPr>
            <w:tcW w:w="1276" w:type="dxa"/>
            <w:shd w:val="clear" w:color="auto" w:fill="auto"/>
            <w:vAlign w:val="center"/>
          </w:tcPr>
          <w:p w14:paraId="6AFE4D1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E13AA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3394393E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5864BCD0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rtm. Witolda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59/151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AC67BB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14478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59 486.40 zł</w:t>
            </w:r>
          </w:p>
        </w:tc>
      </w:tr>
      <w:tr w:rsidR="00CD050D" w:rsidRPr="00BB547B" w14:paraId="1BECC775" w14:textId="77777777" w:rsidTr="00E914DB">
        <w:tc>
          <w:tcPr>
            <w:tcW w:w="1276" w:type="dxa"/>
            <w:shd w:val="clear" w:color="auto" w:fill="auto"/>
            <w:vAlign w:val="center"/>
          </w:tcPr>
          <w:p w14:paraId="12DDA70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5DE8E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19BC9739" w14:textId="77777777" w:rsidR="00CD050D" w:rsidRPr="00920A68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BioMaxima</w:t>
            </w:r>
            <w:proofErr w:type="spellEnd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 S.A.</w:t>
            </w:r>
          </w:p>
          <w:p w14:paraId="73022D1C" w14:textId="77777777" w:rsidR="00CD050D" w:rsidRPr="00920A68" w:rsidRDefault="00CD050D" w:rsidP="00E914DB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Vetterów</w:t>
            </w:r>
            <w:proofErr w:type="spellEnd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5</w:t>
            </w: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</w:p>
          <w:p w14:paraId="35898F59" w14:textId="77777777" w:rsidR="00CD050D" w:rsidRPr="00920A68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20-277</w:t>
            </w: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4D0CB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36 106.56 zł</w:t>
            </w:r>
          </w:p>
        </w:tc>
      </w:tr>
      <w:tr w:rsidR="00CD050D" w:rsidRPr="00BB547B" w14:paraId="44D3380E" w14:textId="77777777" w:rsidTr="00E914DB">
        <w:tc>
          <w:tcPr>
            <w:tcW w:w="1276" w:type="dxa"/>
            <w:shd w:val="clear" w:color="auto" w:fill="auto"/>
            <w:vAlign w:val="center"/>
          </w:tcPr>
          <w:p w14:paraId="65AC8F5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050E5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65052AB3" w14:textId="77777777" w:rsidR="00CD050D" w:rsidRPr="00920A68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BioMaxima</w:t>
            </w:r>
            <w:proofErr w:type="spellEnd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 S.A.</w:t>
            </w:r>
          </w:p>
          <w:p w14:paraId="12440D37" w14:textId="77777777" w:rsidR="00CD050D" w:rsidRPr="00920A68" w:rsidRDefault="00CD050D" w:rsidP="00E914DB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Vetterów</w:t>
            </w:r>
            <w:proofErr w:type="spellEnd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5</w:t>
            </w: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</w:p>
          <w:p w14:paraId="57BBB7F1" w14:textId="77777777" w:rsidR="00CD050D" w:rsidRPr="00920A68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20-277</w:t>
            </w: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8C84E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3 343.68 zł</w:t>
            </w:r>
          </w:p>
        </w:tc>
      </w:tr>
      <w:tr w:rsidR="00CD050D" w:rsidRPr="00BB547B" w14:paraId="6A35F4F3" w14:textId="77777777" w:rsidTr="00E914DB">
        <w:tc>
          <w:tcPr>
            <w:tcW w:w="1276" w:type="dxa"/>
            <w:shd w:val="clear" w:color="auto" w:fill="auto"/>
            <w:vAlign w:val="center"/>
          </w:tcPr>
          <w:p w14:paraId="761A5C6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56F9A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5FB3BA8E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D08B96C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BE23ED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74FDB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17 496.00 zł</w:t>
            </w:r>
          </w:p>
        </w:tc>
      </w:tr>
      <w:tr w:rsidR="00CD050D" w:rsidRPr="00BB547B" w14:paraId="2B492A09" w14:textId="77777777" w:rsidTr="00E914DB">
        <w:tc>
          <w:tcPr>
            <w:tcW w:w="1276" w:type="dxa"/>
            <w:shd w:val="clear" w:color="auto" w:fill="auto"/>
            <w:vAlign w:val="center"/>
          </w:tcPr>
          <w:p w14:paraId="3302F33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39056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0D922A40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B6B9232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D463C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058EE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4 633.20 zł</w:t>
            </w:r>
          </w:p>
        </w:tc>
      </w:tr>
      <w:tr w:rsidR="00CD050D" w:rsidRPr="00BB547B" w14:paraId="7F8092AC" w14:textId="77777777" w:rsidTr="00E914DB">
        <w:tc>
          <w:tcPr>
            <w:tcW w:w="1276" w:type="dxa"/>
            <w:shd w:val="clear" w:color="auto" w:fill="auto"/>
            <w:vAlign w:val="center"/>
          </w:tcPr>
          <w:p w14:paraId="30DE729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DDC93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377E1B94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BF4BE40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339402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C20D3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14 666.40 zł</w:t>
            </w:r>
          </w:p>
        </w:tc>
      </w:tr>
      <w:tr w:rsidR="00CD050D" w:rsidRPr="00BB547B" w14:paraId="6AB51A8D" w14:textId="77777777" w:rsidTr="00E914DB">
        <w:tc>
          <w:tcPr>
            <w:tcW w:w="1276" w:type="dxa"/>
            <w:shd w:val="clear" w:color="auto" w:fill="auto"/>
            <w:vAlign w:val="center"/>
          </w:tcPr>
          <w:p w14:paraId="0287BF1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BA400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003622C3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37E04664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F942F9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8B07C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76 302.00 zł</w:t>
            </w:r>
          </w:p>
        </w:tc>
      </w:tr>
      <w:tr w:rsidR="00CD050D" w:rsidRPr="00BB547B" w14:paraId="3E56B753" w14:textId="77777777" w:rsidTr="00E914DB">
        <w:tc>
          <w:tcPr>
            <w:tcW w:w="1276" w:type="dxa"/>
            <w:shd w:val="clear" w:color="auto" w:fill="auto"/>
            <w:vAlign w:val="center"/>
          </w:tcPr>
          <w:p w14:paraId="40C8903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50F3D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61A6FD28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E4ACC02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8158D1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393FF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33 048.00 zł</w:t>
            </w:r>
          </w:p>
        </w:tc>
      </w:tr>
      <w:tr w:rsidR="00CD050D" w:rsidRPr="00BB547B" w14:paraId="41CCD399" w14:textId="77777777" w:rsidTr="00E914DB">
        <w:tc>
          <w:tcPr>
            <w:tcW w:w="1276" w:type="dxa"/>
            <w:shd w:val="clear" w:color="auto" w:fill="auto"/>
            <w:vAlign w:val="center"/>
          </w:tcPr>
          <w:p w14:paraId="1FC3BC8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24448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116700A9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37911DA6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2B435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C453B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15 082.20 zł</w:t>
            </w:r>
          </w:p>
        </w:tc>
      </w:tr>
      <w:tr w:rsidR="00CD050D" w:rsidRPr="00BB547B" w14:paraId="5B095B0A" w14:textId="77777777" w:rsidTr="00E914DB">
        <w:tc>
          <w:tcPr>
            <w:tcW w:w="1276" w:type="dxa"/>
            <w:shd w:val="clear" w:color="auto" w:fill="auto"/>
            <w:vAlign w:val="center"/>
          </w:tcPr>
          <w:p w14:paraId="69DE63E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AC890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5D1112FA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7311E752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E42137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DAE82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23 910.12 zł</w:t>
            </w:r>
          </w:p>
        </w:tc>
      </w:tr>
      <w:tr w:rsidR="00CD050D" w:rsidRPr="00BB547B" w14:paraId="7AABE0C4" w14:textId="77777777" w:rsidTr="00E914DB">
        <w:tc>
          <w:tcPr>
            <w:tcW w:w="1276" w:type="dxa"/>
            <w:shd w:val="clear" w:color="auto" w:fill="auto"/>
            <w:vAlign w:val="center"/>
          </w:tcPr>
          <w:p w14:paraId="10F668E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23FAD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3969" w:type="dxa"/>
            <w:shd w:val="clear" w:color="auto" w:fill="auto"/>
          </w:tcPr>
          <w:p w14:paraId="775B6438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Abiss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0820AF2F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Bagrowa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ED54D8" w14:textId="16ED4324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30</w:t>
            </w:r>
            <w:r w:rsidR="00F37C70">
              <w:rPr>
                <w:rFonts w:ascii="Arial" w:hAnsi="Arial" w:cs="Arial"/>
                <w:sz w:val="24"/>
                <w:szCs w:val="24"/>
              </w:rPr>
              <w:t>-</w:t>
            </w:r>
            <w:r w:rsidRPr="00CD050D">
              <w:rPr>
                <w:rFonts w:ascii="Arial" w:hAnsi="Arial" w:cs="Arial"/>
                <w:sz w:val="24"/>
                <w:szCs w:val="24"/>
              </w:rPr>
              <w:t>733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DCDA3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89 100.00 zł</w:t>
            </w:r>
          </w:p>
        </w:tc>
      </w:tr>
      <w:tr w:rsidR="00CD050D" w:rsidRPr="00BB547B" w14:paraId="4F7C0694" w14:textId="77777777" w:rsidTr="00E914DB">
        <w:tc>
          <w:tcPr>
            <w:tcW w:w="1276" w:type="dxa"/>
            <w:shd w:val="clear" w:color="auto" w:fill="auto"/>
            <w:vAlign w:val="center"/>
          </w:tcPr>
          <w:p w14:paraId="2EDAC45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AB81F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3A6CA2F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10A74FE8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B14128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1D9F7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89 965.08 zł</w:t>
            </w:r>
          </w:p>
        </w:tc>
      </w:tr>
      <w:tr w:rsidR="00CD050D" w:rsidRPr="00BB547B" w14:paraId="05A0E47A" w14:textId="77777777" w:rsidTr="00E914DB">
        <w:tc>
          <w:tcPr>
            <w:tcW w:w="1276" w:type="dxa"/>
            <w:shd w:val="clear" w:color="auto" w:fill="auto"/>
            <w:vAlign w:val="center"/>
          </w:tcPr>
          <w:p w14:paraId="64152DE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8E3A4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A5F77D6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7B851ABD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5FC83C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917E2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9 720.00 zł</w:t>
            </w:r>
          </w:p>
        </w:tc>
      </w:tr>
      <w:tr w:rsidR="00CD050D" w:rsidRPr="00BB547B" w14:paraId="23A69DFB" w14:textId="77777777" w:rsidTr="00E914DB">
        <w:tc>
          <w:tcPr>
            <w:tcW w:w="1276" w:type="dxa"/>
            <w:shd w:val="clear" w:color="auto" w:fill="auto"/>
            <w:vAlign w:val="center"/>
          </w:tcPr>
          <w:p w14:paraId="0869D50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1ECDB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3BC74465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669798C7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CCEC13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89705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18 446.40 zł</w:t>
            </w:r>
          </w:p>
        </w:tc>
      </w:tr>
      <w:tr w:rsidR="00CD050D" w:rsidRPr="00BB547B" w14:paraId="6B9693AB" w14:textId="77777777" w:rsidTr="00E914DB">
        <w:tc>
          <w:tcPr>
            <w:tcW w:w="1276" w:type="dxa"/>
            <w:shd w:val="clear" w:color="auto" w:fill="auto"/>
            <w:vAlign w:val="center"/>
          </w:tcPr>
          <w:p w14:paraId="4A0775C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3D699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3969" w:type="dxa"/>
            <w:shd w:val="clear" w:color="auto" w:fill="auto"/>
          </w:tcPr>
          <w:p w14:paraId="1E07D491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2D727FF1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A2FC0C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AC146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7 341.84 zł</w:t>
            </w:r>
          </w:p>
        </w:tc>
      </w:tr>
      <w:tr w:rsidR="00CD050D" w:rsidRPr="00BB547B" w14:paraId="7ED65A4D" w14:textId="77777777" w:rsidTr="00E914DB">
        <w:tc>
          <w:tcPr>
            <w:tcW w:w="1276" w:type="dxa"/>
            <w:shd w:val="clear" w:color="auto" w:fill="auto"/>
            <w:vAlign w:val="center"/>
          </w:tcPr>
          <w:p w14:paraId="0AABFD7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265DF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65</w:t>
            </w:r>
          </w:p>
        </w:tc>
        <w:tc>
          <w:tcPr>
            <w:tcW w:w="3969" w:type="dxa"/>
            <w:shd w:val="clear" w:color="auto" w:fill="auto"/>
          </w:tcPr>
          <w:p w14:paraId="71EFDA58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1998475A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Strefowa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F608F6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C280D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64 654.20 zł</w:t>
            </w:r>
          </w:p>
        </w:tc>
      </w:tr>
      <w:tr w:rsidR="00CD050D" w:rsidRPr="00BB547B" w14:paraId="447E7050" w14:textId="77777777" w:rsidTr="00E914DB">
        <w:tc>
          <w:tcPr>
            <w:tcW w:w="1276" w:type="dxa"/>
            <w:shd w:val="clear" w:color="auto" w:fill="auto"/>
            <w:vAlign w:val="center"/>
          </w:tcPr>
          <w:p w14:paraId="00533FC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C255E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67</w:t>
            </w:r>
          </w:p>
        </w:tc>
        <w:tc>
          <w:tcPr>
            <w:tcW w:w="3969" w:type="dxa"/>
            <w:shd w:val="clear" w:color="auto" w:fill="auto"/>
          </w:tcPr>
          <w:p w14:paraId="7E65BFD4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207D1279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3A6B91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3DA20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192 682.80 zł</w:t>
            </w:r>
          </w:p>
        </w:tc>
      </w:tr>
      <w:tr w:rsidR="00CD050D" w:rsidRPr="00BB547B" w14:paraId="1D653AE5" w14:textId="77777777" w:rsidTr="00E914DB">
        <w:tc>
          <w:tcPr>
            <w:tcW w:w="1276" w:type="dxa"/>
            <w:shd w:val="clear" w:color="auto" w:fill="auto"/>
            <w:vAlign w:val="center"/>
          </w:tcPr>
          <w:p w14:paraId="41A7919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8A2B1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3969" w:type="dxa"/>
            <w:shd w:val="clear" w:color="auto" w:fill="auto"/>
          </w:tcPr>
          <w:p w14:paraId="53A4299C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5BDD231B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98B00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A6DC7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2 646.00 zł</w:t>
            </w:r>
          </w:p>
        </w:tc>
      </w:tr>
      <w:tr w:rsidR="00CD050D" w:rsidRPr="00BB547B" w14:paraId="23AA20BC" w14:textId="77777777" w:rsidTr="00E914DB">
        <w:tc>
          <w:tcPr>
            <w:tcW w:w="1276" w:type="dxa"/>
            <w:shd w:val="clear" w:color="auto" w:fill="auto"/>
            <w:vAlign w:val="center"/>
          </w:tcPr>
          <w:p w14:paraId="4F911F5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6CE0C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24F89374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F3D9C75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A8341C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E3D68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302 074.92 zł</w:t>
            </w:r>
          </w:p>
        </w:tc>
      </w:tr>
      <w:tr w:rsidR="00CD050D" w:rsidRPr="00BB547B" w14:paraId="78BBD216" w14:textId="77777777" w:rsidTr="00E914DB">
        <w:tc>
          <w:tcPr>
            <w:tcW w:w="1276" w:type="dxa"/>
            <w:shd w:val="clear" w:color="auto" w:fill="auto"/>
            <w:vAlign w:val="center"/>
          </w:tcPr>
          <w:p w14:paraId="50B6936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41BEB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003E6CB1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KD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5DC7F97" w14:textId="52F506D3" w:rsidR="00CD050D" w:rsidRPr="00986737" w:rsidRDefault="00F37C70" w:rsidP="00E914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Legionów 192b</w:t>
            </w:r>
          </w:p>
          <w:p w14:paraId="2717B407" w14:textId="3C886189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43-</w:t>
            </w:r>
            <w:r w:rsidR="00F37C70">
              <w:rPr>
                <w:rFonts w:ascii="Arial" w:hAnsi="Arial" w:cs="Arial"/>
                <w:sz w:val="24"/>
                <w:szCs w:val="24"/>
              </w:rPr>
              <w:t>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622F4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45 889.20 zł</w:t>
            </w:r>
          </w:p>
        </w:tc>
      </w:tr>
      <w:tr w:rsidR="00CD050D" w:rsidRPr="00BB547B" w14:paraId="63522C8E" w14:textId="77777777" w:rsidTr="00E914DB">
        <w:tc>
          <w:tcPr>
            <w:tcW w:w="1276" w:type="dxa"/>
            <w:shd w:val="clear" w:color="auto" w:fill="auto"/>
            <w:vAlign w:val="center"/>
          </w:tcPr>
          <w:p w14:paraId="5877916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11D62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0D52CB01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Dickinson Polska Sp. z o.o.</w:t>
            </w:r>
          </w:p>
          <w:p w14:paraId="3C4297A4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C043D8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F7AA6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24 624.00 zł</w:t>
            </w:r>
          </w:p>
        </w:tc>
      </w:tr>
      <w:tr w:rsidR="00CD050D" w:rsidRPr="00BB547B" w14:paraId="06EB935D" w14:textId="77777777" w:rsidTr="00E914DB">
        <w:tc>
          <w:tcPr>
            <w:tcW w:w="1276" w:type="dxa"/>
            <w:shd w:val="clear" w:color="auto" w:fill="auto"/>
            <w:vAlign w:val="center"/>
          </w:tcPr>
          <w:p w14:paraId="6284215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FF298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34E9A2C5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Dickinson Polska Sp. z o.o.</w:t>
            </w:r>
          </w:p>
          <w:p w14:paraId="02164148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D305E1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954E5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20 590.20 zł</w:t>
            </w:r>
          </w:p>
        </w:tc>
      </w:tr>
      <w:tr w:rsidR="00CD050D" w:rsidRPr="00BB547B" w14:paraId="54D1B5D6" w14:textId="77777777" w:rsidTr="00E914DB">
        <w:tc>
          <w:tcPr>
            <w:tcW w:w="1276" w:type="dxa"/>
            <w:shd w:val="clear" w:color="auto" w:fill="auto"/>
            <w:vAlign w:val="center"/>
          </w:tcPr>
          <w:p w14:paraId="168100F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0F0E0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3969" w:type="dxa"/>
            <w:shd w:val="clear" w:color="auto" w:fill="auto"/>
          </w:tcPr>
          <w:p w14:paraId="529AC809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Dickinson Polska Sp. z o.o.</w:t>
            </w:r>
          </w:p>
          <w:p w14:paraId="16F8EDD8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C93283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A3AA8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105 300.00 zł</w:t>
            </w:r>
          </w:p>
        </w:tc>
      </w:tr>
      <w:tr w:rsidR="00CD050D" w:rsidRPr="00BB547B" w14:paraId="42027CA3" w14:textId="77777777" w:rsidTr="00E914DB">
        <w:tc>
          <w:tcPr>
            <w:tcW w:w="1276" w:type="dxa"/>
            <w:shd w:val="clear" w:color="auto" w:fill="auto"/>
            <w:vAlign w:val="center"/>
          </w:tcPr>
          <w:p w14:paraId="0C39C6C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8CB48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73F6D497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Farmator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zoo</w:t>
            </w:r>
          </w:p>
          <w:p w14:paraId="5F46A97A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Na Zapleczu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4B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E09AA4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995FF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119 750.40 zł</w:t>
            </w:r>
          </w:p>
        </w:tc>
      </w:tr>
      <w:tr w:rsidR="00CD050D" w:rsidRPr="00BB547B" w14:paraId="13D2A6F9" w14:textId="77777777" w:rsidTr="00E914DB">
        <w:tc>
          <w:tcPr>
            <w:tcW w:w="1276" w:type="dxa"/>
            <w:shd w:val="clear" w:color="auto" w:fill="auto"/>
            <w:vAlign w:val="center"/>
          </w:tcPr>
          <w:p w14:paraId="74745C1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FEE21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033525B7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Farmator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zoo</w:t>
            </w:r>
          </w:p>
          <w:p w14:paraId="28F49348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Na Zapleczu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4B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C2F4AB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3127D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10 368.00 zł</w:t>
            </w:r>
          </w:p>
        </w:tc>
      </w:tr>
      <w:tr w:rsidR="00CD050D" w:rsidRPr="00BB547B" w14:paraId="79A2A972" w14:textId="77777777" w:rsidTr="00E914DB">
        <w:tc>
          <w:tcPr>
            <w:tcW w:w="1276" w:type="dxa"/>
            <w:shd w:val="clear" w:color="auto" w:fill="auto"/>
            <w:vAlign w:val="center"/>
          </w:tcPr>
          <w:p w14:paraId="135C4A9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A65C2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472ACB3E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Axon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Lab Sp. z o.o.</w:t>
            </w:r>
          </w:p>
          <w:p w14:paraId="4FC3D965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Transportowców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77E9A9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02-858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4BB67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140 888.16 zł</w:t>
            </w:r>
          </w:p>
        </w:tc>
      </w:tr>
      <w:tr w:rsidR="00CD050D" w:rsidRPr="00BB547B" w14:paraId="38C4F259" w14:textId="77777777" w:rsidTr="00E914DB">
        <w:tc>
          <w:tcPr>
            <w:tcW w:w="1276" w:type="dxa"/>
            <w:shd w:val="clear" w:color="auto" w:fill="auto"/>
            <w:vAlign w:val="center"/>
          </w:tcPr>
          <w:p w14:paraId="704B748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C2FBB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683EB799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Axon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Lab Sp. z o.o.</w:t>
            </w:r>
          </w:p>
          <w:p w14:paraId="491663EA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Transportowców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03E118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02-858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DF54C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2 954.88 zł</w:t>
            </w:r>
          </w:p>
        </w:tc>
      </w:tr>
      <w:tr w:rsidR="00CD050D" w:rsidRPr="00BB547B" w14:paraId="153A4E40" w14:textId="77777777" w:rsidTr="00E914DB">
        <w:tc>
          <w:tcPr>
            <w:tcW w:w="1276" w:type="dxa"/>
            <w:shd w:val="clear" w:color="auto" w:fill="auto"/>
            <w:vAlign w:val="center"/>
          </w:tcPr>
          <w:p w14:paraId="76920AC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B5962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604EC9E8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Rovers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9A4C4C3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Stołeczna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1D53D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273C1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6 373.94 zł</w:t>
            </w:r>
          </w:p>
        </w:tc>
      </w:tr>
      <w:tr w:rsidR="00CD050D" w:rsidRPr="00BB547B" w14:paraId="178C7B77" w14:textId="77777777" w:rsidTr="00E914DB">
        <w:tc>
          <w:tcPr>
            <w:tcW w:w="1276" w:type="dxa"/>
            <w:shd w:val="clear" w:color="auto" w:fill="auto"/>
            <w:vAlign w:val="center"/>
          </w:tcPr>
          <w:p w14:paraId="78D8B0C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01F59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62369583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Rovers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312BAA0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Stołeczna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8E6583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D9472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253.80 zł</w:t>
            </w:r>
          </w:p>
        </w:tc>
      </w:tr>
      <w:tr w:rsidR="00CD050D" w:rsidRPr="00BB547B" w14:paraId="62E6FB80" w14:textId="77777777" w:rsidTr="00E914DB">
        <w:tc>
          <w:tcPr>
            <w:tcW w:w="1276" w:type="dxa"/>
            <w:shd w:val="clear" w:color="auto" w:fill="auto"/>
            <w:vAlign w:val="center"/>
          </w:tcPr>
          <w:p w14:paraId="0369503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36E22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268E2D3C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376A2C71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37B620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52E9F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21 870.00 zł</w:t>
            </w:r>
          </w:p>
        </w:tc>
      </w:tr>
      <w:tr w:rsidR="00CD050D" w:rsidRPr="00BB547B" w14:paraId="00F82B5A" w14:textId="77777777" w:rsidTr="00E914DB">
        <w:tc>
          <w:tcPr>
            <w:tcW w:w="1276" w:type="dxa"/>
            <w:shd w:val="clear" w:color="auto" w:fill="auto"/>
            <w:vAlign w:val="center"/>
          </w:tcPr>
          <w:p w14:paraId="524B5BF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14770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1C277FB8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325B7B74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9BE129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19E1C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14 947.20 zł</w:t>
            </w:r>
          </w:p>
        </w:tc>
      </w:tr>
      <w:tr w:rsidR="00CD050D" w:rsidRPr="00BB547B" w14:paraId="3F87BB48" w14:textId="77777777" w:rsidTr="00E914DB">
        <w:tc>
          <w:tcPr>
            <w:tcW w:w="1276" w:type="dxa"/>
            <w:shd w:val="clear" w:color="auto" w:fill="auto"/>
            <w:vAlign w:val="center"/>
          </w:tcPr>
          <w:p w14:paraId="4BA3BFC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02572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48D6F24C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791A3A1A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33F83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C76C0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19 440.00 zł</w:t>
            </w:r>
          </w:p>
        </w:tc>
      </w:tr>
      <w:tr w:rsidR="00CD050D" w:rsidRPr="00BB547B" w14:paraId="0175C742" w14:textId="77777777" w:rsidTr="00E914DB">
        <w:tc>
          <w:tcPr>
            <w:tcW w:w="1276" w:type="dxa"/>
            <w:shd w:val="clear" w:color="auto" w:fill="auto"/>
            <w:vAlign w:val="center"/>
          </w:tcPr>
          <w:p w14:paraId="55288D3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BEBC4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3969" w:type="dxa"/>
            <w:shd w:val="clear" w:color="auto" w:fill="auto"/>
          </w:tcPr>
          <w:p w14:paraId="23496082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Aspironix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10832F8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Różyckiego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982278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31-324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6F2F4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12 976.20 zł</w:t>
            </w:r>
          </w:p>
        </w:tc>
      </w:tr>
      <w:tr w:rsidR="00CD050D" w:rsidRPr="00BB547B" w14:paraId="7DF1C0E0" w14:textId="77777777" w:rsidTr="00E914DB">
        <w:tc>
          <w:tcPr>
            <w:tcW w:w="1276" w:type="dxa"/>
            <w:shd w:val="clear" w:color="auto" w:fill="auto"/>
            <w:vAlign w:val="center"/>
          </w:tcPr>
          <w:p w14:paraId="1E69EA3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4C405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164550D6" w14:textId="77777777" w:rsidR="00F027E0" w:rsidRDefault="00F027E0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3C7F85F5" w14:textId="215282FE" w:rsidR="00F027E0" w:rsidRDefault="00F027E0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-Kraków sp. z o.o. (lider)</w:t>
            </w:r>
          </w:p>
          <w:p w14:paraId="5137E57B" w14:textId="77777777" w:rsidR="00F027E0" w:rsidRDefault="00F027E0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Gromadzka 52</w:t>
            </w:r>
          </w:p>
          <w:p w14:paraId="49F89A31" w14:textId="77777777" w:rsidR="00F027E0" w:rsidRDefault="00F027E0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684E0E15" w14:textId="5512B6B8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157F1924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F447E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7844B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6 739.20 zł</w:t>
            </w:r>
          </w:p>
        </w:tc>
      </w:tr>
      <w:tr w:rsidR="00CD050D" w:rsidRPr="00BB547B" w14:paraId="23302641" w14:textId="77777777" w:rsidTr="00E914DB">
        <w:tc>
          <w:tcPr>
            <w:tcW w:w="1276" w:type="dxa"/>
            <w:shd w:val="clear" w:color="auto" w:fill="auto"/>
            <w:vAlign w:val="center"/>
          </w:tcPr>
          <w:p w14:paraId="3E8156C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E9CF0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969" w:type="dxa"/>
            <w:shd w:val="clear" w:color="auto" w:fill="auto"/>
          </w:tcPr>
          <w:p w14:paraId="4469236A" w14:textId="77777777" w:rsidR="00F027E0" w:rsidRPr="00F027E0" w:rsidRDefault="00F027E0" w:rsidP="00F027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027E0"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10806916" w14:textId="77777777" w:rsidR="00F027E0" w:rsidRPr="00F027E0" w:rsidRDefault="00F027E0" w:rsidP="00F027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27E0"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 w:rsidRPr="00F027E0">
              <w:rPr>
                <w:rFonts w:ascii="Arial" w:hAnsi="Arial" w:cs="Arial"/>
                <w:sz w:val="24"/>
                <w:szCs w:val="24"/>
              </w:rPr>
              <w:t>-Kraków sp. z o.o. (lider)</w:t>
            </w:r>
          </w:p>
          <w:p w14:paraId="294C20B9" w14:textId="77777777" w:rsidR="00F027E0" w:rsidRPr="00F027E0" w:rsidRDefault="00F027E0" w:rsidP="00F027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027E0">
              <w:rPr>
                <w:rFonts w:ascii="Arial" w:hAnsi="Arial" w:cs="Arial"/>
                <w:sz w:val="24"/>
                <w:szCs w:val="24"/>
              </w:rPr>
              <w:t>Gromadzka 52</w:t>
            </w:r>
          </w:p>
          <w:p w14:paraId="689027BB" w14:textId="77777777" w:rsidR="00F027E0" w:rsidRPr="00F027E0" w:rsidRDefault="00F027E0" w:rsidP="00F027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027E0"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7D51188E" w14:textId="77777777" w:rsidR="00F027E0" w:rsidRPr="00F027E0" w:rsidRDefault="00F027E0" w:rsidP="00F027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027E0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2B2807CF" w14:textId="77777777" w:rsidR="00F027E0" w:rsidRPr="00F027E0" w:rsidRDefault="00F027E0" w:rsidP="00F027E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027E0">
              <w:rPr>
                <w:rFonts w:ascii="Arial" w:hAnsi="Arial" w:cs="Arial"/>
                <w:sz w:val="24"/>
                <w:szCs w:val="24"/>
              </w:rPr>
              <w:t xml:space="preserve">Żółkiewskiego 20/26 </w:t>
            </w:r>
          </w:p>
          <w:p w14:paraId="517CD737" w14:textId="39C04C5E" w:rsidR="00CD050D" w:rsidRPr="00986737" w:rsidRDefault="00F027E0" w:rsidP="00F027E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27E0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593AC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192 652.99 zł</w:t>
            </w:r>
          </w:p>
        </w:tc>
      </w:tr>
      <w:tr w:rsidR="00CD050D" w:rsidRPr="00BB547B" w14:paraId="757E1C87" w14:textId="77777777" w:rsidTr="00E914DB">
        <w:tc>
          <w:tcPr>
            <w:tcW w:w="1276" w:type="dxa"/>
            <w:shd w:val="clear" w:color="auto" w:fill="auto"/>
            <w:vAlign w:val="center"/>
          </w:tcPr>
          <w:p w14:paraId="0938562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4E7F3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4B727742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0155ED81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852F20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6DC07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4 864.32 zł</w:t>
            </w:r>
          </w:p>
        </w:tc>
      </w:tr>
      <w:tr w:rsidR="00CD050D" w:rsidRPr="00BB547B" w14:paraId="212EE5E5" w14:textId="77777777" w:rsidTr="00E914DB">
        <w:tc>
          <w:tcPr>
            <w:tcW w:w="1276" w:type="dxa"/>
            <w:shd w:val="clear" w:color="auto" w:fill="auto"/>
            <w:vAlign w:val="center"/>
          </w:tcPr>
          <w:p w14:paraId="02194BD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7E9CF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57589C3A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7D6E4E82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C6D195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62FA7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108 489.42 zł</w:t>
            </w:r>
          </w:p>
        </w:tc>
      </w:tr>
      <w:tr w:rsidR="00CD050D" w:rsidRPr="00BB547B" w14:paraId="0A12E45B" w14:textId="77777777" w:rsidTr="00E914DB">
        <w:tc>
          <w:tcPr>
            <w:tcW w:w="1276" w:type="dxa"/>
            <w:shd w:val="clear" w:color="auto" w:fill="auto"/>
            <w:vAlign w:val="center"/>
          </w:tcPr>
          <w:p w14:paraId="1F364D0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368A7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3969" w:type="dxa"/>
            <w:shd w:val="clear" w:color="auto" w:fill="auto"/>
          </w:tcPr>
          <w:p w14:paraId="2469FD06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111C9F35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1472EF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89FF4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119 880.00 zł</w:t>
            </w:r>
          </w:p>
        </w:tc>
      </w:tr>
      <w:tr w:rsidR="00CD050D" w:rsidRPr="00BB547B" w14:paraId="725B4C22" w14:textId="77777777" w:rsidTr="00E914DB">
        <w:tc>
          <w:tcPr>
            <w:tcW w:w="1276" w:type="dxa"/>
            <w:shd w:val="clear" w:color="auto" w:fill="auto"/>
            <w:vAlign w:val="center"/>
          </w:tcPr>
          <w:p w14:paraId="11CF309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8870F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11629896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0E8478B4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174C70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DC1D4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2 462.40 zł</w:t>
            </w:r>
          </w:p>
        </w:tc>
      </w:tr>
      <w:tr w:rsidR="00CD050D" w:rsidRPr="00BB547B" w14:paraId="1FF7B06F" w14:textId="77777777" w:rsidTr="00E914DB">
        <w:tc>
          <w:tcPr>
            <w:tcW w:w="1276" w:type="dxa"/>
            <w:shd w:val="clear" w:color="auto" w:fill="auto"/>
            <w:vAlign w:val="center"/>
          </w:tcPr>
          <w:p w14:paraId="3384A86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3DD24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75B903F2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55D95B6B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94F60F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B05D4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10 238.40 zł</w:t>
            </w:r>
          </w:p>
        </w:tc>
      </w:tr>
      <w:tr w:rsidR="00CD050D" w:rsidRPr="00BB547B" w14:paraId="141B95A3" w14:textId="77777777" w:rsidTr="00E914DB">
        <w:tc>
          <w:tcPr>
            <w:tcW w:w="1276" w:type="dxa"/>
            <w:shd w:val="clear" w:color="auto" w:fill="auto"/>
            <w:vAlign w:val="center"/>
          </w:tcPr>
          <w:p w14:paraId="7C384FE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EA9B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25A08B26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1B06EBDA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92C2C3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46B85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80 740.80 zł</w:t>
            </w:r>
          </w:p>
        </w:tc>
      </w:tr>
      <w:tr w:rsidR="00CD050D" w:rsidRPr="00BB547B" w14:paraId="05E4AADD" w14:textId="77777777" w:rsidTr="00E914DB">
        <w:tc>
          <w:tcPr>
            <w:tcW w:w="1276" w:type="dxa"/>
            <w:shd w:val="clear" w:color="auto" w:fill="auto"/>
            <w:vAlign w:val="center"/>
          </w:tcPr>
          <w:p w14:paraId="01485D7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3764F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782A4348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086412C0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301151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15016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4 017.60 zł</w:t>
            </w:r>
          </w:p>
        </w:tc>
      </w:tr>
      <w:tr w:rsidR="00CD050D" w:rsidRPr="00BB547B" w14:paraId="297CDDBC" w14:textId="77777777" w:rsidTr="00E914DB">
        <w:tc>
          <w:tcPr>
            <w:tcW w:w="1276" w:type="dxa"/>
            <w:shd w:val="clear" w:color="auto" w:fill="auto"/>
            <w:vAlign w:val="center"/>
          </w:tcPr>
          <w:p w14:paraId="307B98D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A38CB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3969" w:type="dxa"/>
            <w:shd w:val="clear" w:color="auto" w:fill="auto"/>
          </w:tcPr>
          <w:p w14:paraId="6D5ADB51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519C9628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394D60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5A5BB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33 308.28 zł</w:t>
            </w:r>
          </w:p>
        </w:tc>
      </w:tr>
      <w:tr w:rsidR="00CD050D" w:rsidRPr="00BB547B" w14:paraId="43D269DC" w14:textId="77777777" w:rsidTr="00E914DB">
        <w:tc>
          <w:tcPr>
            <w:tcW w:w="1276" w:type="dxa"/>
            <w:shd w:val="clear" w:color="auto" w:fill="auto"/>
            <w:vAlign w:val="center"/>
          </w:tcPr>
          <w:p w14:paraId="36534AD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6BEAC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2B19F297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1D7C43BA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3F0B3D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9F06B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6 199.20 zł</w:t>
            </w:r>
          </w:p>
        </w:tc>
      </w:tr>
      <w:tr w:rsidR="00CD050D" w:rsidRPr="00BB547B" w14:paraId="3CEE5044" w14:textId="77777777" w:rsidTr="00E914DB">
        <w:tc>
          <w:tcPr>
            <w:tcW w:w="1276" w:type="dxa"/>
            <w:shd w:val="clear" w:color="auto" w:fill="auto"/>
            <w:vAlign w:val="center"/>
          </w:tcPr>
          <w:p w14:paraId="7A33F7A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B0E6F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3B9939D1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004BE796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00251A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9C5ED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6 017.76 zł</w:t>
            </w:r>
          </w:p>
        </w:tc>
      </w:tr>
      <w:tr w:rsidR="00CD050D" w:rsidRPr="00BB547B" w14:paraId="4D7EDC19" w14:textId="77777777" w:rsidTr="00E914DB">
        <w:tc>
          <w:tcPr>
            <w:tcW w:w="1276" w:type="dxa"/>
            <w:shd w:val="clear" w:color="auto" w:fill="auto"/>
            <w:vAlign w:val="center"/>
          </w:tcPr>
          <w:p w14:paraId="1D8A207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0C2DF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094BB060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37BA1856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445D53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BD414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1 101.60 zł</w:t>
            </w:r>
          </w:p>
        </w:tc>
      </w:tr>
      <w:tr w:rsidR="00CD050D" w:rsidRPr="00BB547B" w14:paraId="729A7225" w14:textId="77777777" w:rsidTr="00E914DB">
        <w:tc>
          <w:tcPr>
            <w:tcW w:w="1276" w:type="dxa"/>
            <w:shd w:val="clear" w:color="auto" w:fill="auto"/>
            <w:vAlign w:val="center"/>
          </w:tcPr>
          <w:p w14:paraId="16CE7C9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8F11C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2DA93C4F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507B6DB4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2C656A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3B50E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3 380.40 zł</w:t>
            </w:r>
          </w:p>
        </w:tc>
      </w:tr>
      <w:tr w:rsidR="00CD050D" w:rsidRPr="00BB547B" w14:paraId="251FC921" w14:textId="77777777" w:rsidTr="00E914DB">
        <w:tc>
          <w:tcPr>
            <w:tcW w:w="1276" w:type="dxa"/>
            <w:shd w:val="clear" w:color="auto" w:fill="auto"/>
            <w:vAlign w:val="center"/>
          </w:tcPr>
          <w:p w14:paraId="2A19EE4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D7D95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56BA9302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EA6A5D7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351B72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6AC54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15 876.00 zł</w:t>
            </w:r>
          </w:p>
        </w:tc>
      </w:tr>
      <w:tr w:rsidR="00CD050D" w:rsidRPr="00BB547B" w14:paraId="0968A44E" w14:textId="77777777" w:rsidTr="00E914DB">
        <w:tc>
          <w:tcPr>
            <w:tcW w:w="1276" w:type="dxa"/>
            <w:shd w:val="clear" w:color="auto" w:fill="auto"/>
            <w:vAlign w:val="center"/>
          </w:tcPr>
          <w:p w14:paraId="4F73CCA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7E2DE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3969" w:type="dxa"/>
            <w:shd w:val="clear" w:color="auto" w:fill="auto"/>
          </w:tcPr>
          <w:p w14:paraId="0BB4DD74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34A06463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37FB1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A9568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399.75 zł</w:t>
            </w:r>
          </w:p>
        </w:tc>
      </w:tr>
      <w:tr w:rsidR="00CD050D" w:rsidRPr="00BB547B" w14:paraId="167BD91E" w14:textId="77777777" w:rsidTr="00E914DB">
        <w:tc>
          <w:tcPr>
            <w:tcW w:w="1276" w:type="dxa"/>
            <w:shd w:val="clear" w:color="auto" w:fill="auto"/>
            <w:vAlign w:val="center"/>
          </w:tcPr>
          <w:p w14:paraId="0E73E71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75B51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31B07192" w14:textId="237A2FB9" w:rsidR="00CD050D" w:rsidRPr="00986737" w:rsidRDefault="00F950D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MEDAN </w:t>
            </w:r>
            <w:r w:rsidR="00CD050D" w:rsidRPr="00CD050D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5901B572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9AB43A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00D86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58 968.00 zł</w:t>
            </w:r>
          </w:p>
        </w:tc>
      </w:tr>
      <w:tr w:rsidR="00CD050D" w:rsidRPr="00BB547B" w14:paraId="6BA5A1D0" w14:textId="77777777" w:rsidTr="00E914DB">
        <w:tc>
          <w:tcPr>
            <w:tcW w:w="1276" w:type="dxa"/>
            <w:shd w:val="clear" w:color="auto" w:fill="auto"/>
            <w:vAlign w:val="center"/>
          </w:tcPr>
          <w:p w14:paraId="28450F9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74F15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2D5AB739" w14:textId="240B19D2" w:rsidR="00CD050D" w:rsidRPr="00986737" w:rsidRDefault="00F950D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MEDAN </w:t>
            </w:r>
            <w:r w:rsidR="00CD050D" w:rsidRPr="00CD050D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0C33D6DC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C65E89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25727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3 628.80 zł</w:t>
            </w:r>
          </w:p>
        </w:tc>
      </w:tr>
      <w:tr w:rsidR="00CD050D" w:rsidRPr="00BB547B" w14:paraId="643FB79E" w14:textId="77777777" w:rsidTr="00E914DB">
        <w:tc>
          <w:tcPr>
            <w:tcW w:w="1276" w:type="dxa"/>
            <w:shd w:val="clear" w:color="auto" w:fill="auto"/>
            <w:vAlign w:val="center"/>
          </w:tcPr>
          <w:p w14:paraId="4C3D8D3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5E688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70DD6ADE" w14:textId="58EA4316" w:rsidR="00CD050D" w:rsidRPr="00986737" w:rsidRDefault="00F950D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MEDAN </w:t>
            </w:r>
            <w:r w:rsidR="00CD050D" w:rsidRPr="00CD050D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7959C6D9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2E6AF2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C97FF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853.20 zł</w:t>
            </w:r>
          </w:p>
        </w:tc>
      </w:tr>
      <w:tr w:rsidR="00CD050D" w:rsidRPr="00BB547B" w14:paraId="7DDF7A85" w14:textId="77777777" w:rsidTr="00E914DB">
        <w:tc>
          <w:tcPr>
            <w:tcW w:w="1276" w:type="dxa"/>
            <w:shd w:val="clear" w:color="auto" w:fill="auto"/>
            <w:vAlign w:val="center"/>
          </w:tcPr>
          <w:p w14:paraId="7B7416C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9A4C6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3969" w:type="dxa"/>
            <w:shd w:val="clear" w:color="auto" w:fill="auto"/>
          </w:tcPr>
          <w:p w14:paraId="4D71ADCF" w14:textId="2E1C8CDE" w:rsidR="00CD050D" w:rsidRPr="00986737" w:rsidRDefault="00F950D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MEDAN </w:t>
            </w:r>
            <w:r w:rsidR="00CD050D" w:rsidRPr="00CD050D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1D25C65A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37309A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506FD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243.00 zł</w:t>
            </w:r>
          </w:p>
        </w:tc>
      </w:tr>
      <w:tr w:rsidR="00CD050D" w:rsidRPr="00BB547B" w14:paraId="1519DA1E" w14:textId="77777777" w:rsidTr="00E914DB">
        <w:tc>
          <w:tcPr>
            <w:tcW w:w="1276" w:type="dxa"/>
            <w:shd w:val="clear" w:color="auto" w:fill="auto"/>
            <w:vAlign w:val="center"/>
          </w:tcPr>
          <w:p w14:paraId="016C445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86998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3BD3E78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E123FD2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2742A6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34DD4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2 546.10 zł</w:t>
            </w:r>
          </w:p>
        </w:tc>
      </w:tr>
      <w:tr w:rsidR="00CD050D" w:rsidRPr="00BB547B" w14:paraId="084516B5" w14:textId="77777777" w:rsidTr="00E914DB">
        <w:tc>
          <w:tcPr>
            <w:tcW w:w="1276" w:type="dxa"/>
            <w:shd w:val="clear" w:color="auto" w:fill="auto"/>
            <w:vAlign w:val="center"/>
          </w:tcPr>
          <w:p w14:paraId="1BD164E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18A7A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BE4217D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9E562E5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0FC4A9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F8363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8 877.60 zł</w:t>
            </w:r>
          </w:p>
        </w:tc>
      </w:tr>
      <w:tr w:rsidR="00CD050D" w:rsidRPr="00BB547B" w14:paraId="5BC567A0" w14:textId="77777777" w:rsidTr="00E914DB">
        <w:tc>
          <w:tcPr>
            <w:tcW w:w="1276" w:type="dxa"/>
            <w:shd w:val="clear" w:color="auto" w:fill="auto"/>
            <w:vAlign w:val="center"/>
          </w:tcPr>
          <w:p w14:paraId="5D84D18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67159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4CB40AC3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20DAA91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553A57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AC084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9 072.00 zł</w:t>
            </w:r>
          </w:p>
        </w:tc>
      </w:tr>
      <w:tr w:rsidR="00CD050D" w:rsidRPr="00BB547B" w14:paraId="63FFA060" w14:textId="77777777" w:rsidTr="00E914DB">
        <w:tc>
          <w:tcPr>
            <w:tcW w:w="1276" w:type="dxa"/>
            <w:shd w:val="clear" w:color="auto" w:fill="auto"/>
            <w:vAlign w:val="center"/>
          </w:tcPr>
          <w:p w14:paraId="3F253FF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12B9B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506BB863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F8D810F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9D0727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28097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4 893.48 zł</w:t>
            </w:r>
          </w:p>
        </w:tc>
      </w:tr>
      <w:tr w:rsidR="00CD050D" w:rsidRPr="00BB547B" w14:paraId="0BBDAD46" w14:textId="77777777" w:rsidTr="00E914DB">
        <w:tc>
          <w:tcPr>
            <w:tcW w:w="1276" w:type="dxa"/>
            <w:shd w:val="clear" w:color="auto" w:fill="auto"/>
            <w:vAlign w:val="center"/>
          </w:tcPr>
          <w:p w14:paraId="60B86FA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A0E96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1E2819E6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376467A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7A7974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924DC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13 608.00 zł</w:t>
            </w:r>
          </w:p>
        </w:tc>
      </w:tr>
      <w:tr w:rsidR="00CD050D" w:rsidRPr="00BB547B" w14:paraId="39FAB992" w14:textId="77777777" w:rsidTr="00E914DB">
        <w:tc>
          <w:tcPr>
            <w:tcW w:w="1276" w:type="dxa"/>
            <w:shd w:val="clear" w:color="auto" w:fill="auto"/>
            <w:vAlign w:val="center"/>
          </w:tcPr>
          <w:p w14:paraId="06AD06D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EC004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6D2A684" w14:textId="77777777" w:rsidR="00CD050D" w:rsidRPr="00920A68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ALBIS MAZUR </w:t>
            </w: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o.o.</w:t>
            </w:r>
            <w:proofErr w:type="spellEnd"/>
          </w:p>
          <w:p w14:paraId="2A4AD4D2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Stawiszyńska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10/2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D33EFA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23C9A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3 024.00 zł</w:t>
            </w:r>
          </w:p>
        </w:tc>
      </w:tr>
      <w:tr w:rsidR="00CD050D" w:rsidRPr="00BB547B" w14:paraId="34502C0A" w14:textId="77777777" w:rsidTr="00E914DB">
        <w:tc>
          <w:tcPr>
            <w:tcW w:w="1276" w:type="dxa"/>
            <w:shd w:val="clear" w:color="auto" w:fill="auto"/>
            <w:vAlign w:val="center"/>
          </w:tcPr>
          <w:p w14:paraId="62ADE39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00F19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73422B76" w14:textId="77777777" w:rsidR="00CD050D" w:rsidRPr="00920A68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ALBIS MAZUR </w:t>
            </w: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o.o.</w:t>
            </w:r>
            <w:proofErr w:type="spellEnd"/>
          </w:p>
          <w:p w14:paraId="4C8A51BE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Stawiszyńska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10/2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6EB3DF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F767A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4 860.00 zł</w:t>
            </w:r>
          </w:p>
        </w:tc>
      </w:tr>
      <w:tr w:rsidR="00CD050D" w:rsidRPr="00BB547B" w14:paraId="51126FE9" w14:textId="77777777" w:rsidTr="00E914DB">
        <w:tc>
          <w:tcPr>
            <w:tcW w:w="1276" w:type="dxa"/>
            <w:shd w:val="clear" w:color="auto" w:fill="auto"/>
            <w:vAlign w:val="center"/>
          </w:tcPr>
          <w:p w14:paraId="02B6423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1715D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3969" w:type="dxa"/>
            <w:shd w:val="clear" w:color="auto" w:fill="auto"/>
          </w:tcPr>
          <w:p w14:paraId="01AEAFFC" w14:textId="77777777" w:rsidR="00CD050D" w:rsidRPr="00920A68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ALBIS MAZUR </w:t>
            </w: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920A68">
              <w:rPr>
                <w:rFonts w:ascii="Arial" w:hAnsi="Arial" w:cs="Arial"/>
                <w:sz w:val="24"/>
                <w:szCs w:val="24"/>
                <w:lang w:val="de-DE"/>
              </w:rPr>
              <w:t>o.o.</w:t>
            </w:r>
            <w:proofErr w:type="spellEnd"/>
          </w:p>
          <w:p w14:paraId="25A201DB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Stawiszyńska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10/2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2E07F3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F3DA8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51 030.00 zł</w:t>
            </w:r>
          </w:p>
        </w:tc>
      </w:tr>
      <w:tr w:rsidR="00CD050D" w:rsidRPr="00BB547B" w14:paraId="5FB7C78F" w14:textId="77777777" w:rsidTr="00E914DB">
        <w:tc>
          <w:tcPr>
            <w:tcW w:w="1276" w:type="dxa"/>
            <w:shd w:val="clear" w:color="auto" w:fill="auto"/>
            <w:vAlign w:val="center"/>
          </w:tcPr>
          <w:p w14:paraId="4B5C30C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C9560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08F55848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Advance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Europe Sp. z o.o. Biuro Techniczno-Handlowe</w:t>
            </w:r>
          </w:p>
          <w:p w14:paraId="4748758F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Fasolowa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D2B9A7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02-482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29192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15 012.00 zł</w:t>
            </w:r>
          </w:p>
        </w:tc>
      </w:tr>
      <w:tr w:rsidR="00CD050D" w:rsidRPr="00BB547B" w14:paraId="6000F746" w14:textId="77777777" w:rsidTr="00E914DB">
        <w:tc>
          <w:tcPr>
            <w:tcW w:w="1276" w:type="dxa"/>
            <w:shd w:val="clear" w:color="auto" w:fill="auto"/>
            <w:vAlign w:val="center"/>
          </w:tcPr>
          <w:p w14:paraId="286FAE9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89911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3B8F64E9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Advance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Europe Sp. z o.o. Biuro Techniczno-Handlowe</w:t>
            </w:r>
          </w:p>
          <w:p w14:paraId="071F24C7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Fasolowa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D28982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02-482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F2284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15 940.80 zł</w:t>
            </w:r>
          </w:p>
        </w:tc>
      </w:tr>
      <w:tr w:rsidR="00CD050D" w:rsidRPr="00BB547B" w14:paraId="17270EB5" w14:textId="77777777" w:rsidTr="00E914DB">
        <w:tc>
          <w:tcPr>
            <w:tcW w:w="1276" w:type="dxa"/>
            <w:shd w:val="clear" w:color="auto" w:fill="auto"/>
            <w:vAlign w:val="center"/>
          </w:tcPr>
          <w:p w14:paraId="201B287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EB8C7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3969" w:type="dxa"/>
            <w:shd w:val="clear" w:color="auto" w:fill="auto"/>
          </w:tcPr>
          <w:p w14:paraId="037845B1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Advance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Europe Sp. z o.o. Biuro Techniczno-Handlowe</w:t>
            </w:r>
          </w:p>
          <w:p w14:paraId="38163AF8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Fasolowa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E10141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02-482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F9E73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3 315.60 zł</w:t>
            </w:r>
          </w:p>
        </w:tc>
      </w:tr>
      <w:tr w:rsidR="00CD050D" w:rsidRPr="00BB547B" w14:paraId="5E987F29" w14:textId="77777777" w:rsidTr="00E914DB">
        <w:tc>
          <w:tcPr>
            <w:tcW w:w="1276" w:type="dxa"/>
            <w:shd w:val="clear" w:color="auto" w:fill="auto"/>
            <w:vAlign w:val="center"/>
          </w:tcPr>
          <w:p w14:paraId="506BE94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E22DF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3E0AA517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Tietze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96C31F5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ul. Osiedle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28/-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C54C3D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46-060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Prószków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0A778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12 712.14 zł</w:t>
            </w:r>
          </w:p>
        </w:tc>
      </w:tr>
      <w:tr w:rsidR="00CD050D" w:rsidRPr="00BB547B" w14:paraId="43B8B36C" w14:textId="77777777" w:rsidTr="00E914DB">
        <w:tc>
          <w:tcPr>
            <w:tcW w:w="1276" w:type="dxa"/>
            <w:shd w:val="clear" w:color="auto" w:fill="auto"/>
            <w:vAlign w:val="center"/>
          </w:tcPr>
          <w:p w14:paraId="1B53312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92205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3DEF0AF6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Cytosorbents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16844E0B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Gałeczki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B2CB31" w14:textId="1854ED61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</w:t>
            </w:r>
            <w:r w:rsidR="00F950DD">
              <w:rPr>
                <w:rFonts w:ascii="Arial" w:hAnsi="Arial" w:cs="Arial"/>
                <w:sz w:val="24"/>
                <w:szCs w:val="24"/>
              </w:rPr>
              <w:t>-</w:t>
            </w:r>
            <w:r w:rsidRPr="00CD050D">
              <w:rPr>
                <w:rFonts w:ascii="Arial" w:hAnsi="Arial" w:cs="Arial"/>
                <w:sz w:val="24"/>
                <w:szCs w:val="24"/>
              </w:rPr>
              <w:t>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2A16C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135 658.80 zł</w:t>
            </w:r>
          </w:p>
        </w:tc>
      </w:tr>
      <w:tr w:rsidR="00CD050D" w:rsidRPr="00BB547B" w14:paraId="43342267" w14:textId="77777777" w:rsidTr="00E914DB">
        <w:tc>
          <w:tcPr>
            <w:tcW w:w="1276" w:type="dxa"/>
            <w:shd w:val="clear" w:color="auto" w:fill="auto"/>
            <w:vAlign w:val="center"/>
          </w:tcPr>
          <w:p w14:paraId="1FC81BF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E6860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58AFF768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POLYMED POLSKA SP. Z O.O.</w:t>
            </w:r>
          </w:p>
          <w:p w14:paraId="71B33435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WARSZAWSKA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E6D6E2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CE58D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24 300.00 zł</w:t>
            </w:r>
          </w:p>
        </w:tc>
      </w:tr>
      <w:tr w:rsidR="00CD050D" w:rsidRPr="00BB547B" w14:paraId="43E702CA" w14:textId="77777777" w:rsidTr="00E914DB">
        <w:tc>
          <w:tcPr>
            <w:tcW w:w="1276" w:type="dxa"/>
            <w:shd w:val="clear" w:color="auto" w:fill="auto"/>
            <w:vAlign w:val="center"/>
          </w:tcPr>
          <w:p w14:paraId="4218AD9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C89AC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75E78A9A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POLYMED POLSKA SP. Z O.O.</w:t>
            </w:r>
          </w:p>
          <w:p w14:paraId="4EBD37DF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WARSZAWSKA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153EA7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1161E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7 668.00 zł</w:t>
            </w:r>
          </w:p>
        </w:tc>
      </w:tr>
      <w:tr w:rsidR="00CD050D" w:rsidRPr="00BB547B" w14:paraId="60892A83" w14:textId="77777777" w:rsidTr="00E914DB">
        <w:tc>
          <w:tcPr>
            <w:tcW w:w="1276" w:type="dxa"/>
            <w:shd w:val="clear" w:color="auto" w:fill="auto"/>
            <w:vAlign w:val="center"/>
          </w:tcPr>
          <w:p w14:paraId="1062C79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90AFC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21B3FB53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POLYMED POLSKA SP. Z O.O.</w:t>
            </w:r>
          </w:p>
          <w:p w14:paraId="10BD6211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WARSZAWSKA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67E185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437FC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4 900.18 zł</w:t>
            </w:r>
          </w:p>
        </w:tc>
      </w:tr>
      <w:tr w:rsidR="00CD050D" w:rsidRPr="00BB547B" w14:paraId="21A2A124" w14:textId="77777777" w:rsidTr="00E914DB">
        <w:tc>
          <w:tcPr>
            <w:tcW w:w="1276" w:type="dxa"/>
            <w:shd w:val="clear" w:color="auto" w:fill="auto"/>
            <w:vAlign w:val="center"/>
          </w:tcPr>
          <w:p w14:paraId="0930D92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0786C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3969" w:type="dxa"/>
            <w:shd w:val="clear" w:color="auto" w:fill="auto"/>
          </w:tcPr>
          <w:p w14:paraId="65CA89C9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POLYMED POLSKA SP. Z O.O.</w:t>
            </w:r>
          </w:p>
          <w:p w14:paraId="2614C9C6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WARSZAWSKA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8D7E09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28CF3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7 776.00 zł</w:t>
            </w:r>
          </w:p>
        </w:tc>
      </w:tr>
      <w:tr w:rsidR="00CD050D" w:rsidRPr="00BB547B" w14:paraId="0B37B4F2" w14:textId="77777777" w:rsidTr="00E914DB">
        <w:tc>
          <w:tcPr>
            <w:tcW w:w="1276" w:type="dxa"/>
            <w:shd w:val="clear" w:color="auto" w:fill="auto"/>
            <w:vAlign w:val="center"/>
          </w:tcPr>
          <w:p w14:paraId="770C970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0BB7A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3969" w:type="dxa"/>
            <w:shd w:val="clear" w:color="auto" w:fill="auto"/>
          </w:tcPr>
          <w:p w14:paraId="11921555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POLYMED POLSKA SP. Z O.O.</w:t>
            </w:r>
          </w:p>
          <w:p w14:paraId="2C491B2C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WARSZAWSKA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A430CB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F08C0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3 628.80 zł</w:t>
            </w:r>
          </w:p>
        </w:tc>
      </w:tr>
      <w:tr w:rsidR="00CD050D" w:rsidRPr="00BB547B" w14:paraId="56507D89" w14:textId="77777777" w:rsidTr="00E914DB">
        <w:tc>
          <w:tcPr>
            <w:tcW w:w="1276" w:type="dxa"/>
            <w:shd w:val="clear" w:color="auto" w:fill="auto"/>
            <w:vAlign w:val="center"/>
          </w:tcPr>
          <w:p w14:paraId="73254C54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EE16F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3969" w:type="dxa"/>
            <w:shd w:val="clear" w:color="auto" w:fill="auto"/>
          </w:tcPr>
          <w:p w14:paraId="60F4FE70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POLYMED POLSKA SP. Z O.O.</w:t>
            </w:r>
          </w:p>
          <w:p w14:paraId="31D20BBE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WARSZAWSKA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320A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1957E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4F327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36 547.20 zł</w:t>
            </w:r>
          </w:p>
        </w:tc>
      </w:tr>
      <w:tr w:rsidR="00CD050D" w:rsidRPr="00BB547B" w14:paraId="48459EAC" w14:textId="77777777" w:rsidTr="00E914DB">
        <w:tc>
          <w:tcPr>
            <w:tcW w:w="1276" w:type="dxa"/>
            <w:shd w:val="clear" w:color="auto" w:fill="auto"/>
            <w:vAlign w:val="center"/>
          </w:tcPr>
          <w:p w14:paraId="68ECDD5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F43F7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7234023C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EUMed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046AC9C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Chłopickiego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58BD68" w14:textId="0D2355B8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04</w:t>
            </w:r>
            <w:r w:rsidR="00F950DD">
              <w:rPr>
                <w:rFonts w:ascii="Arial" w:hAnsi="Arial" w:cs="Arial"/>
                <w:sz w:val="24"/>
                <w:szCs w:val="24"/>
              </w:rPr>
              <w:t>-</w:t>
            </w:r>
            <w:r w:rsidRPr="00CD050D">
              <w:rPr>
                <w:rFonts w:ascii="Arial" w:hAnsi="Arial" w:cs="Arial"/>
                <w:sz w:val="24"/>
                <w:szCs w:val="24"/>
              </w:rPr>
              <w:t>275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67055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1 296.00 zł</w:t>
            </w:r>
          </w:p>
        </w:tc>
      </w:tr>
      <w:tr w:rsidR="00CD050D" w:rsidRPr="00BB547B" w14:paraId="07ABB662" w14:textId="77777777" w:rsidTr="00E914DB">
        <w:tc>
          <w:tcPr>
            <w:tcW w:w="1276" w:type="dxa"/>
            <w:shd w:val="clear" w:color="auto" w:fill="auto"/>
            <w:vAlign w:val="center"/>
          </w:tcPr>
          <w:p w14:paraId="31E4F6D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DD6A9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3969" w:type="dxa"/>
            <w:shd w:val="clear" w:color="auto" w:fill="auto"/>
          </w:tcPr>
          <w:p w14:paraId="444F2BAD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EUMed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C4B5940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Chłopickiego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ABB813" w14:textId="1F9C1F28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04</w:t>
            </w:r>
            <w:r w:rsidR="00F950DD">
              <w:rPr>
                <w:rFonts w:ascii="Arial" w:hAnsi="Arial" w:cs="Arial"/>
                <w:sz w:val="24"/>
                <w:szCs w:val="24"/>
              </w:rPr>
              <w:t>-</w:t>
            </w:r>
            <w:r w:rsidRPr="00CD050D">
              <w:rPr>
                <w:rFonts w:ascii="Arial" w:hAnsi="Arial" w:cs="Arial"/>
                <w:sz w:val="24"/>
                <w:szCs w:val="24"/>
              </w:rPr>
              <w:t>275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C1AA3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CD050D" w:rsidRPr="00BB547B" w14:paraId="5E4A5901" w14:textId="77777777" w:rsidTr="00E914DB">
        <w:tc>
          <w:tcPr>
            <w:tcW w:w="1276" w:type="dxa"/>
            <w:shd w:val="clear" w:color="auto" w:fill="auto"/>
            <w:vAlign w:val="center"/>
          </w:tcPr>
          <w:p w14:paraId="61807C2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6F67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06CA5CCC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1C56B39C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3535AC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58E4B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29 295.00 zł</w:t>
            </w:r>
          </w:p>
        </w:tc>
      </w:tr>
      <w:tr w:rsidR="00CD050D" w:rsidRPr="00BB547B" w14:paraId="143DE687" w14:textId="77777777" w:rsidTr="00E914DB">
        <w:tc>
          <w:tcPr>
            <w:tcW w:w="1276" w:type="dxa"/>
            <w:shd w:val="clear" w:color="auto" w:fill="auto"/>
            <w:vAlign w:val="center"/>
          </w:tcPr>
          <w:p w14:paraId="65455B1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C5935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3969" w:type="dxa"/>
            <w:shd w:val="clear" w:color="auto" w:fill="auto"/>
          </w:tcPr>
          <w:p w14:paraId="26B28411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VARIMED Sp. z o.o.</w:t>
            </w:r>
          </w:p>
          <w:p w14:paraId="298145A3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Tadeusza 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115/4U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59404D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50-442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04ABC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5 616.00 zł</w:t>
            </w:r>
          </w:p>
        </w:tc>
      </w:tr>
      <w:tr w:rsidR="00CD050D" w:rsidRPr="00BB547B" w14:paraId="54ADACF4" w14:textId="77777777" w:rsidTr="00E914DB">
        <w:tc>
          <w:tcPr>
            <w:tcW w:w="1276" w:type="dxa"/>
            <w:shd w:val="clear" w:color="auto" w:fill="auto"/>
            <w:vAlign w:val="center"/>
          </w:tcPr>
          <w:p w14:paraId="25C1939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48242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009FE8A1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J.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Chodacki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>, A. Misztal „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>” Spółka Jawna</w:t>
            </w:r>
          </w:p>
          <w:p w14:paraId="11AC10A7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0797EF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5C72D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9 396.00 zł</w:t>
            </w:r>
          </w:p>
        </w:tc>
      </w:tr>
      <w:tr w:rsidR="00CD050D" w:rsidRPr="00BB547B" w14:paraId="5B77A26A" w14:textId="77777777" w:rsidTr="00E914DB">
        <w:tc>
          <w:tcPr>
            <w:tcW w:w="1276" w:type="dxa"/>
            <w:shd w:val="clear" w:color="auto" w:fill="auto"/>
            <w:vAlign w:val="center"/>
          </w:tcPr>
          <w:p w14:paraId="25D0F9F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122CBB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1D4ADE06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J.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Chodacki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>, A. Misztal „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>” Spółka Jawna</w:t>
            </w:r>
          </w:p>
          <w:p w14:paraId="5C3448B8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D6B20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799C8D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4 353.48 zł</w:t>
            </w:r>
          </w:p>
        </w:tc>
      </w:tr>
      <w:tr w:rsidR="00CD050D" w:rsidRPr="00BB547B" w14:paraId="3182F090" w14:textId="77777777" w:rsidTr="00E914DB">
        <w:tc>
          <w:tcPr>
            <w:tcW w:w="1276" w:type="dxa"/>
            <w:shd w:val="clear" w:color="auto" w:fill="auto"/>
            <w:vAlign w:val="center"/>
          </w:tcPr>
          <w:p w14:paraId="179EAA8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FFE33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3FBC9257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 xml:space="preserve">J.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Chodacki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>, A. Misztal „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>” Spółka Jawna</w:t>
            </w:r>
          </w:p>
          <w:p w14:paraId="4046F9E2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ED2A9D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88CF3C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14 083.20 zł</w:t>
            </w:r>
          </w:p>
        </w:tc>
      </w:tr>
      <w:tr w:rsidR="00CD050D" w:rsidRPr="00BB547B" w14:paraId="3D29488A" w14:textId="77777777" w:rsidTr="00E914DB">
        <w:tc>
          <w:tcPr>
            <w:tcW w:w="1276" w:type="dxa"/>
            <w:shd w:val="clear" w:color="auto" w:fill="auto"/>
            <w:vAlign w:val="center"/>
          </w:tcPr>
          <w:p w14:paraId="07538DE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774BE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AA7C239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MadMed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30D2CE5D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Szpitalna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7/1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438E78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41-800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BD4C6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8 283.60 zł</w:t>
            </w:r>
          </w:p>
        </w:tc>
      </w:tr>
      <w:tr w:rsidR="00CD050D" w:rsidRPr="00BB547B" w14:paraId="3D6E0BAC" w14:textId="77777777" w:rsidTr="00E914DB">
        <w:tc>
          <w:tcPr>
            <w:tcW w:w="1276" w:type="dxa"/>
            <w:shd w:val="clear" w:color="auto" w:fill="auto"/>
            <w:vAlign w:val="center"/>
          </w:tcPr>
          <w:p w14:paraId="73D09B4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E258D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1A7662B5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Vente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Amicale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AB57B3E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Marszałkowska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45C9EC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00-545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6038C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1 489 471.20 zł</w:t>
            </w:r>
          </w:p>
        </w:tc>
      </w:tr>
      <w:tr w:rsidR="00CD050D" w:rsidRPr="00BB547B" w14:paraId="62461D2F" w14:textId="77777777" w:rsidTr="00E914DB">
        <w:tc>
          <w:tcPr>
            <w:tcW w:w="1276" w:type="dxa"/>
            <w:shd w:val="clear" w:color="auto" w:fill="auto"/>
            <w:vAlign w:val="center"/>
          </w:tcPr>
          <w:p w14:paraId="41C28ADE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564821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0C19FFE5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Hydrex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Diagnostics Sp. z o.o.</w:t>
            </w:r>
          </w:p>
          <w:p w14:paraId="5C7AA8DD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Al. Stanów Zjednoczonych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61A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AD1AB9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04-028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E70F63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50 712.48 zł</w:t>
            </w:r>
          </w:p>
        </w:tc>
      </w:tr>
      <w:tr w:rsidR="00CD050D" w:rsidRPr="00BB547B" w14:paraId="6769AB2A" w14:textId="77777777" w:rsidTr="00E914DB">
        <w:tc>
          <w:tcPr>
            <w:tcW w:w="1276" w:type="dxa"/>
            <w:shd w:val="clear" w:color="auto" w:fill="auto"/>
            <w:vAlign w:val="center"/>
          </w:tcPr>
          <w:p w14:paraId="36DA743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A8F0D0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6D2B5A6A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Hydrex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Diagnostics Sp. z o.o.</w:t>
            </w:r>
          </w:p>
          <w:p w14:paraId="33388247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Al. Stanów Zjednoczonych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61A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EABBAE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04-028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2ECC8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3 693.60 zł</w:t>
            </w:r>
          </w:p>
        </w:tc>
      </w:tr>
      <w:tr w:rsidR="00CD050D" w:rsidRPr="00BB547B" w14:paraId="60DBBA57" w14:textId="77777777" w:rsidTr="00E914DB">
        <w:tc>
          <w:tcPr>
            <w:tcW w:w="1276" w:type="dxa"/>
            <w:shd w:val="clear" w:color="auto" w:fill="auto"/>
            <w:vAlign w:val="center"/>
          </w:tcPr>
          <w:p w14:paraId="5BD84CB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03D5E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72310AED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Meden-Inmed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 z o.o.</w:t>
            </w:r>
          </w:p>
          <w:p w14:paraId="5E7D1F68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Wenedów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2AB59F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75-847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864A4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lastRenderedPageBreak/>
              <w:t>97 200.00 zł</w:t>
            </w:r>
          </w:p>
        </w:tc>
      </w:tr>
      <w:tr w:rsidR="00CD050D" w:rsidRPr="00BB547B" w14:paraId="4ED9BEF6" w14:textId="77777777" w:rsidTr="00E914DB">
        <w:tc>
          <w:tcPr>
            <w:tcW w:w="1276" w:type="dxa"/>
            <w:shd w:val="clear" w:color="auto" w:fill="auto"/>
            <w:vAlign w:val="center"/>
          </w:tcPr>
          <w:p w14:paraId="6888844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478E7A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4C31D3BC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Smith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Nephew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E949EFA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A3A1D5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842705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126 725.76 zł</w:t>
            </w:r>
          </w:p>
        </w:tc>
      </w:tr>
      <w:tr w:rsidR="00CD050D" w:rsidRPr="00BB547B" w14:paraId="671C3AEB" w14:textId="77777777" w:rsidTr="00E914DB">
        <w:tc>
          <w:tcPr>
            <w:tcW w:w="1276" w:type="dxa"/>
            <w:shd w:val="clear" w:color="auto" w:fill="auto"/>
            <w:vAlign w:val="center"/>
          </w:tcPr>
          <w:p w14:paraId="127FBC89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708D17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3969" w:type="dxa"/>
            <w:shd w:val="clear" w:color="auto" w:fill="auto"/>
          </w:tcPr>
          <w:p w14:paraId="7DE18378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Smith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Nephew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F7D83CF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3687B9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0190C8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114 480.00 zł</w:t>
            </w:r>
          </w:p>
        </w:tc>
      </w:tr>
      <w:tr w:rsidR="00CD050D" w:rsidRPr="00BB547B" w14:paraId="2A5A67C2" w14:textId="77777777" w:rsidTr="00E914DB">
        <w:tc>
          <w:tcPr>
            <w:tcW w:w="1276" w:type="dxa"/>
            <w:shd w:val="clear" w:color="auto" w:fill="auto"/>
            <w:vAlign w:val="center"/>
          </w:tcPr>
          <w:p w14:paraId="410D49A6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CF3DF2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6A88422E" w14:textId="77777777" w:rsidR="00CD050D" w:rsidRPr="00986737" w:rsidRDefault="00CD050D" w:rsidP="00E914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050D">
              <w:rPr>
                <w:rFonts w:ascii="Arial" w:hAnsi="Arial" w:cs="Arial"/>
                <w:sz w:val="24"/>
                <w:szCs w:val="24"/>
              </w:rPr>
              <w:t>Bio</w:t>
            </w:r>
            <w:proofErr w:type="spellEnd"/>
            <w:r w:rsidRPr="00CD050D">
              <w:rPr>
                <w:rFonts w:ascii="Arial" w:hAnsi="Arial" w:cs="Arial"/>
                <w:sz w:val="24"/>
                <w:szCs w:val="24"/>
              </w:rPr>
              <w:t>-Novum Sp. z o.o.</w:t>
            </w:r>
          </w:p>
          <w:p w14:paraId="085FD3AD" w14:textId="77777777" w:rsidR="00CD050D" w:rsidRPr="00986737" w:rsidRDefault="00CD050D" w:rsidP="00E914DB">
            <w:pPr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Nowy Świat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 xml:space="preserve"> 23A/3U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485C14" w14:textId="77777777" w:rsidR="00CD050D" w:rsidRPr="00986737" w:rsidRDefault="00CD050D" w:rsidP="00E914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20-418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50D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0148FF" w14:textId="77777777" w:rsidR="00CD050D" w:rsidRPr="00986737" w:rsidRDefault="00CD050D" w:rsidP="00E914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050D">
              <w:rPr>
                <w:rFonts w:ascii="Arial" w:hAnsi="Arial" w:cs="Arial"/>
                <w:sz w:val="24"/>
                <w:szCs w:val="24"/>
              </w:rPr>
              <w:t>3 564.00 zł</w:t>
            </w:r>
          </w:p>
        </w:tc>
      </w:tr>
    </w:tbl>
    <w:p w14:paraId="694B4089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6F7B76B" w14:textId="7F6ABCD8" w:rsidR="00C236D3" w:rsidRPr="00BB547B" w:rsidRDefault="00CD050D" w:rsidP="00173B20">
      <w:pPr>
        <w:jc w:val="right"/>
        <w:rPr>
          <w:rFonts w:ascii="Arial" w:hAnsi="Arial" w:cs="Arial"/>
          <w:sz w:val="22"/>
          <w:szCs w:val="22"/>
        </w:rPr>
      </w:pPr>
      <w:r w:rsidRPr="00CD050D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FC0AE" w14:textId="77777777" w:rsidR="00B776FC" w:rsidRDefault="00B776FC">
      <w:r>
        <w:separator/>
      </w:r>
    </w:p>
  </w:endnote>
  <w:endnote w:type="continuationSeparator" w:id="0">
    <w:p w14:paraId="749F3F21" w14:textId="77777777" w:rsidR="00B776FC" w:rsidRDefault="00B77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549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8EE1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BA48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7FD564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CC3B74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5A4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D37444" w14:textId="77777777" w:rsidR="009F189D" w:rsidRDefault="009F189D">
    <w:pPr>
      <w:pStyle w:val="Stopka"/>
      <w:tabs>
        <w:tab w:val="clear" w:pos="4536"/>
      </w:tabs>
      <w:jc w:val="center"/>
    </w:pPr>
  </w:p>
  <w:p w14:paraId="592043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672FD" w14:textId="77777777" w:rsidR="00B776FC" w:rsidRDefault="00B776FC">
      <w:r>
        <w:separator/>
      </w:r>
    </w:p>
  </w:footnote>
  <w:footnote w:type="continuationSeparator" w:id="0">
    <w:p w14:paraId="4B6F5908" w14:textId="77777777" w:rsidR="00B776FC" w:rsidRDefault="00B77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61460" w14:textId="77777777" w:rsidR="00CD050D" w:rsidRDefault="00CD05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A4809" w14:textId="77777777" w:rsidR="00CD050D" w:rsidRDefault="00CD05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06B54" w14:textId="77777777" w:rsidR="00CD050D" w:rsidRDefault="00CD05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6F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132F4"/>
    <w:rsid w:val="00527BC3"/>
    <w:rsid w:val="005614F2"/>
    <w:rsid w:val="00577BC6"/>
    <w:rsid w:val="005A632E"/>
    <w:rsid w:val="0069085C"/>
    <w:rsid w:val="006B27ED"/>
    <w:rsid w:val="00843263"/>
    <w:rsid w:val="00861E75"/>
    <w:rsid w:val="00920A68"/>
    <w:rsid w:val="00986737"/>
    <w:rsid w:val="009D19BD"/>
    <w:rsid w:val="009F189D"/>
    <w:rsid w:val="00A80738"/>
    <w:rsid w:val="00B776FC"/>
    <w:rsid w:val="00BB547B"/>
    <w:rsid w:val="00C236D3"/>
    <w:rsid w:val="00C659E2"/>
    <w:rsid w:val="00C82837"/>
    <w:rsid w:val="00CA3D66"/>
    <w:rsid w:val="00CB0802"/>
    <w:rsid w:val="00CD050D"/>
    <w:rsid w:val="00D665F5"/>
    <w:rsid w:val="00D7128F"/>
    <w:rsid w:val="00EA3476"/>
    <w:rsid w:val="00F027E0"/>
    <w:rsid w:val="00F16C60"/>
    <w:rsid w:val="00F37C70"/>
    <w:rsid w:val="00F82687"/>
    <w:rsid w:val="00F950D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0DDEEE"/>
  <w15:chartTrackingRefBased/>
  <w15:docId w15:val="{B10F4AC4-1D95-43C5-85B0-238D43821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57</TotalTime>
  <Pages>11</Pages>
  <Words>1775</Words>
  <Characters>8831</Characters>
  <Application>Microsoft Office Word</Application>
  <DocSecurity>0</DocSecurity>
  <Lines>73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8</cp:revision>
  <dcterms:created xsi:type="dcterms:W3CDTF">2024-11-27T08:10:00Z</dcterms:created>
  <dcterms:modified xsi:type="dcterms:W3CDTF">2024-11-27T09:07:00Z</dcterms:modified>
</cp:coreProperties>
</file>