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4DF50" w14:textId="77777777" w:rsidR="003E6519" w:rsidRPr="009432A1" w:rsidRDefault="00C94BBB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94BBB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C94BBB">
        <w:rPr>
          <w:rFonts w:ascii="Arial" w:hAnsi="Arial" w:cs="Arial"/>
          <w:sz w:val="24"/>
          <w:szCs w:val="24"/>
        </w:rPr>
        <w:t>2024-11-26</w:t>
      </w:r>
    </w:p>
    <w:p w14:paraId="3247E06C" w14:textId="3DDBF789" w:rsidR="003E6519" w:rsidRPr="009432A1" w:rsidRDefault="00C94BBB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94BBB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0A795958" w14:textId="77777777" w:rsidR="003E6519" w:rsidRPr="009432A1" w:rsidRDefault="00C94BBB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C94BBB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94BBB">
        <w:rPr>
          <w:rFonts w:ascii="Arial" w:hAnsi="Arial" w:cs="Arial"/>
          <w:sz w:val="24"/>
          <w:szCs w:val="24"/>
        </w:rPr>
        <w:t>66</w:t>
      </w:r>
    </w:p>
    <w:p w14:paraId="6C652ABB" w14:textId="77777777" w:rsidR="003E6519" w:rsidRPr="009432A1" w:rsidRDefault="00C94BBB" w:rsidP="003E6519">
      <w:pPr>
        <w:rPr>
          <w:rFonts w:ascii="Arial" w:hAnsi="Arial" w:cs="Arial"/>
          <w:sz w:val="24"/>
          <w:szCs w:val="24"/>
        </w:rPr>
      </w:pPr>
      <w:r w:rsidRPr="00C94BBB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94BBB">
        <w:rPr>
          <w:rFonts w:ascii="Arial" w:hAnsi="Arial" w:cs="Arial"/>
          <w:sz w:val="24"/>
          <w:szCs w:val="24"/>
        </w:rPr>
        <w:t>Kraków</w:t>
      </w:r>
    </w:p>
    <w:p w14:paraId="002536C2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EB25677" w14:textId="27EE4289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A7B4F64" w14:textId="3A137662" w:rsidR="005B0BC3" w:rsidRPr="009432A1" w:rsidRDefault="005B0BC3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SZP-271-31/24 – 987.MM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205B520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ABF099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139C586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A67117D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F16D52C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4DC2ED2E" w14:textId="77777777" w:rsidTr="001A0FA2">
        <w:tc>
          <w:tcPr>
            <w:tcW w:w="2269" w:type="dxa"/>
            <w:shd w:val="clear" w:color="auto" w:fill="auto"/>
          </w:tcPr>
          <w:p w14:paraId="79FCB23A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4E5294" w14:textId="77777777" w:rsidR="003E6519" w:rsidRPr="004E4B64" w:rsidRDefault="00C94BB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4BBB">
              <w:rPr>
                <w:rFonts w:ascii="Arial" w:hAnsi="Arial" w:cs="Arial"/>
                <w:bCs/>
                <w:sz w:val="24"/>
                <w:szCs w:val="24"/>
              </w:rPr>
              <w:t>Dostawa sprzętu jednorazowego sterylnego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94BBB" w:rsidRPr="004E4B64" w14:paraId="41772023" w14:textId="77777777" w:rsidTr="00D13FEB">
        <w:tc>
          <w:tcPr>
            <w:tcW w:w="2269" w:type="dxa"/>
            <w:shd w:val="clear" w:color="auto" w:fill="auto"/>
          </w:tcPr>
          <w:p w14:paraId="4A11C977" w14:textId="77777777" w:rsidR="00C94BBB" w:rsidRPr="004E4B64" w:rsidRDefault="00C94BBB" w:rsidP="00D13F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6AA636" w14:textId="77777777" w:rsidR="00C94BBB" w:rsidRPr="004E4B64" w:rsidRDefault="00C94BBB" w:rsidP="00D13F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4BBB">
              <w:rPr>
                <w:rFonts w:ascii="Arial" w:hAnsi="Arial" w:cs="Arial"/>
                <w:bCs/>
                <w:sz w:val="24"/>
                <w:szCs w:val="24"/>
              </w:rPr>
              <w:t>SZP-271-31/24</w:t>
            </w:r>
          </w:p>
        </w:tc>
      </w:tr>
    </w:tbl>
    <w:p w14:paraId="1218B33D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94BBB" w:rsidRPr="00C94BBB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94BBB" w:rsidRPr="00C902DE" w14:paraId="2DE8EC21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A0DA70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1 zamówienia w wysokości 52 228.80 zł brutto;</w:t>
            </w:r>
          </w:p>
        </w:tc>
      </w:tr>
      <w:tr w:rsidR="00C94BBB" w:rsidRPr="00C902DE" w14:paraId="2AE8616E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B787FA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2 zamówienia w wysokości 157 032.00 zł brutto;</w:t>
            </w:r>
          </w:p>
        </w:tc>
      </w:tr>
      <w:tr w:rsidR="00C94BBB" w:rsidRPr="00C902DE" w14:paraId="6D352325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EE8A1C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3 zamówienia w wysokości 76 194.00 zł brutto;</w:t>
            </w:r>
          </w:p>
        </w:tc>
      </w:tr>
      <w:tr w:rsidR="00C94BBB" w:rsidRPr="00C902DE" w14:paraId="44E8EA28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922D84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4 zamówienia w wysokości 2 214.00 zł brutto;</w:t>
            </w:r>
          </w:p>
        </w:tc>
      </w:tr>
      <w:tr w:rsidR="00C94BBB" w:rsidRPr="00C902DE" w14:paraId="654E8188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6BEC21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5 zamówienia w wysokości 6 156.00 zł brutto;</w:t>
            </w:r>
          </w:p>
        </w:tc>
      </w:tr>
      <w:tr w:rsidR="00C94BBB" w:rsidRPr="00C902DE" w14:paraId="26D5F783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CC2C8E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6 zamówienia w wysokości 31 320.00 zł brutto;</w:t>
            </w:r>
          </w:p>
        </w:tc>
      </w:tr>
      <w:tr w:rsidR="00C94BBB" w:rsidRPr="00C902DE" w14:paraId="05D0D3C9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8531B5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7 zamówienia w wysokości 9 072.00 zł brutto;</w:t>
            </w:r>
          </w:p>
        </w:tc>
      </w:tr>
      <w:tr w:rsidR="00C94BBB" w:rsidRPr="00C902DE" w14:paraId="7D325ED7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597034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8 zamówienia w wysokości 16 146.00 zł brutto;</w:t>
            </w:r>
          </w:p>
        </w:tc>
      </w:tr>
      <w:tr w:rsidR="00C94BBB" w:rsidRPr="00C902DE" w14:paraId="508DFA03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6D6A26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9 zamówienia w wysokości 9 504.00 zł brutto;</w:t>
            </w:r>
          </w:p>
        </w:tc>
      </w:tr>
      <w:tr w:rsidR="00C94BBB" w:rsidRPr="00C902DE" w14:paraId="007AB513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BD267E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10 zamówienia w wysokości 432 756.00 zł brutto;</w:t>
            </w:r>
          </w:p>
        </w:tc>
      </w:tr>
      <w:tr w:rsidR="00C94BBB" w:rsidRPr="00C902DE" w14:paraId="42514A9A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8152C5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11 zamówienia w wysokości 3 024.00 zł brutto;</w:t>
            </w:r>
          </w:p>
        </w:tc>
      </w:tr>
      <w:tr w:rsidR="00C94BBB" w:rsidRPr="00C902DE" w14:paraId="154BC12E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A7BEB3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lastRenderedPageBreak/>
              <w:t>części 12 zamówienia w wysokości 3 672.00 zł brutto;</w:t>
            </w:r>
          </w:p>
        </w:tc>
      </w:tr>
      <w:tr w:rsidR="00C94BBB" w:rsidRPr="00C902DE" w14:paraId="017CE44D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3EC79F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13 zamówienia w wysokości 32 400.00 zł brutto;</w:t>
            </w:r>
          </w:p>
        </w:tc>
      </w:tr>
      <w:tr w:rsidR="00C94BBB" w:rsidRPr="00C902DE" w14:paraId="04D9576C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4F00AA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14 zamówienia w wysokości 2 700.00 zł brutto;</w:t>
            </w:r>
          </w:p>
        </w:tc>
      </w:tr>
      <w:tr w:rsidR="00C94BBB" w:rsidRPr="00C902DE" w14:paraId="6D167993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FB8B29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15 zamówienia w wysokości 148 770.00 zł brutto;</w:t>
            </w:r>
          </w:p>
        </w:tc>
      </w:tr>
      <w:tr w:rsidR="00C94BBB" w:rsidRPr="00C902DE" w14:paraId="2A511CAA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42DE26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16 zamówienia w wysokości 307 800.00 zł brutto;</w:t>
            </w:r>
          </w:p>
        </w:tc>
      </w:tr>
      <w:tr w:rsidR="00C94BBB" w:rsidRPr="00C902DE" w14:paraId="2752870A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C57CD4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17 zamówienia w wysokości 6 480.00 zł brutto;</w:t>
            </w:r>
          </w:p>
        </w:tc>
      </w:tr>
      <w:tr w:rsidR="00C94BBB" w:rsidRPr="00C902DE" w14:paraId="16CBAA17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13630D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18 zamówienia w wysokości 21 384.00 zł brutto;</w:t>
            </w:r>
          </w:p>
        </w:tc>
      </w:tr>
      <w:tr w:rsidR="00C94BBB" w:rsidRPr="00C902DE" w14:paraId="6E1DC61C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48E8F5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19 zamówienia w wysokości 70 891.20 zł brutto;</w:t>
            </w:r>
          </w:p>
        </w:tc>
      </w:tr>
      <w:tr w:rsidR="00C94BBB" w:rsidRPr="00C902DE" w14:paraId="24BFDDCE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46087A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20 zamówienia w wysokości 11 340.00 zł brutto;</w:t>
            </w:r>
          </w:p>
        </w:tc>
      </w:tr>
      <w:tr w:rsidR="00C94BBB" w:rsidRPr="00C902DE" w14:paraId="56DEECCB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ACE520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21 zamówienia w wysokości 21 600.00 zł brutto;</w:t>
            </w:r>
          </w:p>
        </w:tc>
      </w:tr>
      <w:tr w:rsidR="00C94BBB" w:rsidRPr="00C902DE" w14:paraId="42E3EE99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2EFE70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22 zamówienia w wysokości 11 016.00 zł brutto;</w:t>
            </w:r>
          </w:p>
        </w:tc>
      </w:tr>
      <w:tr w:rsidR="00C94BBB" w:rsidRPr="00C902DE" w14:paraId="21724B04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452A3D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23 zamówienia w wysokości 6 372.00 zł brutto;</w:t>
            </w:r>
          </w:p>
        </w:tc>
      </w:tr>
      <w:tr w:rsidR="00C94BBB" w:rsidRPr="00C902DE" w14:paraId="04379ACE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B49EA9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24 zamówienia w wysokości 1 080.00 zł brutto;</w:t>
            </w:r>
          </w:p>
        </w:tc>
      </w:tr>
      <w:tr w:rsidR="00C94BBB" w:rsidRPr="00C902DE" w14:paraId="34B639F1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3A8968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25 zamówienia w wysokości 15 552.00 zł brutto;</w:t>
            </w:r>
          </w:p>
        </w:tc>
      </w:tr>
      <w:tr w:rsidR="00C94BBB" w:rsidRPr="00C902DE" w14:paraId="30E59EF4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D9A040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26 zamówienia w wysokości 93 960.00 zł brutto;</w:t>
            </w:r>
          </w:p>
        </w:tc>
      </w:tr>
      <w:tr w:rsidR="00C94BBB" w:rsidRPr="00C902DE" w14:paraId="1A3CF8B5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0FB919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27 zamówienia w wysokości 10 719.00 zł brutto;</w:t>
            </w:r>
          </w:p>
        </w:tc>
      </w:tr>
      <w:tr w:rsidR="00C94BBB" w:rsidRPr="00C902DE" w14:paraId="09C1667C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1DFEB6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28 zamówienia w wysokości 1 377.00 zł brutto;</w:t>
            </w:r>
          </w:p>
        </w:tc>
      </w:tr>
      <w:tr w:rsidR="00C94BBB" w:rsidRPr="00C902DE" w14:paraId="25AB6079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8558C5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29 zamówienia w wysokości 72 705.60 zł brutto;</w:t>
            </w:r>
          </w:p>
        </w:tc>
      </w:tr>
      <w:tr w:rsidR="00C94BBB" w:rsidRPr="00C902DE" w14:paraId="46C4024D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A0D2CE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30 zamówienia w wysokości 1 080.00 zł brutto;</w:t>
            </w:r>
          </w:p>
        </w:tc>
      </w:tr>
      <w:tr w:rsidR="00C94BBB" w:rsidRPr="00C902DE" w14:paraId="54674E40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99192A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31 zamówienia w wysokości 11 448.00 zł brutto;</w:t>
            </w:r>
          </w:p>
        </w:tc>
      </w:tr>
      <w:tr w:rsidR="00C94BBB" w:rsidRPr="00C902DE" w14:paraId="0669E418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31DFF8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32 zamówienia w wysokości 77 662.80 zł brutto;</w:t>
            </w:r>
          </w:p>
        </w:tc>
      </w:tr>
      <w:tr w:rsidR="00C94BBB" w:rsidRPr="00C902DE" w14:paraId="2F9D1A5E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602CA2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33 zamówienia w wysokości 73 872.00 zł brutto;</w:t>
            </w:r>
          </w:p>
        </w:tc>
      </w:tr>
      <w:tr w:rsidR="00C94BBB" w:rsidRPr="00C902DE" w14:paraId="38E6EE3D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0967FC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34 zamówienia w wysokości 16 254.00 zł brutto;</w:t>
            </w:r>
          </w:p>
        </w:tc>
      </w:tr>
      <w:tr w:rsidR="00C94BBB" w:rsidRPr="00C902DE" w14:paraId="6F49DDC3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4E5CC6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35 zamówienia w wysokości 2 494.80 zł brutto;</w:t>
            </w:r>
          </w:p>
        </w:tc>
      </w:tr>
      <w:tr w:rsidR="00C94BBB" w:rsidRPr="00C902DE" w14:paraId="05EC60D2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CD66C4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36 zamówienia w wysokości 70 416.00 zł brutto;</w:t>
            </w:r>
          </w:p>
        </w:tc>
      </w:tr>
      <w:tr w:rsidR="00C94BBB" w:rsidRPr="00C902DE" w14:paraId="53A19DC5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4B1641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37 zamówienia w wysokości 30 780.00 zł brutto;</w:t>
            </w:r>
          </w:p>
        </w:tc>
      </w:tr>
      <w:tr w:rsidR="00C94BBB" w:rsidRPr="00C902DE" w14:paraId="611D72D0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2E6674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38 zamówienia w wysokości 9 979.20 zł brutto;</w:t>
            </w:r>
          </w:p>
        </w:tc>
      </w:tr>
      <w:tr w:rsidR="00C94BBB" w:rsidRPr="00C902DE" w14:paraId="129E605D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CA8D60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39 zamówienia w wysokości 69 660.00 zł brutto;</w:t>
            </w:r>
          </w:p>
        </w:tc>
      </w:tr>
      <w:tr w:rsidR="00C94BBB" w:rsidRPr="00C902DE" w14:paraId="134C31B9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E38402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40 zamówienia w wysokości 5 940.00 zł brutto;</w:t>
            </w:r>
          </w:p>
        </w:tc>
      </w:tr>
      <w:tr w:rsidR="00C94BBB" w:rsidRPr="00C902DE" w14:paraId="6E5F45EF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1C3662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41 zamówienia w wysokości 20 736.00 zł brutto;</w:t>
            </w:r>
          </w:p>
        </w:tc>
      </w:tr>
      <w:tr w:rsidR="00C94BBB" w:rsidRPr="00C902DE" w14:paraId="32F00AEA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0AD73C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lastRenderedPageBreak/>
              <w:t>części 42 zamówienia w wysokości 135 432.00 zł brutto;</w:t>
            </w:r>
          </w:p>
        </w:tc>
      </w:tr>
      <w:tr w:rsidR="00C94BBB" w:rsidRPr="00C902DE" w14:paraId="42176A6E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DF7EFC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43 zamówienia w wysokości 74 390.40 zł brutto;</w:t>
            </w:r>
          </w:p>
        </w:tc>
      </w:tr>
      <w:tr w:rsidR="00C94BBB" w:rsidRPr="00C902DE" w14:paraId="12498E54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5AD27C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44 zamówienia w wysokości 1 944.00 zł brutto;</w:t>
            </w:r>
          </w:p>
        </w:tc>
      </w:tr>
      <w:tr w:rsidR="00C94BBB" w:rsidRPr="00C902DE" w14:paraId="53585C35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E5F798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45 zamówienia w wysokości 594.00 zł brutto;</w:t>
            </w:r>
          </w:p>
        </w:tc>
      </w:tr>
      <w:tr w:rsidR="00C94BBB" w:rsidRPr="00C902DE" w14:paraId="58E9BB6E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D63CDC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46 zamówienia w wysokości 1 495 168.20 zł brutto;</w:t>
            </w:r>
          </w:p>
        </w:tc>
      </w:tr>
      <w:tr w:rsidR="00C94BBB" w:rsidRPr="00C902DE" w14:paraId="37260E8E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C86060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47 zamówienia w wysokości 18 565.20 zł brutto;</w:t>
            </w:r>
          </w:p>
        </w:tc>
      </w:tr>
      <w:tr w:rsidR="00C94BBB" w:rsidRPr="00C902DE" w14:paraId="5B810639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092298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48 zamówienia w wysokości 5 886.00 zł brutto;</w:t>
            </w:r>
          </w:p>
        </w:tc>
      </w:tr>
      <w:tr w:rsidR="00C94BBB" w:rsidRPr="00C902DE" w14:paraId="31A0605C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D88CD9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49 zamówienia w wysokości 13 316.40 zł brutto;</w:t>
            </w:r>
          </w:p>
        </w:tc>
      </w:tr>
      <w:tr w:rsidR="00C94BBB" w:rsidRPr="00C902DE" w14:paraId="66A768AA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9D8941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50 zamówienia w wysokości 8 100.00 zł brutto;</w:t>
            </w:r>
          </w:p>
        </w:tc>
      </w:tr>
      <w:tr w:rsidR="00C94BBB" w:rsidRPr="00C902DE" w14:paraId="73E4F3DE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672AE2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51 zamówienia w wysokości 22 896.00 zł brutto;</w:t>
            </w:r>
          </w:p>
        </w:tc>
      </w:tr>
      <w:tr w:rsidR="00C94BBB" w:rsidRPr="00C902DE" w14:paraId="2CAB3707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6C8EB3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52 zamówienia w wysokości 5 054.40 zł brutto;</w:t>
            </w:r>
          </w:p>
        </w:tc>
      </w:tr>
      <w:tr w:rsidR="00C94BBB" w:rsidRPr="00C902DE" w14:paraId="02D69875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6AE4C1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53 zamówienia w wysokości 11 944.80 zł brutto;</w:t>
            </w:r>
          </w:p>
        </w:tc>
      </w:tr>
      <w:tr w:rsidR="00C94BBB" w:rsidRPr="00C902DE" w14:paraId="03884BA5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A379E5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54 zamówienia w wysokości 24 408.00 zł brutto;</w:t>
            </w:r>
          </w:p>
        </w:tc>
      </w:tr>
      <w:tr w:rsidR="00C94BBB" w:rsidRPr="00C902DE" w14:paraId="60DACFD1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CAB051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55 zamówienia w wysokości 118 800.00 zł brutto;</w:t>
            </w:r>
          </w:p>
        </w:tc>
      </w:tr>
      <w:tr w:rsidR="00C94BBB" w:rsidRPr="00C902DE" w14:paraId="12877C3D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636E33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56 zamówienia w wysokości 25 830.00 zł brutto;</w:t>
            </w:r>
          </w:p>
        </w:tc>
      </w:tr>
      <w:tr w:rsidR="00C94BBB" w:rsidRPr="00C902DE" w14:paraId="461BBF33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B5DE3D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57 zamówienia w wysokości 502 956.00 zł brutto;</w:t>
            </w:r>
          </w:p>
        </w:tc>
      </w:tr>
      <w:tr w:rsidR="00C94BBB" w:rsidRPr="00C902DE" w14:paraId="037A36EE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82D6E1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58 zamówienia w wysokości 7 884.00 zł brutto;</w:t>
            </w:r>
          </w:p>
        </w:tc>
      </w:tr>
      <w:tr w:rsidR="00C94BBB" w:rsidRPr="00C902DE" w14:paraId="688B360C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99FCFD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59 zamówienia w wysokości 97 200.00 zł brutto;</w:t>
            </w:r>
          </w:p>
        </w:tc>
      </w:tr>
      <w:tr w:rsidR="00C94BBB" w:rsidRPr="00C902DE" w14:paraId="44FF2121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A556C9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60 zamówienia w wysokości 12 582.00 zł brutto;</w:t>
            </w:r>
          </w:p>
        </w:tc>
      </w:tr>
      <w:tr w:rsidR="00C94BBB" w:rsidRPr="00C902DE" w14:paraId="3C171751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A6CD1A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61 zamówienia w wysokości 151 671.60 zł brutto;</w:t>
            </w:r>
          </w:p>
        </w:tc>
      </w:tr>
      <w:tr w:rsidR="00C94BBB" w:rsidRPr="00C902DE" w14:paraId="0B0EA34D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E65318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62 zamówienia w wysokości 145 800.00 zł brutto;</w:t>
            </w:r>
          </w:p>
        </w:tc>
      </w:tr>
      <w:tr w:rsidR="00C94BBB" w:rsidRPr="00C902DE" w14:paraId="281C76F0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9B83CF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63 zamówienia w wysokości 8 424.00 zł brutto;</w:t>
            </w:r>
          </w:p>
        </w:tc>
      </w:tr>
      <w:tr w:rsidR="00C94BBB" w:rsidRPr="00C902DE" w14:paraId="4615936A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0BADC0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64 zamówienia w wysokości 3 888.00 zł brutto;</w:t>
            </w:r>
          </w:p>
        </w:tc>
      </w:tr>
      <w:tr w:rsidR="00C94BBB" w:rsidRPr="00C902DE" w14:paraId="58D8CB4A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C51C3B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65 zamówienia w wysokości 52 402.68 zł brutto;</w:t>
            </w:r>
          </w:p>
        </w:tc>
      </w:tr>
      <w:tr w:rsidR="00C94BBB" w:rsidRPr="00C902DE" w14:paraId="46ADB113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FBB725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66 zamówienia w wysokości 2 376.00 zł brutto;</w:t>
            </w:r>
          </w:p>
        </w:tc>
      </w:tr>
      <w:tr w:rsidR="00C94BBB" w:rsidRPr="00C902DE" w14:paraId="0F5E364A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6F0D4E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67 zamówienia w wysokości 192 682.80 zł brutto;</w:t>
            </w:r>
          </w:p>
        </w:tc>
      </w:tr>
      <w:tr w:rsidR="00C94BBB" w:rsidRPr="00C902DE" w14:paraId="66B35F02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557D44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68 zamówienia w wysokości 34 150.68 zł brutto;</w:t>
            </w:r>
          </w:p>
        </w:tc>
      </w:tr>
      <w:tr w:rsidR="00C94BBB" w:rsidRPr="00C902DE" w14:paraId="595F8DF8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50D09B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69 zamówienia w wysokości 108 000.00 zł brutto;</w:t>
            </w:r>
          </w:p>
        </w:tc>
      </w:tr>
      <w:tr w:rsidR="00C94BBB" w:rsidRPr="00C902DE" w14:paraId="530C0D13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D63DC2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70 zamówienia w wysokości 6 318.00 zł brutto;</w:t>
            </w:r>
          </w:p>
        </w:tc>
      </w:tr>
      <w:tr w:rsidR="00C94BBB" w:rsidRPr="00C902DE" w14:paraId="103B9680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5E6454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71 zamówienia w wysokości 3 628.80 zł brutto;</w:t>
            </w:r>
          </w:p>
        </w:tc>
      </w:tr>
      <w:tr w:rsidR="00C94BBB" w:rsidRPr="00C902DE" w14:paraId="5B48C23C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0977E0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lastRenderedPageBreak/>
              <w:t>części 72 zamówienia w wysokości 20 736.00 zł brutto;</w:t>
            </w:r>
          </w:p>
        </w:tc>
      </w:tr>
      <w:tr w:rsidR="00C94BBB" w:rsidRPr="00C902DE" w14:paraId="557D5C2A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506D4A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73 zamówienia w wysokości 1 512.00 zł brutto;</w:t>
            </w:r>
          </w:p>
        </w:tc>
      </w:tr>
      <w:tr w:rsidR="00C94BBB" w:rsidRPr="00C902DE" w14:paraId="1ADEC69B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459E82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74 zamówienia w wysokości 11 664.00 zł brutto;</w:t>
            </w:r>
          </w:p>
        </w:tc>
      </w:tr>
      <w:tr w:rsidR="00C94BBB" w:rsidRPr="00C902DE" w14:paraId="1BDBAD63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75F8EE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75 zamówienia w wysokości 2 700.00 zł brutto;</w:t>
            </w:r>
          </w:p>
        </w:tc>
      </w:tr>
      <w:tr w:rsidR="00C94BBB" w:rsidRPr="00C902DE" w14:paraId="2CD34D46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976A3B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76 zamówienia w wysokości 522.75 zł brutto;</w:t>
            </w:r>
          </w:p>
        </w:tc>
      </w:tr>
      <w:tr w:rsidR="00C94BBB" w:rsidRPr="00C902DE" w14:paraId="0D2E04E6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48493A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77 zamówienia w wysokości 982.80 zł brutto;</w:t>
            </w:r>
          </w:p>
        </w:tc>
      </w:tr>
      <w:tr w:rsidR="00C94BBB" w:rsidRPr="00C902DE" w14:paraId="4A2641E3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7EA254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78 zamówienia w wysokości 211 680.00 zł brutto;</w:t>
            </w:r>
          </w:p>
        </w:tc>
      </w:tr>
      <w:tr w:rsidR="00C94BBB" w:rsidRPr="00C902DE" w14:paraId="669A5FAD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BA8558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79 zamówienia w wysokości 3 240.00 zł brutto;</w:t>
            </w:r>
          </w:p>
        </w:tc>
      </w:tr>
      <w:tr w:rsidR="00C94BBB" w:rsidRPr="00C902DE" w14:paraId="25628F4C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556077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80 zamówienia w wysokości 199 346.40 zł brutto;</w:t>
            </w:r>
          </w:p>
        </w:tc>
      </w:tr>
      <w:tr w:rsidR="00C94BBB" w:rsidRPr="00C902DE" w14:paraId="571869AD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2016D2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81 zamówienia w wysokości 16 200.00 zł brutto;</w:t>
            </w:r>
          </w:p>
        </w:tc>
      </w:tr>
      <w:tr w:rsidR="00C94BBB" w:rsidRPr="00C902DE" w14:paraId="7C7DE07F" w14:textId="77777777" w:rsidTr="00D13F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9B078F" w14:textId="77777777" w:rsidR="00C94BBB" w:rsidRPr="00C902DE" w:rsidRDefault="00C94BBB" w:rsidP="00D13F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94BBB">
              <w:rPr>
                <w:rFonts w:ascii="Arial" w:hAnsi="Arial" w:cs="Arial"/>
                <w:sz w:val="24"/>
                <w:szCs w:val="24"/>
              </w:rPr>
              <w:t>części 82 zamówienia w wysokości 53 524.80 zł brutto;</w:t>
            </w:r>
          </w:p>
        </w:tc>
      </w:tr>
    </w:tbl>
    <w:p w14:paraId="041A6964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449E18C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15E5E86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C5D0A08" w14:textId="3AB409F1" w:rsidR="00C236D3" w:rsidRPr="003E6519" w:rsidRDefault="00C94BBB" w:rsidP="00173B20">
      <w:pPr>
        <w:jc w:val="right"/>
        <w:rPr>
          <w:rFonts w:ascii="Arial" w:hAnsi="Arial" w:cs="Arial"/>
          <w:sz w:val="22"/>
          <w:szCs w:val="22"/>
        </w:rPr>
      </w:pPr>
      <w:r w:rsidRPr="00C94BBB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AE128" w14:textId="77777777" w:rsidR="00552581" w:rsidRDefault="00552581">
      <w:r>
        <w:separator/>
      </w:r>
    </w:p>
  </w:endnote>
  <w:endnote w:type="continuationSeparator" w:id="0">
    <w:p w14:paraId="04E33777" w14:textId="77777777" w:rsidR="00552581" w:rsidRDefault="00552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B43D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673E0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5FDED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16B58FE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448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B9914D" w14:textId="77777777" w:rsidR="009F189D" w:rsidRDefault="009F189D">
    <w:pPr>
      <w:pStyle w:val="Stopka"/>
      <w:tabs>
        <w:tab w:val="clear" w:pos="4536"/>
      </w:tabs>
      <w:jc w:val="center"/>
    </w:pPr>
  </w:p>
  <w:p w14:paraId="4707E53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55616" w14:textId="77777777" w:rsidR="00552581" w:rsidRDefault="00552581">
      <w:r>
        <w:separator/>
      </w:r>
    </w:p>
  </w:footnote>
  <w:footnote w:type="continuationSeparator" w:id="0">
    <w:p w14:paraId="32037F10" w14:textId="77777777" w:rsidR="00552581" w:rsidRDefault="00552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7517B" w14:textId="77777777" w:rsidR="00C94BBB" w:rsidRDefault="00C94B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547F1" w14:textId="77777777" w:rsidR="00C94BBB" w:rsidRDefault="00C94B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81EF5" w14:textId="77777777" w:rsidR="00C94BBB" w:rsidRDefault="00C94B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258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52581"/>
    <w:rsid w:val="005B0BC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94BBB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751444"/>
  <w15:chartTrackingRefBased/>
  <w15:docId w15:val="{C67C8D7E-D972-4DFE-9F20-6FA312D4B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818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2024-11-26T06:41:00Z</dcterms:created>
  <dcterms:modified xsi:type="dcterms:W3CDTF">2024-11-26T06:44:00Z</dcterms:modified>
</cp:coreProperties>
</file>