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C9AA91" w14:textId="580279F2" w:rsidR="00987E4B" w:rsidRPr="000B1D69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 w:rsidRPr="000B1D69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B1D69" w:rsidRPr="000B1D69">
        <w:rPr>
          <w:b/>
          <w:noProof/>
        </w:rPr>
        <w:t>5</w:t>
      </w: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A117DAE" w14:textId="3392DC5D" w:rsidR="000B2DD7" w:rsidRPr="005E58B4" w:rsidRDefault="00987E4B" w:rsidP="00BF7F00">
      <w:pPr>
        <w:tabs>
          <w:tab w:val="left" w:pos="0"/>
        </w:tabs>
        <w:jc w:val="both"/>
        <w:rPr>
          <w:sz w:val="28"/>
        </w:rPr>
      </w:pPr>
      <w:r w:rsidRPr="005E58B4">
        <w:rPr>
          <w:sz w:val="28"/>
        </w:rPr>
        <w:t xml:space="preserve">Przedmiot postepowania: </w:t>
      </w:r>
      <w:r w:rsidR="00D22664" w:rsidRPr="005E58B4">
        <w:rPr>
          <w:b/>
          <w:bCs/>
          <w:sz w:val="28"/>
        </w:rPr>
        <w:t>Usługa przeprowadzenia Pakietu szkoleń z języka programowania R dla pracowników AGH Środowiska w ramach projektu KOMPAS AGH - DE-dzp.272-638/24</w:t>
      </w:r>
    </w:p>
    <w:p w14:paraId="234F2352" w14:textId="77777777" w:rsidR="00E84376" w:rsidRPr="005E58B4" w:rsidRDefault="00E84376" w:rsidP="00BF7F00">
      <w:pPr>
        <w:tabs>
          <w:tab w:val="left" w:pos="0"/>
        </w:tabs>
        <w:jc w:val="both"/>
        <w:rPr>
          <w:sz w:val="28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665"/>
        <w:gridCol w:w="2485"/>
      </w:tblGrid>
      <w:tr w:rsidR="00987E4B" w:rsidRPr="001D740A" w14:paraId="516C0708" w14:textId="77777777" w:rsidTr="005E58B4">
        <w:trPr>
          <w:trHeight w:val="210"/>
        </w:trPr>
        <w:tc>
          <w:tcPr>
            <w:tcW w:w="1701" w:type="dxa"/>
            <w:vAlign w:val="center"/>
          </w:tcPr>
          <w:p w14:paraId="1E1E47D7" w14:textId="44FE7196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</w:p>
        </w:tc>
        <w:tc>
          <w:tcPr>
            <w:tcW w:w="5665" w:type="dxa"/>
            <w:tcBorders>
              <w:bottom w:val="nil"/>
            </w:tcBorders>
            <w:vAlign w:val="center"/>
          </w:tcPr>
          <w:p w14:paraId="0AB6D083" w14:textId="28CFFFDC" w:rsidR="00987E4B" w:rsidRPr="00540F34" w:rsidRDefault="00987E4B" w:rsidP="00285629">
            <w:pPr>
              <w:tabs>
                <w:tab w:val="left" w:pos="0"/>
              </w:tabs>
              <w:jc w:val="center"/>
              <w:rPr>
                <w:b/>
                <w:sz w:val="22"/>
                <w:szCs w:val="22"/>
              </w:rPr>
            </w:pPr>
            <w:r w:rsidRPr="00540F34">
              <w:rPr>
                <w:b/>
                <w:sz w:val="22"/>
                <w:szCs w:val="22"/>
              </w:rPr>
              <w:t xml:space="preserve">Wymagania zgodnie z pkt </w:t>
            </w:r>
            <w:r w:rsidR="00FA31F0" w:rsidRPr="00540F34">
              <w:rPr>
                <w:b/>
                <w:sz w:val="22"/>
                <w:szCs w:val="22"/>
              </w:rPr>
              <w:t>8</w:t>
            </w:r>
            <w:r w:rsidRPr="00540F34">
              <w:rPr>
                <w:b/>
                <w:sz w:val="22"/>
                <w:szCs w:val="22"/>
              </w:rPr>
              <w:t>.</w:t>
            </w:r>
            <w:r w:rsidR="005E58B4">
              <w:rPr>
                <w:b/>
                <w:sz w:val="22"/>
                <w:szCs w:val="22"/>
              </w:rPr>
              <w:t>2</w:t>
            </w:r>
            <w:r w:rsidRPr="00540F34">
              <w:rPr>
                <w:b/>
                <w:sz w:val="22"/>
                <w:szCs w:val="22"/>
              </w:rPr>
              <w:t>.</w:t>
            </w:r>
            <w:r w:rsidR="00FA31F0" w:rsidRPr="00540F34">
              <w:rPr>
                <w:b/>
                <w:sz w:val="22"/>
                <w:szCs w:val="22"/>
              </w:rPr>
              <w:t>4</w:t>
            </w:r>
            <w:r w:rsidRPr="00540F34">
              <w:rPr>
                <w:b/>
                <w:sz w:val="22"/>
                <w:szCs w:val="22"/>
              </w:rPr>
              <w:t xml:space="preserve"> SWZ</w:t>
            </w:r>
          </w:p>
        </w:tc>
        <w:tc>
          <w:tcPr>
            <w:tcW w:w="2485" w:type="dxa"/>
            <w:vAlign w:val="center"/>
          </w:tcPr>
          <w:p w14:paraId="2269D70E" w14:textId="003E8604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  <w:r w:rsidR="005E58B4">
              <w:rPr>
                <w:b/>
                <w:color w:val="000000"/>
              </w:rPr>
              <w:t>*</w:t>
            </w:r>
          </w:p>
        </w:tc>
      </w:tr>
      <w:tr w:rsidR="007B3865" w:rsidRPr="007B3865" w14:paraId="05175DAA" w14:textId="77777777" w:rsidTr="005E58B4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7B3865" w:rsidRDefault="00987E4B" w:rsidP="00285629">
            <w:pPr>
              <w:tabs>
                <w:tab w:val="left" w:pos="0"/>
              </w:tabs>
              <w:spacing w:line="360" w:lineRule="auto"/>
              <w:jc w:val="both"/>
            </w:pPr>
          </w:p>
          <w:p w14:paraId="3A0CF426" w14:textId="77777777" w:rsidR="002F6C4A" w:rsidRPr="007B3865" w:rsidRDefault="002F6C4A" w:rsidP="002F6C4A">
            <w:r w:rsidRPr="007B3865">
              <w:t>…………………..</w:t>
            </w:r>
          </w:p>
          <w:p w14:paraId="60DF499B" w14:textId="4EE79A9A" w:rsidR="002F6C4A" w:rsidRPr="007B3865" w:rsidRDefault="00154E0C" w:rsidP="002F6C4A">
            <w:pPr>
              <w:rPr>
                <w:i/>
              </w:rPr>
            </w:pPr>
            <w:r w:rsidRPr="007B3865">
              <w:rPr>
                <w:i/>
              </w:rPr>
              <w:t>Imię i nazwisko</w:t>
            </w:r>
          </w:p>
          <w:p w14:paraId="320A7097" w14:textId="77777777" w:rsidR="002F6C4A" w:rsidRPr="007B3865" w:rsidRDefault="002F6C4A" w:rsidP="002F6C4A"/>
          <w:p w14:paraId="38569AAB" w14:textId="5554DA4B" w:rsidR="002F6C4A" w:rsidRPr="007B3865" w:rsidRDefault="002F6C4A" w:rsidP="002F6C4A">
            <w:pPr>
              <w:rPr>
                <w:highlight w:val="yellow"/>
              </w:rPr>
            </w:pPr>
            <w:r w:rsidRPr="007B3865">
              <w:t>…………………</w:t>
            </w:r>
          </w:p>
        </w:tc>
        <w:tc>
          <w:tcPr>
            <w:tcW w:w="5665" w:type="dxa"/>
          </w:tcPr>
          <w:p w14:paraId="57EAB24C" w14:textId="77777777" w:rsidR="005D1ABC" w:rsidRDefault="005D1ABC" w:rsidP="00866510">
            <w:pPr>
              <w:tabs>
                <w:tab w:val="left" w:pos="0"/>
              </w:tabs>
              <w:jc w:val="both"/>
              <w:rPr>
                <w:iCs/>
              </w:rPr>
            </w:pPr>
            <w:r w:rsidRPr="005D1ABC">
              <w:rPr>
                <w:iCs/>
              </w:rPr>
              <w:t>Szkolenie</w:t>
            </w:r>
            <w:r w:rsidR="00A64F19" w:rsidRPr="005D1ABC">
              <w:rPr>
                <w:iCs/>
              </w:rPr>
              <w:t xml:space="preserve"> </w:t>
            </w:r>
            <w:r w:rsidRPr="005D1ABC">
              <w:rPr>
                <w:iCs/>
              </w:rPr>
              <w:t xml:space="preserve">z zakresu języka programowania R – Analiza i Prognozowanie Szeregów Czasowych R </w:t>
            </w:r>
          </w:p>
          <w:p w14:paraId="37FA6B8D" w14:textId="49262873" w:rsidR="00540F34" w:rsidRPr="005D1ABC" w:rsidRDefault="00540F34" w:rsidP="00866510">
            <w:pPr>
              <w:tabs>
                <w:tab w:val="left" w:pos="0"/>
              </w:tabs>
              <w:jc w:val="both"/>
            </w:pPr>
            <w:r w:rsidRPr="005D1ABC">
              <w:t>TAK/NIE*</w:t>
            </w:r>
          </w:p>
          <w:p w14:paraId="1CFCD891" w14:textId="06746B9B" w:rsidR="00540F34" w:rsidRPr="007B3865" w:rsidRDefault="005D1ABC" w:rsidP="00540F34">
            <w:pPr>
              <w:tabs>
                <w:tab w:val="left" w:pos="0"/>
              </w:tabs>
              <w:jc w:val="both"/>
            </w:pPr>
            <w:r>
              <w:t>Temat szkolenia: .</w:t>
            </w:r>
            <w:r w:rsidR="00540F34" w:rsidRPr="007B3865">
              <w:t>…………………………………………………</w:t>
            </w:r>
          </w:p>
          <w:p w14:paraId="2905469E" w14:textId="3122003C" w:rsidR="0006512A" w:rsidRPr="007B3865" w:rsidRDefault="005D1ABC" w:rsidP="00540F34">
            <w:pPr>
              <w:tabs>
                <w:tab w:val="left" w:pos="0"/>
              </w:tabs>
              <w:jc w:val="both"/>
            </w:pPr>
            <w:r>
              <w:t xml:space="preserve">Termin realizacji usługi:  </w:t>
            </w:r>
            <w:r w:rsidR="0006512A" w:rsidRPr="007B3865">
              <w:t>………………………………………</w:t>
            </w:r>
          </w:p>
          <w:p w14:paraId="37F4DA06" w14:textId="0D5872A9" w:rsidR="00987E4B" w:rsidRPr="005E58B4" w:rsidRDefault="005E58B4" w:rsidP="00866510">
            <w:pPr>
              <w:tabs>
                <w:tab w:val="left" w:pos="0"/>
              </w:tabs>
              <w:jc w:val="both"/>
            </w:pPr>
            <w:r>
              <w:t>Ilość godzin szkolenia**:</w:t>
            </w:r>
          </w:p>
        </w:tc>
        <w:tc>
          <w:tcPr>
            <w:tcW w:w="2485" w:type="dxa"/>
          </w:tcPr>
          <w:p w14:paraId="475CE62E" w14:textId="77777777" w:rsidR="00987E4B" w:rsidRPr="007B3865" w:rsidRDefault="00987E4B" w:rsidP="00285629">
            <w:pPr>
              <w:tabs>
                <w:tab w:val="left" w:pos="0"/>
              </w:tabs>
              <w:spacing w:line="360" w:lineRule="auto"/>
              <w:jc w:val="both"/>
            </w:pPr>
          </w:p>
          <w:p w14:paraId="51F74FEC" w14:textId="77777777" w:rsidR="00987E4B" w:rsidRPr="007B3865" w:rsidRDefault="00987E4B" w:rsidP="00285629">
            <w:pPr>
              <w:tabs>
                <w:tab w:val="left" w:pos="0"/>
              </w:tabs>
              <w:spacing w:line="360" w:lineRule="auto"/>
              <w:jc w:val="both"/>
            </w:pPr>
            <w:r w:rsidRPr="007B3865">
              <w:t xml:space="preserve">  ……………………………</w:t>
            </w:r>
          </w:p>
          <w:p w14:paraId="17C1E914" w14:textId="77777777" w:rsidR="00987E4B" w:rsidRPr="007B3865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highlight w:val="yellow"/>
              </w:rPr>
            </w:pPr>
            <w:r w:rsidRPr="007B3865">
              <w:rPr>
                <w:i/>
              </w:rPr>
              <w:t>(podać podstawę dysponowania)</w:t>
            </w:r>
          </w:p>
        </w:tc>
      </w:tr>
      <w:tr w:rsidR="005E58B4" w:rsidRPr="007B3865" w14:paraId="6DAB227E" w14:textId="77777777" w:rsidTr="005E58B4">
        <w:trPr>
          <w:trHeight w:val="1286"/>
        </w:trPr>
        <w:tc>
          <w:tcPr>
            <w:tcW w:w="1701" w:type="dxa"/>
            <w:shd w:val="clear" w:color="auto" w:fill="auto"/>
          </w:tcPr>
          <w:p w14:paraId="245DA533" w14:textId="77777777" w:rsidR="005E58B4" w:rsidRPr="007B3865" w:rsidRDefault="005E58B4" w:rsidP="005E58B4">
            <w:pPr>
              <w:tabs>
                <w:tab w:val="left" w:pos="0"/>
              </w:tabs>
              <w:spacing w:line="360" w:lineRule="auto"/>
              <w:jc w:val="both"/>
            </w:pPr>
          </w:p>
          <w:p w14:paraId="37974F86" w14:textId="77777777" w:rsidR="005E58B4" w:rsidRPr="007B3865" w:rsidRDefault="005E58B4" w:rsidP="005E58B4">
            <w:r w:rsidRPr="007B3865">
              <w:t>…………………..</w:t>
            </w:r>
          </w:p>
          <w:p w14:paraId="42D291C9" w14:textId="77777777" w:rsidR="005E58B4" w:rsidRPr="007B3865" w:rsidRDefault="005E58B4" w:rsidP="005E58B4">
            <w:pPr>
              <w:rPr>
                <w:i/>
              </w:rPr>
            </w:pPr>
            <w:r w:rsidRPr="007B3865">
              <w:rPr>
                <w:i/>
              </w:rPr>
              <w:t>Imię i nazwisko</w:t>
            </w:r>
          </w:p>
          <w:p w14:paraId="232F9826" w14:textId="77777777" w:rsidR="005E58B4" w:rsidRPr="007B3865" w:rsidRDefault="005E58B4" w:rsidP="005E58B4"/>
          <w:p w14:paraId="2016270B" w14:textId="73ECB242" w:rsidR="005E58B4" w:rsidRPr="007B3865" w:rsidRDefault="005E58B4" w:rsidP="005E58B4">
            <w:pPr>
              <w:tabs>
                <w:tab w:val="left" w:pos="0"/>
              </w:tabs>
              <w:spacing w:line="360" w:lineRule="auto"/>
              <w:jc w:val="both"/>
            </w:pPr>
            <w:r w:rsidRPr="007B3865">
              <w:t>…………………</w:t>
            </w:r>
          </w:p>
        </w:tc>
        <w:tc>
          <w:tcPr>
            <w:tcW w:w="5665" w:type="dxa"/>
          </w:tcPr>
          <w:p w14:paraId="687603F0" w14:textId="5E16B554" w:rsidR="005E58B4" w:rsidRDefault="005E58B4" w:rsidP="005E58B4">
            <w:pPr>
              <w:tabs>
                <w:tab w:val="left" w:pos="0"/>
              </w:tabs>
              <w:jc w:val="both"/>
              <w:rPr>
                <w:iCs/>
              </w:rPr>
            </w:pPr>
            <w:r w:rsidRPr="005D1ABC">
              <w:rPr>
                <w:iCs/>
              </w:rPr>
              <w:t xml:space="preserve">Szkolenie z zakresu języka programowania R – </w:t>
            </w:r>
            <w:proofErr w:type="spellStart"/>
            <w:r w:rsidRPr="005E58B4">
              <w:rPr>
                <w:iCs/>
              </w:rPr>
              <w:t>Deep</w:t>
            </w:r>
            <w:proofErr w:type="spellEnd"/>
            <w:r w:rsidRPr="005E58B4">
              <w:rPr>
                <w:iCs/>
              </w:rPr>
              <w:t xml:space="preserve"> Learning z R</w:t>
            </w:r>
            <w:r w:rsidRPr="005D1ABC">
              <w:rPr>
                <w:iCs/>
              </w:rPr>
              <w:t xml:space="preserve"> </w:t>
            </w:r>
          </w:p>
          <w:p w14:paraId="12820687" w14:textId="77777777" w:rsidR="005E58B4" w:rsidRPr="005D1ABC" w:rsidRDefault="005E58B4" w:rsidP="005E58B4">
            <w:pPr>
              <w:tabs>
                <w:tab w:val="left" w:pos="0"/>
              </w:tabs>
              <w:jc w:val="both"/>
            </w:pPr>
            <w:r w:rsidRPr="005D1ABC">
              <w:t>TAK/NIE*</w:t>
            </w:r>
          </w:p>
          <w:p w14:paraId="21411195" w14:textId="77777777" w:rsidR="005E58B4" w:rsidRPr="007B3865" w:rsidRDefault="005E58B4" w:rsidP="005E58B4">
            <w:pPr>
              <w:tabs>
                <w:tab w:val="left" w:pos="0"/>
              </w:tabs>
              <w:jc w:val="both"/>
            </w:pPr>
            <w:r>
              <w:t>Temat szkolenia: .</w:t>
            </w:r>
            <w:r w:rsidRPr="007B3865">
              <w:t>…………………………………………………</w:t>
            </w:r>
          </w:p>
          <w:p w14:paraId="584C3EDE" w14:textId="77777777" w:rsidR="005E58B4" w:rsidRPr="007B3865" w:rsidRDefault="005E58B4" w:rsidP="005E58B4">
            <w:pPr>
              <w:tabs>
                <w:tab w:val="left" w:pos="0"/>
              </w:tabs>
              <w:jc w:val="both"/>
            </w:pPr>
            <w:r>
              <w:t xml:space="preserve">Termin realizacji usługi:  </w:t>
            </w:r>
            <w:r w:rsidRPr="007B3865">
              <w:t>………………………………………</w:t>
            </w:r>
          </w:p>
          <w:p w14:paraId="0CE4952F" w14:textId="176205DF" w:rsidR="005E58B4" w:rsidRPr="007B3865" w:rsidRDefault="005E58B4" w:rsidP="005E58B4">
            <w:pPr>
              <w:tabs>
                <w:tab w:val="left" w:pos="0"/>
              </w:tabs>
              <w:jc w:val="both"/>
            </w:pPr>
            <w:r>
              <w:t>Ilość godzin szkolenia**:</w:t>
            </w:r>
          </w:p>
        </w:tc>
        <w:tc>
          <w:tcPr>
            <w:tcW w:w="2485" w:type="dxa"/>
          </w:tcPr>
          <w:p w14:paraId="36D3F498" w14:textId="77777777" w:rsidR="005E58B4" w:rsidRPr="007B3865" w:rsidRDefault="005E58B4" w:rsidP="005E58B4">
            <w:pPr>
              <w:tabs>
                <w:tab w:val="left" w:pos="0"/>
              </w:tabs>
              <w:spacing w:line="360" w:lineRule="auto"/>
              <w:jc w:val="both"/>
            </w:pPr>
          </w:p>
          <w:p w14:paraId="7C5B4668" w14:textId="77777777" w:rsidR="005E58B4" w:rsidRPr="007B3865" w:rsidRDefault="005E58B4" w:rsidP="005E58B4">
            <w:pPr>
              <w:tabs>
                <w:tab w:val="left" w:pos="0"/>
              </w:tabs>
              <w:spacing w:line="360" w:lineRule="auto"/>
              <w:jc w:val="both"/>
            </w:pPr>
            <w:r w:rsidRPr="007B3865">
              <w:t xml:space="preserve">  ……………………………</w:t>
            </w:r>
          </w:p>
          <w:p w14:paraId="383BEACA" w14:textId="54A8ED6E" w:rsidR="005E58B4" w:rsidRPr="007B3865" w:rsidRDefault="005E58B4" w:rsidP="005E58B4">
            <w:pPr>
              <w:tabs>
                <w:tab w:val="left" w:pos="0"/>
              </w:tabs>
              <w:spacing w:line="360" w:lineRule="auto"/>
              <w:jc w:val="both"/>
            </w:pPr>
            <w:r w:rsidRPr="007B3865">
              <w:rPr>
                <w:i/>
              </w:rPr>
              <w:t>(podać podstawę dysponowania)</w:t>
            </w:r>
          </w:p>
        </w:tc>
      </w:tr>
      <w:tr w:rsidR="005E58B4" w:rsidRPr="007B3865" w14:paraId="689F190F" w14:textId="77777777" w:rsidTr="005E58B4">
        <w:trPr>
          <w:trHeight w:val="1286"/>
        </w:trPr>
        <w:tc>
          <w:tcPr>
            <w:tcW w:w="1701" w:type="dxa"/>
            <w:shd w:val="clear" w:color="auto" w:fill="auto"/>
          </w:tcPr>
          <w:p w14:paraId="057C6396" w14:textId="77777777" w:rsidR="005E58B4" w:rsidRPr="007B3865" w:rsidRDefault="005E58B4" w:rsidP="005E58B4">
            <w:pPr>
              <w:tabs>
                <w:tab w:val="left" w:pos="0"/>
              </w:tabs>
              <w:spacing w:line="360" w:lineRule="auto"/>
              <w:jc w:val="both"/>
            </w:pPr>
          </w:p>
          <w:p w14:paraId="10052246" w14:textId="77777777" w:rsidR="005E58B4" w:rsidRPr="007B3865" w:rsidRDefault="005E58B4" w:rsidP="005E58B4">
            <w:r w:rsidRPr="007B3865">
              <w:t>…………………..</w:t>
            </w:r>
          </w:p>
          <w:p w14:paraId="3000946C" w14:textId="77777777" w:rsidR="005E58B4" w:rsidRPr="007B3865" w:rsidRDefault="005E58B4" w:rsidP="005E58B4">
            <w:pPr>
              <w:rPr>
                <w:i/>
              </w:rPr>
            </w:pPr>
            <w:r w:rsidRPr="007B3865">
              <w:rPr>
                <w:i/>
              </w:rPr>
              <w:t>Imię i nazwisko</w:t>
            </w:r>
          </w:p>
          <w:p w14:paraId="214AC788" w14:textId="77777777" w:rsidR="005E58B4" w:rsidRPr="007B3865" w:rsidRDefault="005E58B4" w:rsidP="005E58B4"/>
          <w:p w14:paraId="7DFD1465" w14:textId="4CD56D25" w:rsidR="005E58B4" w:rsidRPr="007B3865" w:rsidRDefault="005E58B4" w:rsidP="005E58B4">
            <w:pPr>
              <w:tabs>
                <w:tab w:val="left" w:pos="0"/>
              </w:tabs>
              <w:spacing w:line="360" w:lineRule="auto"/>
              <w:jc w:val="both"/>
            </w:pPr>
            <w:r w:rsidRPr="007B3865">
              <w:t>…………………</w:t>
            </w:r>
          </w:p>
        </w:tc>
        <w:tc>
          <w:tcPr>
            <w:tcW w:w="5665" w:type="dxa"/>
          </w:tcPr>
          <w:p w14:paraId="6373E5F7" w14:textId="0D3CB156" w:rsidR="005E58B4" w:rsidRDefault="005E58B4" w:rsidP="005E58B4">
            <w:pPr>
              <w:tabs>
                <w:tab w:val="left" w:pos="0"/>
              </w:tabs>
              <w:jc w:val="both"/>
              <w:rPr>
                <w:iCs/>
              </w:rPr>
            </w:pPr>
            <w:r w:rsidRPr="005D1ABC">
              <w:rPr>
                <w:iCs/>
              </w:rPr>
              <w:t xml:space="preserve">Szkolenie z zakresu języka programowania R – </w:t>
            </w:r>
            <w:r w:rsidRPr="005E58B4">
              <w:rPr>
                <w:iCs/>
              </w:rPr>
              <w:t>R development</w:t>
            </w:r>
            <w:r w:rsidRPr="005D1ABC">
              <w:rPr>
                <w:iCs/>
              </w:rPr>
              <w:t xml:space="preserve"> </w:t>
            </w:r>
          </w:p>
          <w:p w14:paraId="704A1EE7" w14:textId="77777777" w:rsidR="005E58B4" w:rsidRPr="005D1ABC" w:rsidRDefault="005E58B4" w:rsidP="005E58B4">
            <w:pPr>
              <w:tabs>
                <w:tab w:val="left" w:pos="0"/>
              </w:tabs>
              <w:jc w:val="both"/>
            </w:pPr>
            <w:r w:rsidRPr="005D1ABC">
              <w:t>TAK/NIE*</w:t>
            </w:r>
          </w:p>
          <w:p w14:paraId="66906C84" w14:textId="77777777" w:rsidR="005E58B4" w:rsidRPr="007B3865" w:rsidRDefault="005E58B4" w:rsidP="005E58B4">
            <w:pPr>
              <w:tabs>
                <w:tab w:val="left" w:pos="0"/>
              </w:tabs>
              <w:jc w:val="both"/>
            </w:pPr>
            <w:r>
              <w:t>Temat szkolenia: .</w:t>
            </w:r>
            <w:r w:rsidRPr="007B3865">
              <w:t>…………………………………………………</w:t>
            </w:r>
          </w:p>
          <w:p w14:paraId="4D9FF3AC" w14:textId="77777777" w:rsidR="005E58B4" w:rsidRPr="007B3865" w:rsidRDefault="005E58B4" w:rsidP="005E58B4">
            <w:pPr>
              <w:tabs>
                <w:tab w:val="left" w:pos="0"/>
              </w:tabs>
              <w:jc w:val="both"/>
            </w:pPr>
            <w:r>
              <w:t xml:space="preserve">Termin realizacji usługi:  </w:t>
            </w:r>
            <w:r w:rsidRPr="007B3865">
              <w:t>………………………………………</w:t>
            </w:r>
          </w:p>
          <w:p w14:paraId="71046B63" w14:textId="2687F57C" w:rsidR="005E58B4" w:rsidRPr="007B3865" w:rsidRDefault="005E58B4" w:rsidP="005E58B4">
            <w:pPr>
              <w:tabs>
                <w:tab w:val="left" w:pos="0"/>
              </w:tabs>
              <w:jc w:val="both"/>
            </w:pPr>
            <w:r>
              <w:t>Ilość godzin szkolenia**:</w:t>
            </w:r>
          </w:p>
        </w:tc>
        <w:tc>
          <w:tcPr>
            <w:tcW w:w="2485" w:type="dxa"/>
          </w:tcPr>
          <w:p w14:paraId="08DE5856" w14:textId="77777777" w:rsidR="005E58B4" w:rsidRPr="007B3865" w:rsidRDefault="005E58B4" w:rsidP="005E58B4">
            <w:pPr>
              <w:tabs>
                <w:tab w:val="left" w:pos="0"/>
              </w:tabs>
              <w:spacing w:line="360" w:lineRule="auto"/>
              <w:jc w:val="both"/>
            </w:pPr>
          </w:p>
          <w:p w14:paraId="54EFA3C6" w14:textId="77777777" w:rsidR="005E58B4" w:rsidRPr="007B3865" w:rsidRDefault="005E58B4" w:rsidP="005E58B4">
            <w:pPr>
              <w:tabs>
                <w:tab w:val="left" w:pos="0"/>
              </w:tabs>
              <w:spacing w:line="360" w:lineRule="auto"/>
              <w:jc w:val="both"/>
            </w:pPr>
            <w:r w:rsidRPr="007B3865">
              <w:t xml:space="preserve">  ……………………………</w:t>
            </w:r>
          </w:p>
          <w:p w14:paraId="5198A92E" w14:textId="086AB62E" w:rsidR="005E58B4" w:rsidRPr="007B3865" w:rsidRDefault="005E58B4" w:rsidP="005E58B4">
            <w:pPr>
              <w:tabs>
                <w:tab w:val="left" w:pos="0"/>
              </w:tabs>
              <w:spacing w:line="360" w:lineRule="auto"/>
              <w:jc w:val="both"/>
            </w:pPr>
            <w:r w:rsidRPr="007B3865">
              <w:rPr>
                <w:i/>
              </w:rPr>
              <w:t>(podać podstawę dysponowania)</w:t>
            </w:r>
          </w:p>
        </w:tc>
      </w:tr>
      <w:tr w:rsidR="005E58B4" w:rsidRPr="007B3865" w14:paraId="59E409D0" w14:textId="77777777" w:rsidTr="005E58B4">
        <w:trPr>
          <w:trHeight w:val="1286"/>
        </w:trPr>
        <w:tc>
          <w:tcPr>
            <w:tcW w:w="1701" w:type="dxa"/>
            <w:shd w:val="clear" w:color="auto" w:fill="auto"/>
          </w:tcPr>
          <w:p w14:paraId="160EF81C" w14:textId="77777777" w:rsidR="005E58B4" w:rsidRPr="007B3865" w:rsidRDefault="005E58B4" w:rsidP="005E58B4">
            <w:pPr>
              <w:tabs>
                <w:tab w:val="left" w:pos="0"/>
              </w:tabs>
              <w:spacing w:line="360" w:lineRule="auto"/>
              <w:jc w:val="both"/>
            </w:pPr>
          </w:p>
          <w:p w14:paraId="57511A92" w14:textId="77777777" w:rsidR="005E58B4" w:rsidRPr="007B3865" w:rsidRDefault="005E58B4" w:rsidP="005E58B4">
            <w:r w:rsidRPr="007B3865">
              <w:t>…………………..</w:t>
            </w:r>
          </w:p>
          <w:p w14:paraId="5D75290E" w14:textId="77777777" w:rsidR="005E58B4" w:rsidRPr="007B3865" w:rsidRDefault="005E58B4" w:rsidP="005E58B4">
            <w:pPr>
              <w:rPr>
                <w:i/>
              </w:rPr>
            </w:pPr>
            <w:r w:rsidRPr="007B3865">
              <w:rPr>
                <w:i/>
              </w:rPr>
              <w:t>Imię i nazwisko</w:t>
            </w:r>
          </w:p>
          <w:p w14:paraId="72B4EC01" w14:textId="77777777" w:rsidR="005E58B4" w:rsidRPr="007B3865" w:rsidRDefault="005E58B4" w:rsidP="005E58B4"/>
          <w:p w14:paraId="61B84826" w14:textId="21CECE1D" w:rsidR="005E58B4" w:rsidRPr="007B3865" w:rsidRDefault="005E58B4" w:rsidP="005E58B4">
            <w:pPr>
              <w:tabs>
                <w:tab w:val="left" w:pos="0"/>
              </w:tabs>
              <w:spacing w:line="360" w:lineRule="auto"/>
              <w:jc w:val="both"/>
            </w:pPr>
            <w:r w:rsidRPr="007B3865">
              <w:t>…………………</w:t>
            </w:r>
          </w:p>
        </w:tc>
        <w:tc>
          <w:tcPr>
            <w:tcW w:w="5665" w:type="dxa"/>
          </w:tcPr>
          <w:p w14:paraId="64A7514F" w14:textId="01246E0B" w:rsidR="005E58B4" w:rsidRDefault="005E58B4" w:rsidP="005E58B4">
            <w:pPr>
              <w:tabs>
                <w:tab w:val="left" w:pos="0"/>
              </w:tabs>
              <w:jc w:val="both"/>
              <w:rPr>
                <w:iCs/>
              </w:rPr>
            </w:pPr>
            <w:r w:rsidRPr="005D1ABC">
              <w:rPr>
                <w:iCs/>
              </w:rPr>
              <w:t xml:space="preserve">Szkolenie z zakresu języka programowania R – </w:t>
            </w:r>
            <w:r w:rsidRPr="005E58B4">
              <w:rPr>
                <w:iCs/>
              </w:rPr>
              <w:t xml:space="preserve">Interaktywne aplikacje web w R  </w:t>
            </w:r>
            <w:proofErr w:type="spellStart"/>
            <w:r w:rsidRPr="005E58B4">
              <w:rPr>
                <w:iCs/>
              </w:rPr>
              <w:t>Shiny</w:t>
            </w:r>
            <w:proofErr w:type="spellEnd"/>
            <w:r w:rsidRPr="005D1ABC">
              <w:rPr>
                <w:iCs/>
              </w:rPr>
              <w:t xml:space="preserve"> </w:t>
            </w:r>
          </w:p>
          <w:p w14:paraId="01E73CDD" w14:textId="77777777" w:rsidR="005E58B4" w:rsidRPr="005D1ABC" w:rsidRDefault="005E58B4" w:rsidP="005E58B4">
            <w:pPr>
              <w:tabs>
                <w:tab w:val="left" w:pos="0"/>
              </w:tabs>
              <w:jc w:val="both"/>
            </w:pPr>
            <w:r w:rsidRPr="005D1ABC">
              <w:t>TAK/NIE*</w:t>
            </w:r>
          </w:p>
          <w:p w14:paraId="1F1692C0" w14:textId="77777777" w:rsidR="005E58B4" w:rsidRPr="007B3865" w:rsidRDefault="005E58B4" w:rsidP="005E58B4">
            <w:pPr>
              <w:tabs>
                <w:tab w:val="left" w:pos="0"/>
              </w:tabs>
              <w:jc w:val="both"/>
            </w:pPr>
            <w:r>
              <w:t>Temat szkolenia: .</w:t>
            </w:r>
            <w:r w:rsidRPr="007B3865">
              <w:t>…………………………………………………</w:t>
            </w:r>
          </w:p>
          <w:p w14:paraId="40088686" w14:textId="77777777" w:rsidR="005E58B4" w:rsidRPr="007B3865" w:rsidRDefault="005E58B4" w:rsidP="005E58B4">
            <w:pPr>
              <w:tabs>
                <w:tab w:val="left" w:pos="0"/>
              </w:tabs>
              <w:jc w:val="both"/>
            </w:pPr>
            <w:r>
              <w:t xml:space="preserve">Termin realizacji usługi:  </w:t>
            </w:r>
            <w:r w:rsidRPr="007B3865">
              <w:t>………………………………………</w:t>
            </w:r>
          </w:p>
          <w:p w14:paraId="75B4D3A3" w14:textId="48E155BC" w:rsidR="005E58B4" w:rsidRPr="007B3865" w:rsidRDefault="005E58B4" w:rsidP="005E58B4">
            <w:pPr>
              <w:tabs>
                <w:tab w:val="left" w:pos="0"/>
              </w:tabs>
              <w:jc w:val="both"/>
            </w:pPr>
            <w:r>
              <w:t>Ilość godzin szkolenia**:</w:t>
            </w:r>
          </w:p>
        </w:tc>
        <w:tc>
          <w:tcPr>
            <w:tcW w:w="2485" w:type="dxa"/>
          </w:tcPr>
          <w:p w14:paraId="673812E6" w14:textId="77777777" w:rsidR="005E58B4" w:rsidRPr="007B3865" w:rsidRDefault="005E58B4" w:rsidP="005E58B4">
            <w:pPr>
              <w:tabs>
                <w:tab w:val="left" w:pos="0"/>
              </w:tabs>
              <w:spacing w:line="360" w:lineRule="auto"/>
              <w:jc w:val="both"/>
            </w:pPr>
          </w:p>
          <w:p w14:paraId="6D39E116" w14:textId="77777777" w:rsidR="005E58B4" w:rsidRPr="007B3865" w:rsidRDefault="005E58B4" w:rsidP="005E58B4">
            <w:pPr>
              <w:tabs>
                <w:tab w:val="left" w:pos="0"/>
              </w:tabs>
              <w:spacing w:line="360" w:lineRule="auto"/>
              <w:jc w:val="both"/>
            </w:pPr>
            <w:r w:rsidRPr="007B3865">
              <w:t xml:space="preserve">  ……………………………</w:t>
            </w:r>
          </w:p>
          <w:p w14:paraId="3527FB64" w14:textId="607CF988" w:rsidR="005E58B4" w:rsidRPr="007B3865" w:rsidRDefault="005E58B4" w:rsidP="005E58B4">
            <w:pPr>
              <w:tabs>
                <w:tab w:val="left" w:pos="0"/>
              </w:tabs>
              <w:spacing w:line="360" w:lineRule="auto"/>
              <w:jc w:val="both"/>
            </w:pPr>
            <w:r w:rsidRPr="007B3865">
              <w:rPr>
                <w:i/>
              </w:rPr>
              <w:t>(podać podstawę dysponowania)</w:t>
            </w:r>
          </w:p>
        </w:tc>
      </w:tr>
    </w:tbl>
    <w:p w14:paraId="5302CF51" w14:textId="77777777" w:rsidR="005E58B4" w:rsidRPr="00AA36AA" w:rsidRDefault="005E58B4" w:rsidP="005E58B4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12B02CDD" w14:textId="1F64FCAF" w:rsidR="005D1ABC" w:rsidRPr="005D1ABC" w:rsidRDefault="005D1ABC" w:rsidP="005D1ABC">
      <w:pPr>
        <w:jc w:val="both"/>
        <w:rPr>
          <w:sz w:val="18"/>
          <w:szCs w:val="18"/>
        </w:rPr>
      </w:pPr>
      <w:r w:rsidRPr="005D1ABC">
        <w:rPr>
          <w:sz w:val="18"/>
          <w:szCs w:val="18"/>
        </w:rPr>
        <w:t>*</w:t>
      </w:r>
      <w:r w:rsidR="005E58B4">
        <w:rPr>
          <w:sz w:val="18"/>
          <w:szCs w:val="18"/>
        </w:rPr>
        <w:t>*</w:t>
      </w:r>
      <w:r w:rsidRPr="005D1ABC">
        <w:rPr>
          <w:sz w:val="18"/>
          <w:szCs w:val="18"/>
          <w:lang w:eastAsia="ar-SA"/>
        </w:rPr>
        <w:t xml:space="preserve"> </w:t>
      </w:r>
      <w:r w:rsidR="005E58B4">
        <w:rPr>
          <w:sz w:val="18"/>
          <w:szCs w:val="18"/>
          <w:lang w:eastAsia="ar-SA"/>
        </w:rPr>
        <w:t>1</w:t>
      </w:r>
      <w:r w:rsidRPr="005D1ABC">
        <w:rPr>
          <w:sz w:val="18"/>
          <w:szCs w:val="18"/>
          <w:lang w:eastAsia="ar-SA"/>
        </w:rPr>
        <w:t xml:space="preserve"> godzin</w:t>
      </w:r>
      <w:r w:rsidR="005E58B4">
        <w:rPr>
          <w:sz w:val="18"/>
          <w:szCs w:val="18"/>
          <w:lang w:eastAsia="ar-SA"/>
        </w:rPr>
        <w:t>a</w:t>
      </w:r>
      <w:r w:rsidRPr="005D1ABC">
        <w:rPr>
          <w:sz w:val="18"/>
          <w:szCs w:val="18"/>
          <w:lang w:eastAsia="ar-SA"/>
        </w:rPr>
        <w:t xml:space="preserve"> szkoleniow</w:t>
      </w:r>
      <w:r w:rsidR="005E58B4">
        <w:rPr>
          <w:sz w:val="18"/>
          <w:szCs w:val="18"/>
          <w:lang w:eastAsia="ar-SA"/>
        </w:rPr>
        <w:t xml:space="preserve">a </w:t>
      </w:r>
      <w:r w:rsidRPr="005D1ABC">
        <w:rPr>
          <w:sz w:val="18"/>
          <w:szCs w:val="18"/>
          <w:lang w:eastAsia="ar-SA"/>
        </w:rPr>
        <w:t>to 45 minut</w:t>
      </w:r>
    </w:p>
    <w:p w14:paraId="2061A16C" w14:textId="79A80305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>*</w:t>
      </w:r>
      <w:r w:rsidR="005E58B4">
        <w:rPr>
          <w:sz w:val="16"/>
          <w:szCs w:val="16"/>
        </w:rPr>
        <w:t>*</w:t>
      </w:r>
      <w:r w:rsidRPr="00AA36AA">
        <w:rPr>
          <w:sz w:val="16"/>
          <w:szCs w:val="16"/>
        </w:rPr>
        <w:t xml:space="preserve">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3F0D6C45" w14:textId="77777777" w:rsidR="005E58B4" w:rsidRPr="00423B06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0FF603F" w14:textId="77777777" w:rsidR="005E58B4" w:rsidRDefault="005E58B4" w:rsidP="005E58B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4F2620" w14:textId="77777777" w:rsidR="002B253E" w:rsidRDefault="002B253E">
      <w:r>
        <w:separator/>
      </w:r>
    </w:p>
  </w:endnote>
  <w:endnote w:type="continuationSeparator" w:id="0">
    <w:p w14:paraId="656982AD" w14:textId="77777777" w:rsidR="002B253E" w:rsidRDefault="002B2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2CF448" w14:textId="77777777" w:rsidR="002B253E" w:rsidRDefault="002B253E">
      <w:r>
        <w:separator/>
      </w:r>
    </w:p>
  </w:footnote>
  <w:footnote w:type="continuationSeparator" w:id="0">
    <w:p w14:paraId="22004C96" w14:textId="77777777" w:rsidR="002B253E" w:rsidRDefault="002B253E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F88D89" w14:textId="42E604F1" w:rsidR="0060223E" w:rsidRDefault="005E58B4" w:rsidP="0060223E">
    <w:pPr>
      <w:pStyle w:val="Nagwek"/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36493DC0" wp14:editId="73113CCB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1033137033" name="Dowolny kształt: kształt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57BB2C" w14:textId="77777777" w:rsidR="0060223E" w:rsidRDefault="0060223E" w:rsidP="0060223E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6493DC0" id="Dowolny kształt: kształt 3" o:spid="_x0000_s1027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5B57BB2C" w14:textId="77777777" w:rsidR="0060223E" w:rsidRDefault="0060223E" w:rsidP="0060223E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="0060223E" w:rsidRPr="00F425C0">
      <w:rPr>
        <w:noProof/>
      </w:rPr>
      <w:drawing>
        <wp:anchor distT="0" distB="0" distL="114300" distR="114300" simplePos="0" relativeHeight="251660288" behindDoc="0" locked="0" layoutInCell="1" allowOverlap="1" wp14:anchorId="32D2C837" wp14:editId="1752C458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4800" cy="781200"/>
          <wp:effectExtent l="0" t="0" r="8890" b="0"/>
          <wp:wrapNone/>
          <wp:docPr id="1987298160" name="Obraz 2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4800" cy="781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1EC7042" w14:textId="1148F207" w:rsidR="00C303B2" w:rsidRPr="00A844AF" w:rsidRDefault="00C303B2" w:rsidP="00A844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512A"/>
    <w:rsid w:val="00067509"/>
    <w:rsid w:val="000710B7"/>
    <w:rsid w:val="00090D0F"/>
    <w:rsid w:val="000B1D69"/>
    <w:rsid w:val="000B2DD7"/>
    <w:rsid w:val="000B41C3"/>
    <w:rsid w:val="0011464F"/>
    <w:rsid w:val="001179FE"/>
    <w:rsid w:val="00154E0C"/>
    <w:rsid w:val="001D0F1F"/>
    <w:rsid w:val="001F10C4"/>
    <w:rsid w:val="002328A0"/>
    <w:rsid w:val="00263CEB"/>
    <w:rsid w:val="00283F76"/>
    <w:rsid w:val="0028660D"/>
    <w:rsid w:val="002939C4"/>
    <w:rsid w:val="002A7F51"/>
    <w:rsid w:val="002B253E"/>
    <w:rsid w:val="002F6C4A"/>
    <w:rsid w:val="00372BE3"/>
    <w:rsid w:val="003B441C"/>
    <w:rsid w:val="003D1FF9"/>
    <w:rsid w:val="003F672B"/>
    <w:rsid w:val="00400453"/>
    <w:rsid w:val="00432D2C"/>
    <w:rsid w:val="004453E4"/>
    <w:rsid w:val="00482A0B"/>
    <w:rsid w:val="004C1BB9"/>
    <w:rsid w:val="00517D50"/>
    <w:rsid w:val="00524354"/>
    <w:rsid w:val="00527F15"/>
    <w:rsid w:val="00540F34"/>
    <w:rsid w:val="005453E5"/>
    <w:rsid w:val="0056690C"/>
    <w:rsid w:val="005777E1"/>
    <w:rsid w:val="005813E9"/>
    <w:rsid w:val="005C1316"/>
    <w:rsid w:val="005D1ABC"/>
    <w:rsid w:val="005D357A"/>
    <w:rsid w:val="005E58B4"/>
    <w:rsid w:val="005F6749"/>
    <w:rsid w:val="0060223E"/>
    <w:rsid w:val="006828A2"/>
    <w:rsid w:val="00684D1E"/>
    <w:rsid w:val="006C3F19"/>
    <w:rsid w:val="00752008"/>
    <w:rsid w:val="00757CFD"/>
    <w:rsid w:val="00786C56"/>
    <w:rsid w:val="007B3865"/>
    <w:rsid w:val="007F6736"/>
    <w:rsid w:val="00813382"/>
    <w:rsid w:val="008539D0"/>
    <w:rsid w:val="00866510"/>
    <w:rsid w:val="008671A7"/>
    <w:rsid w:val="00895B8F"/>
    <w:rsid w:val="008E4A55"/>
    <w:rsid w:val="008E66F9"/>
    <w:rsid w:val="008E6E4C"/>
    <w:rsid w:val="009219BA"/>
    <w:rsid w:val="009559C0"/>
    <w:rsid w:val="009616AA"/>
    <w:rsid w:val="00962694"/>
    <w:rsid w:val="00987E4B"/>
    <w:rsid w:val="00990D25"/>
    <w:rsid w:val="009E4F5D"/>
    <w:rsid w:val="009E7562"/>
    <w:rsid w:val="009F61B4"/>
    <w:rsid w:val="00A64F19"/>
    <w:rsid w:val="00A84472"/>
    <w:rsid w:val="00A844AF"/>
    <w:rsid w:val="00AC7CB2"/>
    <w:rsid w:val="00AF7FFD"/>
    <w:rsid w:val="00B33027"/>
    <w:rsid w:val="00B4176B"/>
    <w:rsid w:val="00B53010"/>
    <w:rsid w:val="00B56260"/>
    <w:rsid w:val="00B571B2"/>
    <w:rsid w:val="00B72E23"/>
    <w:rsid w:val="00B80F78"/>
    <w:rsid w:val="00B87020"/>
    <w:rsid w:val="00BB4F33"/>
    <w:rsid w:val="00BC58AD"/>
    <w:rsid w:val="00BC79C4"/>
    <w:rsid w:val="00BD686E"/>
    <w:rsid w:val="00BF7F00"/>
    <w:rsid w:val="00C303B2"/>
    <w:rsid w:val="00C50D77"/>
    <w:rsid w:val="00CF6409"/>
    <w:rsid w:val="00CF7ED9"/>
    <w:rsid w:val="00D1547F"/>
    <w:rsid w:val="00D22664"/>
    <w:rsid w:val="00D67C47"/>
    <w:rsid w:val="00D93916"/>
    <w:rsid w:val="00DE7EDF"/>
    <w:rsid w:val="00E35DB9"/>
    <w:rsid w:val="00E57D8D"/>
    <w:rsid w:val="00E74DEC"/>
    <w:rsid w:val="00E84376"/>
    <w:rsid w:val="00E97FEE"/>
    <w:rsid w:val="00EF3374"/>
    <w:rsid w:val="00F02E42"/>
    <w:rsid w:val="00F04CB8"/>
    <w:rsid w:val="00F0603B"/>
    <w:rsid w:val="00F21267"/>
    <w:rsid w:val="00F55B12"/>
    <w:rsid w:val="00F67296"/>
    <w:rsid w:val="00FA31F0"/>
    <w:rsid w:val="00FA4904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602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281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Sylwia Lempart</cp:lastModifiedBy>
  <cp:revision>3</cp:revision>
  <cp:lastPrinted>2023-09-12T08:10:00Z</cp:lastPrinted>
  <dcterms:created xsi:type="dcterms:W3CDTF">2024-11-06T08:21:00Z</dcterms:created>
  <dcterms:modified xsi:type="dcterms:W3CDTF">2024-11-13T08:25:00Z</dcterms:modified>
</cp:coreProperties>
</file>