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20A9F846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91472" w:rsidRPr="00C33C20">
        <w:rPr>
          <w:rFonts w:ascii="Verdana" w:hAnsi="Verdana"/>
          <w:b/>
          <w:bCs/>
          <w:sz w:val="18"/>
          <w:szCs w:val="18"/>
        </w:rPr>
        <w:t>Usługa przeprowadzenia Pakietu szkoleń z języka programowania R dla pracowników AGH Środowiska w ramach projektu KOMPAS AGH - DE-dzp.272-638/24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6457E600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przeszkolenie </w:t>
      </w:r>
      <w:r w:rsidR="00167E94">
        <w:rPr>
          <w:rFonts w:ascii="Verdana" w:hAnsi="Verdana"/>
          <w:sz w:val="18"/>
          <w:szCs w:val="18"/>
        </w:rPr>
        <w:t>2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3B7C843A" w14:textId="2E14FE23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Pr="00C33C20">
        <w:rPr>
          <w:rFonts w:ascii="Verdana" w:hAnsi="Verdana"/>
          <w:b/>
          <w:i/>
          <w:sz w:val="18"/>
          <w:szCs w:val="18"/>
          <w:vertAlign w:val="superscript"/>
        </w:rPr>
        <w:t>1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 xml:space="preserve">pakiet </w:t>
      </w:r>
      <w:r w:rsidR="00167E94">
        <w:rPr>
          <w:rFonts w:ascii="Verdana" w:hAnsi="Verdana"/>
          <w:b/>
          <w:i/>
          <w:sz w:val="18"/>
          <w:szCs w:val="18"/>
        </w:rPr>
        <w:t xml:space="preserve"> 4 </w:t>
      </w:r>
      <w:r w:rsidR="00DE7392">
        <w:rPr>
          <w:rFonts w:ascii="Verdana" w:hAnsi="Verdana"/>
          <w:b/>
          <w:i/>
          <w:sz w:val="18"/>
          <w:szCs w:val="18"/>
        </w:rPr>
        <w:t xml:space="preserve">szkoleń </w:t>
      </w:r>
      <w:r w:rsidRPr="00C33C20">
        <w:rPr>
          <w:rFonts w:ascii="Verdana" w:hAnsi="Verdana"/>
          <w:b/>
          <w:i/>
          <w:sz w:val="18"/>
          <w:szCs w:val="18"/>
        </w:rPr>
        <w:t>dla 1 osoby …………………  PLN</w:t>
      </w:r>
    </w:p>
    <w:p w14:paraId="2D0B30FA" w14:textId="7A5AB0F0" w:rsidR="00135FD6" w:rsidRPr="00C33C20" w:rsidRDefault="00AF3683" w:rsidP="00AF3683">
      <w:pPr>
        <w:widowControl w:val="0"/>
        <w:ind w:right="1"/>
        <w:rPr>
          <w:rFonts w:ascii="Verdana" w:hAnsi="Verdana"/>
          <w:i/>
          <w:sz w:val="18"/>
          <w:szCs w:val="18"/>
        </w:rPr>
      </w:pPr>
      <w:r w:rsidRPr="00C33C20">
        <w:rPr>
          <w:rFonts w:ascii="Verdana" w:hAnsi="Verdana"/>
          <w:i/>
          <w:sz w:val="18"/>
          <w:szCs w:val="18"/>
        </w:rPr>
        <w:t>(słownie cena brutto ……………………………………………………………….)</w:t>
      </w:r>
      <w:r w:rsidR="00135FD6" w:rsidRPr="00C33C20">
        <w:rPr>
          <w:rFonts w:ascii="Verdana" w:hAnsi="Verdana"/>
          <w:b/>
          <w:i/>
          <w:sz w:val="18"/>
          <w:szCs w:val="18"/>
        </w:rPr>
        <w:br/>
      </w:r>
    </w:p>
    <w:p w14:paraId="7170CFF7" w14:textId="70AC9735" w:rsidR="006959B4" w:rsidRPr="00C33C20" w:rsidRDefault="00C46351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8"/>
          <w:szCs w:val="18"/>
        </w:rPr>
      </w:pPr>
      <w:r w:rsidRPr="00C33C20">
        <w:rPr>
          <w:rFonts w:ascii="Verdana" w:hAnsi="Verdana"/>
          <w:b/>
          <w:bCs/>
          <w:i/>
          <w:iCs/>
          <w:sz w:val="18"/>
          <w:szCs w:val="18"/>
        </w:rPr>
        <w:t>Nazwę platformy, na której będzie prowadzone szkolenie: …………………………….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6911"/>
      </w:tblGrid>
      <w:tr w:rsidR="00135FD6" w:rsidRPr="00C33C20" w14:paraId="73FC6970" w14:textId="77777777" w:rsidTr="00135FD6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B685" w14:textId="77777777" w:rsidR="00135FD6" w:rsidRPr="00C33C20" w:rsidRDefault="00135FD6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Nazwa platformy </w:t>
            </w:r>
          </w:p>
          <w:p w14:paraId="0776FD76" w14:textId="77777777" w:rsidR="00135FD6" w:rsidRPr="00C33C20" w:rsidRDefault="00135FD6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>szkoleniowej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55FB" w14:textId="77777777" w:rsidR="00135FD6" w:rsidRPr="00C33C20" w:rsidRDefault="00135FD6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17D6E46" w14:textId="77777777" w:rsidR="00135FD6" w:rsidRPr="00C33C20" w:rsidRDefault="00135FD6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…………………………………………..</w:t>
            </w:r>
          </w:p>
        </w:tc>
      </w:tr>
    </w:tbl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 w:rsidRPr="00C33C20">
        <w:rPr>
          <w:rFonts w:ascii="Verdana" w:hAnsi="Verdana"/>
          <w:b/>
          <w:color w:val="0070C0"/>
          <w:sz w:val="18"/>
          <w:szCs w:val="18"/>
          <w:u w:val="single"/>
        </w:rPr>
        <w:t>Dodatkowe kryterium oceny ofert:</w:t>
      </w:r>
    </w:p>
    <w:p w14:paraId="70B39646" w14:textId="28592274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Oświadczamy, że osoby </w:t>
      </w:r>
      <w:r w:rsidRPr="00C33C20">
        <w:rPr>
          <w:rFonts w:ascii="Verdana" w:hAnsi="Verdana"/>
          <w:b/>
          <w:i/>
          <w:sz w:val="18"/>
          <w:szCs w:val="18"/>
        </w:rPr>
        <w:t>wskazane w poniższej tabeli</w:t>
      </w:r>
      <w:r w:rsidRPr="00C33C20">
        <w:rPr>
          <w:rFonts w:ascii="Verdana" w:hAnsi="Verdana"/>
          <w:b/>
          <w:sz w:val="18"/>
          <w:szCs w:val="18"/>
        </w:rPr>
        <w:t>, wyznaczone zostaną do 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2836"/>
        <w:gridCol w:w="1985"/>
        <w:gridCol w:w="2269"/>
        <w:gridCol w:w="1660"/>
      </w:tblGrid>
      <w:tr w:rsidR="00C33C20" w:rsidRPr="00C33C20" w14:paraId="3D6F56E2" w14:textId="77777777" w:rsidTr="00A92921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7294" w14:textId="438D3288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Ilość godzin szkolenia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DC9C" w14:textId="53478B47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Termin</w:t>
            </w:r>
          </w:p>
        </w:tc>
      </w:tr>
      <w:tr w:rsidR="00C33C20" w:rsidRPr="00C33C20" w14:paraId="44CB65D7" w14:textId="77777777" w:rsidTr="00A92921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2F335773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>Analiza i Prognozowanie Szeregów Czasowych w R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0602C268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CA3C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FBE4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33C20" w:rsidRPr="00C33C20" w14:paraId="116C8551" w14:textId="77777777" w:rsidTr="00A92921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D2D4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2.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9B8D" w14:textId="11B649F8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>Deep</w:t>
            </w:r>
            <w:proofErr w:type="spellEnd"/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 xml:space="preserve"> Learning z R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F42B" w14:textId="24F6BF6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42D1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DEC3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33C20" w:rsidRPr="00C33C20" w14:paraId="5F4A0CF4" w14:textId="77777777" w:rsidTr="00A92921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32E80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3.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4913" w14:textId="3579BA66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>R development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8F36" w14:textId="56712E7D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2AE1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583E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33C20" w:rsidRPr="00C33C20" w14:paraId="3FA62D97" w14:textId="77777777" w:rsidTr="00A92921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DBC3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4.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E34C" w14:textId="1F897D74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bCs/>
                <w:sz w:val="18"/>
                <w:szCs w:val="18"/>
              </w:rPr>
              <w:t>Interaktywne aplikacje web w R Shiny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89A0" w14:textId="652D4BAC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E05F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D9CC" w14:textId="77777777" w:rsidR="00C33C20" w:rsidRPr="00C33C20" w:rsidRDefault="00C33C20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2695E3F5" w14:textId="77777777" w:rsidR="00C46351" w:rsidRPr="00C33C20" w:rsidRDefault="00C46351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B3A1942" w14:textId="77777777" w:rsidR="00C33C20" w:rsidRPr="00C33C20" w:rsidRDefault="006959B4" w:rsidP="00C33C20">
      <w:pPr>
        <w:tabs>
          <w:tab w:val="left" w:pos="708"/>
        </w:tabs>
        <w:ind w:left="426"/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C33C20">
        <w:rPr>
          <w:rFonts w:ascii="Verdana" w:hAnsi="Verdana"/>
          <w:b/>
          <w:sz w:val="18"/>
          <w:szCs w:val="18"/>
        </w:rPr>
        <w:t xml:space="preserve">do 10 miesięcy od daty podpisania umowy, </w:t>
      </w:r>
      <w:r w:rsidR="00C33C20" w:rsidRPr="00A92921">
        <w:rPr>
          <w:rFonts w:ascii="Verdana" w:hAnsi="Verdana"/>
          <w:b/>
          <w:color w:val="FF0000"/>
          <w:sz w:val="18"/>
          <w:szCs w:val="18"/>
        </w:rPr>
        <w:t>jednak nie później niż do 30 września 2025</w:t>
      </w:r>
      <w:r w:rsidR="00C33C20" w:rsidRPr="00C33C20">
        <w:rPr>
          <w:rFonts w:ascii="Verdana" w:hAnsi="Verdana"/>
          <w:b/>
          <w:sz w:val="18"/>
          <w:szCs w:val="18"/>
        </w:rPr>
        <w:t xml:space="preserve"> ze wskazaniem na terminy poszczególnych tematów szkoleń: </w:t>
      </w:r>
    </w:p>
    <w:p w14:paraId="4EE79D64" w14:textId="77777777" w:rsidR="00C33C20" w:rsidRPr="00C33C20" w:rsidRDefault="00C33C20" w:rsidP="00C33C20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</w:rPr>
        <w:t>- Analiza i Prognozowanie Szeregów Czasowych w R – realizacja luty 2025</w:t>
      </w:r>
    </w:p>
    <w:p w14:paraId="268DE9CF" w14:textId="77777777" w:rsidR="00C33C20" w:rsidRPr="00C33C20" w:rsidRDefault="00C33C20" w:rsidP="00C33C20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</w:rPr>
        <w:t xml:space="preserve">- </w:t>
      </w:r>
      <w:proofErr w:type="spellStart"/>
      <w:r w:rsidRPr="00C33C20">
        <w:rPr>
          <w:rFonts w:ascii="Verdana" w:hAnsi="Verdana"/>
          <w:color w:val="000000"/>
          <w:sz w:val="18"/>
          <w:szCs w:val="18"/>
        </w:rPr>
        <w:t>Deep</w:t>
      </w:r>
      <w:proofErr w:type="spellEnd"/>
      <w:r w:rsidRPr="00C33C20">
        <w:rPr>
          <w:rFonts w:ascii="Verdana" w:hAnsi="Verdana"/>
          <w:color w:val="000000"/>
          <w:sz w:val="18"/>
          <w:szCs w:val="18"/>
        </w:rPr>
        <w:t xml:space="preserve"> Learning z R – realizacja luty 2025</w:t>
      </w:r>
    </w:p>
    <w:p w14:paraId="2D4F73EE" w14:textId="77777777" w:rsidR="00C33C20" w:rsidRPr="00C33C20" w:rsidRDefault="00C33C20" w:rsidP="00C33C20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</w:rPr>
        <w:t xml:space="preserve">- R development – realizacja lipiec-wrzesień 2025 </w:t>
      </w:r>
    </w:p>
    <w:p w14:paraId="0FE71CDC" w14:textId="0E0058CB" w:rsidR="006959B4" w:rsidRPr="00C33C20" w:rsidRDefault="00C33C20" w:rsidP="00C33C20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</w:rPr>
        <w:t xml:space="preserve">      - Interaktywne aplikacje web w R </w:t>
      </w:r>
      <w:proofErr w:type="spellStart"/>
      <w:r w:rsidRPr="00C33C20">
        <w:rPr>
          <w:rFonts w:ascii="Verdana" w:hAnsi="Verdana"/>
          <w:color w:val="000000"/>
          <w:sz w:val="18"/>
          <w:szCs w:val="18"/>
        </w:rPr>
        <w:t>Shiny</w:t>
      </w:r>
      <w:proofErr w:type="spellEnd"/>
      <w:r w:rsidRPr="00C33C20">
        <w:rPr>
          <w:rFonts w:ascii="Verdana" w:hAnsi="Verdana"/>
          <w:color w:val="000000"/>
          <w:sz w:val="18"/>
          <w:szCs w:val="18"/>
        </w:rPr>
        <w:t xml:space="preserve"> - realizacja lipiec-wrzesień 2025</w:t>
      </w:r>
    </w:p>
    <w:p w14:paraId="47121A48" w14:textId="77777777" w:rsidR="00C660F4" w:rsidRPr="00C33C20" w:rsidRDefault="00C660F4" w:rsidP="003D260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04AED94" w14:textId="17687D87" w:rsidR="006959B4" w:rsidRPr="00C33C20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płatności: </w:t>
      </w:r>
      <w:r w:rsidRPr="00C33C20">
        <w:rPr>
          <w:rFonts w:ascii="Verdana" w:hAnsi="Verdana"/>
          <w:sz w:val="18"/>
          <w:szCs w:val="18"/>
        </w:rPr>
        <w:t xml:space="preserve">przelewem w terminie do 21 dni od daty otrzymania </w:t>
      </w:r>
      <w:r w:rsidRPr="00A92921">
        <w:rPr>
          <w:rFonts w:ascii="Verdana" w:hAnsi="Verdana"/>
          <w:color w:val="FF0000"/>
          <w:sz w:val="18"/>
          <w:szCs w:val="18"/>
        </w:rPr>
        <w:t xml:space="preserve">faktury </w:t>
      </w:r>
      <w:r w:rsidR="00A92921" w:rsidRPr="00A92921">
        <w:rPr>
          <w:rFonts w:ascii="Verdana" w:hAnsi="Verdana"/>
          <w:color w:val="FF0000"/>
          <w:sz w:val="18"/>
          <w:szCs w:val="18"/>
        </w:rPr>
        <w:t>/faktury częściowej</w:t>
      </w:r>
      <w:r w:rsidR="00A92921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45890F72" w14:textId="77777777" w:rsidR="006959B4" w:rsidRPr="00C33C20" w:rsidRDefault="006959B4" w:rsidP="003D2605">
      <w:pPr>
        <w:jc w:val="right"/>
        <w:rPr>
          <w:rFonts w:ascii="Verdana" w:hAnsi="Verdana"/>
          <w:sz w:val="18"/>
          <w:szCs w:val="18"/>
        </w:rPr>
      </w:pPr>
    </w:p>
    <w:p w14:paraId="7D9D6AD6" w14:textId="77777777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 w następującym zakresie </w:t>
      </w:r>
      <w:r w:rsidRPr="00C33C20">
        <w:rPr>
          <w:rFonts w:ascii="Verdana" w:hAnsi="Verdana"/>
          <w:b/>
          <w:sz w:val="18"/>
          <w:szCs w:val="18"/>
        </w:rPr>
        <w:t>(niewłaściwe skreślić)</w:t>
      </w:r>
      <w:r w:rsidRPr="00C33C20">
        <w:rPr>
          <w:rFonts w:ascii="Verdana" w:hAnsi="Verdana"/>
          <w:sz w:val="18"/>
          <w:szCs w:val="18"/>
        </w:rPr>
        <w:t xml:space="preserve"> ………………………………………………………</w:t>
      </w:r>
    </w:p>
    <w:p w14:paraId="31FCA7E5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FA13A3" w14:textId="77777777" w:rsidR="006959B4" w:rsidRPr="00C33C20" w:rsidRDefault="006959B4" w:rsidP="003D260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>zgodne z pkt 10.2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Pr="00C33C20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*niepotrzebne skreślić</w:t>
      </w:r>
    </w:p>
    <w:p w14:paraId="39EA3505" w14:textId="53DC9F8E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**jeżeli dotyczy</w:t>
      </w:r>
    </w:p>
    <w:sectPr w:rsidR="00FE545C" w:rsidRPr="00C33C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8C041" w14:textId="77777777" w:rsidR="004043E0" w:rsidRDefault="004043E0">
      <w:r>
        <w:separator/>
      </w:r>
    </w:p>
  </w:endnote>
  <w:endnote w:type="continuationSeparator" w:id="0">
    <w:p w14:paraId="31A64B23" w14:textId="77777777" w:rsidR="004043E0" w:rsidRDefault="0040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7A800" w14:textId="77777777" w:rsidR="003D2605" w:rsidRDefault="003D2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B8F11" w14:textId="77777777" w:rsidR="003D2605" w:rsidRDefault="003D2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071CA" w14:textId="77777777" w:rsidR="004043E0" w:rsidRDefault="004043E0">
      <w:r>
        <w:separator/>
      </w:r>
    </w:p>
  </w:footnote>
  <w:footnote w:type="continuationSeparator" w:id="0">
    <w:p w14:paraId="06C0574B" w14:textId="77777777" w:rsidR="004043E0" w:rsidRDefault="0040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85BC4" w14:textId="77777777" w:rsidR="003D2605" w:rsidRDefault="003D2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6DEE4" w14:textId="6EDBDE01" w:rsidR="00F53146" w:rsidRPr="003D2605" w:rsidRDefault="00167E94">
    <w:pPr>
      <w:pStyle w:val="Nagwek"/>
      <w:rPr>
        <w:i/>
        <w:sz w:val="22"/>
      </w:rPr>
    </w:pPr>
    <w:r>
      <w:rPr>
        <w:sz w:val="22"/>
      </w:rPr>
      <w:pict w14:anchorId="2CE8E3AE">
        <v:shape id="Dowolny kształt: kształt 1" o:spid="_x0000_s2050" style="position:absolute;margin-left:397.95pt;margin-top:17.85pt;width:105.6pt;height:23.15pt;z-index:251659264;visibility:visible;mso-position-horizontal-relative:page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SDfyvjQFAACpEQAAHwAAAAAAAAAAAAAAAAAg&#10;AgAAY2xpcGJvYXJkL2RyYXdpbmdzL2RyYXdpbmcxLnhtbFBLAQItABQABgAIAAAAIQBB54gqXgYA&#10;ACQaAAAaAAAAAAAAAAAAAAAAAJEHAABjbGlwYm9hcmQvdGhlbWUvdGhlbWUxLnhtbFBLAQItABQA&#10;BgAIAAAAIQCcZkZBuwAAACQBAAAqAAAAAAAAAAAAAAAAACcOAABjbGlwYm9hcmQvZHJhd2luZ3Mv&#10;X3JlbHMvZHJhd2luZzEueG1sLnJlbHNQSwUGAAAAAAUABQBnAQAAKg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 style="mso-next-textbox:#Dowolny kształt: kształt 1">
            <w:txbxContent>
              <w:p w14:paraId="4AECA545" w14:textId="77777777" w:rsidR="00D12515" w:rsidRDefault="00D12515" w:rsidP="00D12515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  <w:p w14:paraId="738D2C18" w14:textId="77777777" w:rsidR="00D12515" w:rsidRDefault="00D12515" w:rsidP="00D12515">
                <w:pPr>
                  <w:rPr>
                    <w:b/>
                  </w:rPr>
                </w:pPr>
              </w:p>
            </w:txbxContent>
          </v:textbox>
          <w10:wrap type="topAndBottom" anchorx="page"/>
        </v:shape>
      </w:pict>
    </w:r>
    <w:r>
      <w:rPr>
        <w:sz w:val="22"/>
      </w:rPr>
      <w:pict w14:anchorId="7D734A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biały, zrzut ekranu&#10;&#10;Opis wygenerowany automatycznie" style="width:309.75pt;height:61.5pt;visibility:visible">
          <v:imagedata r:id="rId1" o:title="Obraz zawierający tekst, Czcionka, biały, zrzut ekranu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E90EC" w14:textId="77777777" w:rsidR="003D2605" w:rsidRDefault="003D2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0183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406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4081585">
    <w:abstractNumId w:val="0"/>
  </w:num>
  <w:num w:numId="4" w16cid:durableId="199632606">
    <w:abstractNumId w:val="3"/>
  </w:num>
  <w:num w:numId="5" w16cid:durableId="43163536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3E0"/>
    <w:rsid w:val="00012286"/>
    <w:rsid w:val="00054E2F"/>
    <w:rsid w:val="000704FC"/>
    <w:rsid w:val="00071CCC"/>
    <w:rsid w:val="000877D9"/>
    <w:rsid w:val="000B731D"/>
    <w:rsid w:val="000D6134"/>
    <w:rsid w:val="000E09C7"/>
    <w:rsid w:val="000F6589"/>
    <w:rsid w:val="00106636"/>
    <w:rsid w:val="00116EC6"/>
    <w:rsid w:val="00135FD6"/>
    <w:rsid w:val="00167E94"/>
    <w:rsid w:val="001801DD"/>
    <w:rsid w:val="001D4612"/>
    <w:rsid w:val="00200924"/>
    <w:rsid w:val="00205B95"/>
    <w:rsid w:val="00207E98"/>
    <w:rsid w:val="002723B0"/>
    <w:rsid w:val="002B26A8"/>
    <w:rsid w:val="00315A4A"/>
    <w:rsid w:val="003B7FD4"/>
    <w:rsid w:val="003D2605"/>
    <w:rsid w:val="004043E0"/>
    <w:rsid w:val="004616C8"/>
    <w:rsid w:val="0049706C"/>
    <w:rsid w:val="004B7300"/>
    <w:rsid w:val="004B755A"/>
    <w:rsid w:val="004C6753"/>
    <w:rsid w:val="00527E45"/>
    <w:rsid w:val="00595C87"/>
    <w:rsid w:val="005D2C65"/>
    <w:rsid w:val="005E6D94"/>
    <w:rsid w:val="0063384F"/>
    <w:rsid w:val="00643068"/>
    <w:rsid w:val="00643C6F"/>
    <w:rsid w:val="00646202"/>
    <w:rsid w:val="0065290F"/>
    <w:rsid w:val="006815F6"/>
    <w:rsid w:val="006959B4"/>
    <w:rsid w:val="007748F0"/>
    <w:rsid w:val="007A4321"/>
    <w:rsid w:val="00833933"/>
    <w:rsid w:val="00835AE6"/>
    <w:rsid w:val="00853083"/>
    <w:rsid w:val="008B2F0C"/>
    <w:rsid w:val="008B4928"/>
    <w:rsid w:val="008D2AB8"/>
    <w:rsid w:val="008F1C66"/>
    <w:rsid w:val="00901876"/>
    <w:rsid w:val="00970FE4"/>
    <w:rsid w:val="00A0022B"/>
    <w:rsid w:val="00A06381"/>
    <w:rsid w:val="00A346FE"/>
    <w:rsid w:val="00A47B4D"/>
    <w:rsid w:val="00A83018"/>
    <w:rsid w:val="00A92921"/>
    <w:rsid w:val="00AE61EA"/>
    <w:rsid w:val="00AF17F6"/>
    <w:rsid w:val="00AF3683"/>
    <w:rsid w:val="00B177CE"/>
    <w:rsid w:val="00B774DC"/>
    <w:rsid w:val="00B91472"/>
    <w:rsid w:val="00C33C20"/>
    <w:rsid w:val="00C46351"/>
    <w:rsid w:val="00C660F4"/>
    <w:rsid w:val="00C969A6"/>
    <w:rsid w:val="00CA7D36"/>
    <w:rsid w:val="00D12515"/>
    <w:rsid w:val="00D24208"/>
    <w:rsid w:val="00D50E22"/>
    <w:rsid w:val="00D60C38"/>
    <w:rsid w:val="00D6542B"/>
    <w:rsid w:val="00D66893"/>
    <w:rsid w:val="00D90ACB"/>
    <w:rsid w:val="00D94A14"/>
    <w:rsid w:val="00DC1500"/>
    <w:rsid w:val="00DC345B"/>
    <w:rsid w:val="00DE7392"/>
    <w:rsid w:val="00E44371"/>
    <w:rsid w:val="00E93375"/>
    <w:rsid w:val="00E949B0"/>
    <w:rsid w:val="00EC0BEA"/>
    <w:rsid w:val="00F00591"/>
    <w:rsid w:val="00F50F5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673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2024-11-26T10:40:00Z</cp:lastPrinted>
  <dcterms:created xsi:type="dcterms:W3CDTF">2024-11-26T10:40:00Z</dcterms:created>
  <dcterms:modified xsi:type="dcterms:W3CDTF">2024-11-26T10:40:00Z</dcterms:modified>
</cp:coreProperties>
</file>