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A25B81" w14:textId="77777777" w:rsidR="00FB7F50" w:rsidRPr="002245BE" w:rsidRDefault="0097734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7734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7734C">
        <w:rPr>
          <w:sz w:val="22"/>
          <w:szCs w:val="22"/>
        </w:rPr>
        <w:t>2024-11-26</w:t>
      </w:r>
    </w:p>
    <w:p w14:paraId="359D63D7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20C123C" w14:textId="77777777" w:rsidR="0097734C" w:rsidRPr="0097734C" w:rsidRDefault="0097734C" w:rsidP="00FB7F50">
      <w:pPr>
        <w:spacing w:after="40"/>
        <w:rPr>
          <w:b/>
          <w:bCs/>
          <w:sz w:val="22"/>
          <w:szCs w:val="22"/>
        </w:rPr>
      </w:pPr>
      <w:r w:rsidRPr="0097734C">
        <w:rPr>
          <w:b/>
          <w:bCs/>
          <w:sz w:val="22"/>
          <w:szCs w:val="22"/>
        </w:rPr>
        <w:t>Akademia Górniczo - Hutnicza</w:t>
      </w:r>
    </w:p>
    <w:p w14:paraId="54246D8C" w14:textId="77777777" w:rsidR="0097734C" w:rsidRPr="0097734C" w:rsidRDefault="0097734C" w:rsidP="00FB7F50">
      <w:pPr>
        <w:spacing w:after="40"/>
        <w:rPr>
          <w:b/>
          <w:bCs/>
          <w:sz w:val="22"/>
          <w:szCs w:val="22"/>
        </w:rPr>
      </w:pPr>
      <w:r w:rsidRPr="0097734C">
        <w:rPr>
          <w:b/>
          <w:bCs/>
          <w:sz w:val="22"/>
          <w:szCs w:val="22"/>
        </w:rPr>
        <w:t>im. Stanisława Staszica w Krakowie</w:t>
      </w:r>
    </w:p>
    <w:p w14:paraId="148B877A" w14:textId="77777777" w:rsidR="00FB7F50" w:rsidRPr="002245BE" w:rsidRDefault="0097734C" w:rsidP="00FB7F50">
      <w:pPr>
        <w:spacing w:after="40"/>
        <w:rPr>
          <w:b/>
          <w:bCs/>
          <w:sz w:val="22"/>
          <w:szCs w:val="22"/>
        </w:rPr>
      </w:pPr>
      <w:r w:rsidRPr="0097734C">
        <w:rPr>
          <w:b/>
          <w:bCs/>
          <w:sz w:val="22"/>
          <w:szCs w:val="22"/>
        </w:rPr>
        <w:t>Dział Zamówień Publicznych</w:t>
      </w:r>
    </w:p>
    <w:p w14:paraId="47D91136" w14:textId="77777777" w:rsidR="00FB7F50" w:rsidRPr="002245BE" w:rsidRDefault="0097734C" w:rsidP="00FB7F50">
      <w:pPr>
        <w:rPr>
          <w:sz w:val="22"/>
          <w:szCs w:val="22"/>
        </w:rPr>
      </w:pPr>
      <w:r w:rsidRPr="0097734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97734C">
        <w:rPr>
          <w:sz w:val="22"/>
          <w:szCs w:val="22"/>
        </w:rPr>
        <w:t>30</w:t>
      </w:r>
    </w:p>
    <w:p w14:paraId="6D761FCD" w14:textId="77777777" w:rsidR="00FB7F50" w:rsidRPr="002245BE" w:rsidRDefault="0097734C" w:rsidP="00FB7F50">
      <w:pPr>
        <w:rPr>
          <w:sz w:val="22"/>
          <w:szCs w:val="22"/>
        </w:rPr>
      </w:pPr>
      <w:r w:rsidRPr="0097734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97734C">
        <w:rPr>
          <w:sz w:val="22"/>
          <w:szCs w:val="22"/>
        </w:rPr>
        <w:t>Kraków</w:t>
      </w:r>
    </w:p>
    <w:p w14:paraId="67AEFDD9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F4D49C5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7734C" w:rsidRPr="00607F9B" w14:paraId="71CAC7A2" w14:textId="77777777" w:rsidTr="00C72A2B">
        <w:trPr>
          <w:trHeight w:val="638"/>
        </w:trPr>
        <w:tc>
          <w:tcPr>
            <w:tcW w:w="959" w:type="dxa"/>
            <w:shd w:val="clear" w:color="auto" w:fill="auto"/>
          </w:tcPr>
          <w:p w14:paraId="1313DF8A" w14:textId="77777777" w:rsidR="0097734C" w:rsidRPr="00607F9B" w:rsidRDefault="0097734C" w:rsidP="00C72A2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C7363DB" w14:textId="77777777" w:rsidR="0097734C" w:rsidRPr="00607F9B" w:rsidRDefault="0097734C" w:rsidP="00C72A2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97734C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7734C">
              <w:rPr>
                <w:b/>
                <w:bCs/>
                <w:sz w:val="22"/>
                <w:szCs w:val="22"/>
              </w:rPr>
              <w:t>Modernizacja systemu audio-wideo w sali 201 w budynku D-6 AGH w Krakowie - DE-dzp.272-402/24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7734C">
              <w:rPr>
                <w:b/>
                <w:sz w:val="22"/>
                <w:szCs w:val="22"/>
              </w:rPr>
              <w:t>DE-dzp.272-402/24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B599475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7734C" w14:paraId="7425D5AE" w14:textId="77777777" w:rsidTr="00C72A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06A0F0B3" w14:textId="77777777" w:rsidR="0097734C" w:rsidRPr="00D26ED6" w:rsidRDefault="0097734C" w:rsidP="00C72A2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97734C">
              <w:rPr>
                <w:b/>
                <w:sz w:val="22"/>
                <w:szCs w:val="22"/>
              </w:rPr>
              <w:t>Poke</w:t>
            </w:r>
            <w:proofErr w:type="spellEnd"/>
            <w:r w:rsidRPr="0097734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7734C">
              <w:rPr>
                <w:b/>
                <w:sz w:val="22"/>
                <w:szCs w:val="22"/>
              </w:rPr>
              <w:t>Yoke</w:t>
            </w:r>
            <w:proofErr w:type="spellEnd"/>
            <w:r w:rsidRPr="0097734C">
              <w:rPr>
                <w:b/>
                <w:sz w:val="22"/>
                <w:szCs w:val="22"/>
              </w:rPr>
              <w:t xml:space="preserve"> Marcin Szopa</w:t>
            </w:r>
          </w:p>
          <w:p w14:paraId="673EAC3C" w14:textId="77777777" w:rsidR="0097734C" w:rsidRPr="009F0E5C" w:rsidRDefault="0097734C" w:rsidP="00C72A2B">
            <w:pPr>
              <w:jc w:val="both"/>
              <w:rPr>
                <w:bCs/>
                <w:sz w:val="22"/>
                <w:szCs w:val="22"/>
              </w:rPr>
            </w:pPr>
            <w:r w:rsidRPr="0097734C">
              <w:rPr>
                <w:bCs/>
                <w:sz w:val="22"/>
                <w:szCs w:val="22"/>
              </w:rPr>
              <w:t>Kwiaty Polne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7734C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A627640" w14:textId="77777777" w:rsidR="0097734C" w:rsidRPr="009F0E5C" w:rsidRDefault="0097734C" w:rsidP="00C72A2B">
            <w:pPr>
              <w:jc w:val="both"/>
              <w:rPr>
                <w:bCs/>
                <w:sz w:val="22"/>
                <w:szCs w:val="22"/>
              </w:rPr>
            </w:pPr>
            <w:r w:rsidRPr="0097734C">
              <w:rPr>
                <w:bCs/>
                <w:sz w:val="22"/>
                <w:szCs w:val="22"/>
              </w:rPr>
              <w:t>32-087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7734C">
              <w:rPr>
                <w:bCs/>
                <w:sz w:val="22"/>
                <w:szCs w:val="22"/>
              </w:rPr>
              <w:t>Bibice</w:t>
            </w:r>
          </w:p>
          <w:p w14:paraId="5E5F6A23" w14:textId="77777777" w:rsidR="0097734C" w:rsidRPr="00D26ED6" w:rsidRDefault="0097734C" w:rsidP="00C72A2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D77A858" w14:textId="77777777" w:rsidR="0097734C" w:rsidRDefault="0097734C" w:rsidP="00C72A2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97734C">
              <w:rPr>
                <w:sz w:val="22"/>
                <w:szCs w:val="22"/>
              </w:rPr>
              <w:t>Modernizacja systemu audio-wideo w sali 201 w budynku D-6 AGH w Krakowie - DE-dzp.272-402/24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4281F376" w14:textId="77777777" w:rsidR="0097734C" w:rsidRPr="00D26ED6" w:rsidRDefault="0097734C" w:rsidP="00C72A2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7734C">
              <w:rPr>
                <w:b/>
                <w:sz w:val="22"/>
                <w:szCs w:val="22"/>
              </w:rPr>
              <w:t>197 980.80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E65D840" w14:textId="77777777" w:rsidR="0097734C" w:rsidRDefault="0097734C" w:rsidP="00C72A2B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A836A85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9"/>
        <w:gridCol w:w="1984"/>
        <w:gridCol w:w="2268"/>
        <w:gridCol w:w="2127"/>
      </w:tblGrid>
      <w:tr w:rsidR="001A3624" w:rsidRPr="008567C7" w14:paraId="26608FFB" w14:textId="77777777" w:rsidTr="001A3624">
        <w:trPr>
          <w:trHeight w:val="510"/>
        </w:trPr>
        <w:tc>
          <w:tcPr>
            <w:tcW w:w="709" w:type="dxa"/>
            <w:vAlign w:val="center"/>
          </w:tcPr>
          <w:p w14:paraId="4E9A6953" w14:textId="77777777" w:rsidR="001A3624" w:rsidRPr="008567C7" w:rsidRDefault="001A362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119" w:type="dxa"/>
            <w:vAlign w:val="center"/>
          </w:tcPr>
          <w:p w14:paraId="14C77C68" w14:textId="77777777" w:rsidR="001A3624" w:rsidRPr="008567C7" w:rsidRDefault="001A362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984" w:type="dxa"/>
            <w:vAlign w:val="center"/>
          </w:tcPr>
          <w:p w14:paraId="43FC60CC" w14:textId="77777777" w:rsidR="001A3624" w:rsidRPr="008567C7" w:rsidRDefault="001A362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7734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14:paraId="441A42BB" w14:textId="77777777" w:rsidR="001A3624" w:rsidRPr="008567C7" w:rsidRDefault="001A362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7734C">
              <w:rPr>
                <w:rFonts w:ascii="Times New Roman" w:hAnsi="Times New Roman" w:cs="Times New Roman"/>
                <w:bCs/>
                <w:sz w:val="18"/>
                <w:szCs w:val="18"/>
              </w:rPr>
              <w:t>Okres udzielonej gwarancji</w:t>
            </w:r>
          </w:p>
        </w:tc>
        <w:tc>
          <w:tcPr>
            <w:tcW w:w="2127" w:type="dxa"/>
            <w:vAlign w:val="center"/>
          </w:tcPr>
          <w:p w14:paraId="4282937A" w14:textId="77777777" w:rsidR="001A3624" w:rsidRPr="008567C7" w:rsidRDefault="001A362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A3624" w:rsidRPr="008567C7" w14:paraId="3D878B40" w14:textId="77777777" w:rsidTr="001A3624">
        <w:tc>
          <w:tcPr>
            <w:tcW w:w="709" w:type="dxa"/>
            <w:vAlign w:val="center"/>
          </w:tcPr>
          <w:p w14:paraId="61804FCC" w14:textId="77777777" w:rsidR="001A3624" w:rsidRPr="008567C7" w:rsidRDefault="001A3624" w:rsidP="00C72A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734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19" w:type="dxa"/>
            <w:vAlign w:val="center"/>
          </w:tcPr>
          <w:p w14:paraId="1282271E" w14:textId="77777777" w:rsidR="001A3624" w:rsidRPr="002B6761" w:rsidRDefault="001A3624" w:rsidP="00C72A2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97734C">
              <w:rPr>
                <w:rFonts w:ascii="Times New Roman" w:hAnsi="Times New Roman" w:cs="Times New Roman"/>
                <w:b/>
                <w:sz w:val="18"/>
                <w:szCs w:val="18"/>
              </w:rPr>
              <w:t>Poke</w:t>
            </w:r>
            <w:proofErr w:type="spellEnd"/>
            <w:r w:rsidRPr="0097734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97734C">
              <w:rPr>
                <w:rFonts w:ascii="Times New Roman" w:hAnsi="Times New Roman" w:cs="Times New Roman"/>
                <w:b/>
                <w:sz w:val="18"/>
                <w:szCs w:val="18"/>
              </w:rPr>
              <w:t>Yoke</w:t>
            </w:r>
            <w:proofErr w:type="spellEnd"/>
            <w:r w:rsidRPr="0097734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Marcin Szopa</w:t>
            </w:r>
          </w:p>
          <w:p w14:paraId="262373DB" w14:textId="77777777" w:rsidR="001A3624" w:rsidRPr="008567C7" w:rsidRDefault="001A3624" w:rsidP="00C72A2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7734C">
              <w:rPr>
                <w:rFonts w:ascii="Times New Roman" w:hAnsi="Times New Roman" w:cs="Times New Roman"/>
                <w:bCs/>
                <w:sz w:val="18"/>
                <w:szCs w:val="18"/>
              </w:rPr>
              <w:t>Kwiaty Polne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7734C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92056C0" w14:textId="77777777" w:rsidR="001A3624" w:rsidRPr="001B7815" w:rsidRDefault="001A3624" w:rsidP="00C72A2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7734C">
              <w:rPr>
                <w:rFonts w:ascii="Times New Roman" w:hAnsi="Times New Roman" w:cs="Times New Roman"/>
                <w:bCs/>
                <w:sz w:val="18"/>
                <w:szCs w:val="18"/>
              </w:rPr>
              <w:t>32-087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7734C">
              <w:rPr>
                <w:rFonts w:ascii="Times New Roman" w:hAnsi="Times New Roman" w:cs="Times New Roman"/>
                <w:bCs/>
                <w:sz w:val="18"/>
                <w:szCs w:val="18"/>
              </w:rPr>
              <w:t>Bibice</w:t>
            </w:r>
          </w:p>
        </w:tc>
        <w:tc>
          <w:tcPr>
            <w:tcW w:w="1984" w:type="dxa"/>
            <w:vAlign w:val="center"/>
          </w:tcPr>
          <w:p w14:paraId="28ACD473" w14:textId="77777777" w:rsidR="001A3624" w:rsidRPr="008567C7" w:rsidRDefault="001A3624" w:rsidP="00C72A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734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268" w:type="dxa"/>
            <w:vAlign w:val="center"/>
          </w:tcPr>
          <w:p w14:paraId="095F0B4F" w14:textId="77777777" w:rsidR="001A3624" w:rsidRPr="008567C7" w:rsidRDefault="001A3624" w:rsidP="00C72A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734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14:paraId="644EC925" w14:textId="77777777" w:rsidR="001A3624" w:rsidRPr="008567C7" w:rsidRDefault="001A3624" w:rsidP="00C72A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734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13F5E4ED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5B5C274C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795C6838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3064C7" w14:textId="77777777" w:rsidR="00A82C05" w:rsidRDefault="00A82C05">
      <w:r>
        <w:separator/>
      </w:r>
    </w:p>
  </w:endnote>
  <w:endnote w:type="continuationSeparator" w:id="0">
    <w:p w14:paraId="41EDEF15" w14:textId="77777777" w:rsidR="00A82C05" w:rsidRDefault="00A82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AAF94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6CCF2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553C94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A5DBF4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C3BC7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A74952" w14:textId="77777777" w:rsidR="00A82C05" w:rsidRDefault="00A82C05">
      <w:r>
        <w:separator/>
      </w:r>
    </w:p>
  </w:footnote>
  <w:footnote w:type="continuationSeparator" w:id="0">
    <w:p w14:paraId="682204AC" w14:textId="77777777" w:rsidR="00A82C05" w:rsidRDefault="00A82C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117FF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0C7C7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4599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2C05"/>
    <w:rsid w:val="00005838"/>
    <w:rsid w:val="00022322"/>
    <w:rsid w:val="00042497"/>
    <w:rsid w:val="000C1E6F"/>
    <w:rsid w:val="000E4E56"/>
    <w:rsid w:val="001A1468"/>
    <w:rsid w:val="001A3624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34C"/>
    <w:rsid w:val="0097748A"/>
    <w:rsid w:val="009F0E5C"/>
    <w:rsid w:val="00A029B8"/>
    <w:rsid w:val="00A17CDB"/>
    <w:rsid w:val="00A82C05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667A63"/>
  <w15:chartTrackingRefBased/>
  <w15:docId w15:val="{A854A055-30C7-4243-B681-BA7DB4811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184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1601-01-01T00:00:00Z</cp:lastPrinted>
  <dcterms:created xsi:type="dcterms:W3CDTF">2024-11-26T08:24:00Z</dcterms:created>
  <dcterms:modified xsi:type="dcterms:W3CDTF">2024-11-26T08:25:00Z</dcterms:modified>
</cp:coreProperties>
</file>