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AB2CEB" w14:textId="77777777" w:rsidR="00081D13" w:rsidRPr="00C509F4" w:rsidRDefault="00615859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C509F4">
        <w:rPr>
          <w:sz w:val="20"/>
          <w:szCs w:val="20"/>
        </w:rPr>
        <w:t>Niepołomice</w:t>
      </w:r>
      <w:r w:rsidR="00081D13" w:rsidRPr="00C509F4">
        <w:rPr>
          <w:sz w:val="20"/>
          <w:szCs w:val="20"/>
        </w:rPr>
        <w:t xml:space="preserve"> dnia: </w:t>
      </w:r>
      <w:r w:rsidRPr="00C509F4">
        <w:rPr>
          <w:sz w:val="20"/>
          <w:szCs w:val="20"/>
        </w:rPr>
        <w:t>2024-11-25</w:t>
      </w:r>
    </w:p>
    <w:p w14:paraId="60E6F7B4" w14:textId="77777777" w:rsidR="00081D13" w:rsidRPr="00C509F4" w:rsidRDefault="00615859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C509F4">
        <w:rPr>
          <w:b/>
          <w:bCs/>
          <w:sz w:val="20"/>
          <w:szCs w:val="20"/>
        </w:rPr>
        <w:t>GMINA NIEPOŁOMICE</w:t>
      </w:r>
    </w:p>
    <w:p w14:paraId="17B9A769" w14:textId="77777777" w:rsidR="00081D13" w:rsidRPr="00C509F4" w:rsidRDefault="00615859" w:rsidP="00081D13">
      <w:pPr>
        <w:spacing w:line="360" w:lineRule="auto"/>
        <w:ind w:right="3969"/>
        <w:rPr>
          <w:sz w:val="20"/>
          <w:szCs w:val="20"/>
        </w:rPr>
      </w:pPr>
      <w:r w:rsidRPr="00C509F4">
        <w:rPr>
          <w:sz w:val="20"/>
          <w:szCs w:val="20"/>
        </w:rPr>
        <w:t>Pl. Zwycięstwa</w:t>
      </w:r>
      <w:r w:rsidR="00081D13" w:rsidRPr="00C509F4">
        <w:rPr>
          <w:sz w:val="20"/>
          <w:szCs w:val="20"/>
        </w:rPr>
        <w:t xml:space="preserve"> </w:t>
      </w:r>
      <w:r w:rsidRPr="00C509F4">
        <w:rPr>
          <w:sz w:val="20"/>
          <w:szCs w:val="20"/>
        </w:rPr>
        <w:t>13</w:t>
      </w:r>
    </w:p>
    <w:p w14:paraId="485813A7" w14:textId="77777777" w:rsidR="00081D13" w:rsidRPr="00C509F4" w:rsidRDefault="00615859" w:rsidP="00081D13">
      <w:pPr>
        <w:ind w:right="3969"/>
        <w:rPr>
          <w:sz w:val="20"/>
          <w:szCs w:val="20"/>
        </w:rPr>
      </w:pPr>
      <w:r w:rsidRPr="00C509F4">
        <w:rPr>
          <w:sz w:val="20"/>
          <w:szCs w:val="20"/>
        </w:rPr>
        <w:t>32-005</w:t>
      </w:r>
      <w:r w:rsidR="00081D13" w:rsidRPr="00C509F4">
        <w:rPr>
          <w:sz w:val="20"/>
          <w:szCs w:val="20"/>
        </w:rPr>
        <w:t xml:space="preserve"> </w:t>
      </w:r>
      <w:r w:rsidRPr="00C509F4">
        <w:rPr>
          <w:sz w:val="20"/>
          <w:szCs w:val="20"/>
        </w:rPr>
        <w:t>Niepołomice</w:t>
      </w:r>
    </w:p>
    <w:p w14:paraId="4705D5D9" w14:textId="77777777" w:rsidR="00081D13" w:rsidRPr="00C509F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509F4" w14:paraId="24200369" w14:textId="77777777" w:rsidTr="00C13EA9">
        <w:tc>
          <w:tcPr>
            <w:tcW w:w="10065" w:type="dxa"/>
            <w:shd w:val="clear" w:color="auto" w:fill="F2F2F2"/>
            <w:hideMark/>
          </w:tcPr>
          <w:p w14:paraId="45E9C631" w14:textId="77777777" w:rsidR="00081D13" w:rsidRPr="00C509F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509F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4650FE8" w14:textId="77777777" w:rsidR="00081D13" w:rsidRPr="00C509F4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509F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B2F9B99" w14:textId="77777777" w:rsidR="00081D13" w:rsidRPr="00C509F4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6C712F38" w14:textId="77777777" w:rsidR="00081D13" w:rsidRPr="00C509F4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C509F4">
        <w:rPr>
          <w:rFonts w:eastAsia="Calibri"/>
          <w:sz w:val="20"/>
          <w:szCs w:val="20"/>
          <w:lang w:eastAsia="en-US"/>
        </w:rPr>
        <w:t xml:space="preserve">Dotyczy </w:t>
      </w:r>
      <w:r w:rsidRPr="00C509F4">
        <w:rPr>
          <w:sz w:val="20"/>
          <w:szCs w:val="20"/>
        </w:rPr>
        <w:t>postępowania o udzielenie zamówienia publicznego</w:t>
      </w:r>
      <w:r w:rsidRPr="00C509F4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509F4" w14:paraId="79267279" w14:textId="77777777" w:rsidTr="00081D13">
        <w:tc>
          <w:tcPr>
            <w:tcW w:w="2269" w:type="dxa"/>
            <w:shd w:val="clear" w:color="auto" w:fill="auto"/>
          </w:tcPr>
          <w:p w14:paraId="4D2D7440" w14:textId="77777777" w:rsidR="00081D13" w:rsidRPr="00C509F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C509F4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3D18D4B" w14:textId="77777777" w:rsidR="00081D13" w:rsidRPr="00C509F4" w:rsidRDefault="0061585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509F4">
              <w:rPr>
                <w:bCs/>
                <w:sz w:val="20"/>
                <w:szCs w:val="20"/>
              </w:rPr>
              <w:t>Prowadzenie Domu Kultury w Staniątkach   w roku 2025</w:t>
            </w:r>
          </w:p>
        </w:tc>
      </w:tr>
      <w:tr w:rsidR="00615859" w:rsidRPr="00C509F4" w14:paraId="1676A8F9" w14:textId="77777777" w:rsidTr="0067084E">
        <w:tc>
          <w:tcPr>
            <w:tcW w:w="2269" w:type="dxa"/>
            <w:shd w:val="clear" w:color="auto" w:fill="auto"/>
          </w:tcPr>
          <w:p w14:paraId="5302924D" w14:textId="77777777" w:rsidR="00615859" w:rsidRPr="00C509F4" w:rsidRDefault="00615859" w:rsidP="006708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C509F4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4B3880A" w14:textId="77777777" w:rsidR="00615859" w:rsidRPr="00C509F4" w:rsidRDefault="00615859" w:rsidP="006708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509F4">
              <w:rPr>
                <w:bCs/>
                <w:sz w:val="20"/>
                <w:szCs w:val="20"/>
              </w:rPr>
              <w:t>ZP.271.35.2024</w:t>
            </w:r>
          </w:p>
        </w:tc>
      </w:tr>
    </w:tbl>
    <w:p w14:paraId="613D1AEB" w14:textId="77777777" w:rsidR="00081D13" w:rsidRPr="00C509F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03E87A3" w14:textId="77777777" w:rsidR="00081D13" w:rsidRPr="00C509F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C509F4">
        <w:rPr>
          <w:sz w:val="20"/>
          <w:szCs w:val="20"/>
        </w:rPr>
        <w:t xml:space="preserve">Zamawiający, </w:t>
      </w:r>
      <w:r w:rsidR="00615859" w:rsidRPr="00C509F4">
        <w:rPr>
          <w:b/>
          <w:sz w:val="20"/>
          <w:szCs w:val="20"/>
        </w:rPr>
        <w:t>GMINA NIEPOŁOMICE</w:t>
      </w:r>
      <w:r w:rsidRPr="00C509F4">
        <w:rPr>
          <w:sz w:val="20"/>
          <w:szCs w:val="20"/>
        </w:rPr>
        <w:t xml:space="preserve">, działając na podstawie art. 253 </w:t>
      </w:r>
      <w:r w:rsidR="00A17CDB" w:rsidRPr="00C509F4">
        <w:rPr>
          <w:sz w:val="20"/>
          <w:szCs w:val="20"/>
        </w:rPr>
        <w:t xml:space="preserve">ust. 1 pkt. 1 i </w:t>
      </w:r>
      <w:r w:rsidRPr="00C509F4">
        <w:rPr>
          <w:sz w:val="20"/>
          <w:szCs w:val="20"/>
        </w:rPr>
        <w:t xml:space="preserve">ust. </w:t>
      </w:r>
      <w:r w:rsidR="00A17CDB" w:rsidRPr="00C509F4">
        <w:rPr>
          <w:sz w:val="20"/>
          <w:szCs w:val="20"/>
        </w:rPr>
        <w:t>2</w:t>
      </w:r>
      <w:r w:rsidRPr="00C509F4">
        <w:rPr>
          <w:sz w:val="20"/>
          <w:szCs w:val="20"/>
        </w:rPr>
        <w:t xml:space="preserve"> </w:t>
      </w:r>
      <w:r w:rsidR="00081D13" w:rsidRPr="00C509F4">
        <w:rPr>
          <w:sz w:val="20"/>
          <w:szCs w:val="20"/>
        </w:rPr>
        <w:t xml:space="preserve">ustawy z dnia 11 września 2019r. Prawo zamówień publicznych </w:t>
      </w:r>
      <w:r w:rsidR="00615859" w:rsidRPr="00C509F4">
        <w:rPr>
          <w:sz w:val="20"/>
          <w:szCs w:val="20"/>
        </w:rPr>
        <w:t>(</w:t>
      </w:r>
      <w:proofErr w:type="spellStart"/>
      <w:r w:rsidR="00615859" w:rsidRPr="00C509F4">
        <w:rPr>
          <w:sz w:val="20"/>
          <w:szCs w:val="20"/>
        </w:rPr>
        <w:t>t.j</w:t>
      </w:r>
      <w:proofErr w:type="spellEnd"/>
      <w:r w:rsidR="00615859" w:rsidRPr="00C509F4">
        <w:rPr>
          <w:sz w:val="20"/>
          <w:szCs w:val="20"/>
        </w:rPr>
        <w:t>. Dz. U. z 2024 poz. 1320)</w:t>
      </w:r>
      <w:r w:rsidR="00081D13" w:rsidRPr="00C509F4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15859" w:rsidRPr="00C509F4" w14:paraId="2FCCFC26" w14:textId="77777777" w:rsidTr="006708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9E618A8" w14:textId="77777777" w:rsidR="00615859" w:rsidRPr="00C509F4" w:rsidRDefault="00615859" w:rsidP="0067084E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C509F4">
              <w:rPr>
                <w:b/>
                <w:sz w:val="20"/>
                <w:szCs w:val="20"/>
              </w:rPr>
              <w:t>Stowarzyszenie Pomoc Bliźniemu</w:t>
            </w:r>
          </w:p>
          <w:p w14:paraId="0B4CD7D4" w14:textId="41FD8153" w:rsidR="00615859" w:rsidRPr="00C509F4" w:rsidRDefault="00C509F4" w:rsidP="0067084E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615859" w:rsidRPr="00C509F4">
              <w:rPr>
                <w:bCs/>
                <w:sz w:val="20"/>
                <w:szCs w:val="20"/>
              </w:rPr>
              <w:t>Bocheńska</w:t>
            </w:r>
            <w:r w:rsidR="00615859" w:rsidRPr="00C509F4">
              <w:rPr>
                <w:bCs/>
                <w:sz w:val="20"/>
                <w:szCs w:val="20"/>
              </w:rPr>
              <w:t xml:space="preserve"> </w:t>
            </w:r>
            <w:r w:rsidR="00615859" w:rsidRPr="00C509F4">
              <w:rPr>
                <w:bCs/>
                <w:sz w:val="20"/>
                <w:szCs w:val="20"/>
              </w:rPr>
              <w:t>26</w:t>
            </w:r>
            <w:r w:rsidR="00615859" w:rsidRPr="00C509F4">
              <w:rPr>
                <w:bCs/>
                <w:sz w:val="20"/>
                <w:szCs w:val="20"/>
              </w:rPr>
              <w:t xml:space="preserve"> </w:t>
            </w:r>
          </w:p>
          <w:p w14:paraId="1E008602" w14:textId="77777777" w:rsidR="00615859" w:rsidRPr="00C509F4" w:rsidRDefault="00615859" w:rsidP="0067084E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C509F4">
              <w:rPr>
                <w:bCs/>
                <w:sz w:val="20"/>
                <w:szCs w:val="20"/>
              </w:rPr>
              <w:t>32-005</w:t>
            </w:r>
            <w:r w:rsidRPr="00C509F4">
              <w:rPr>
                <w:bCs/>
                <w:sz w:val="20"/>
                <w:szCs w:val="20"/>
              </w:rPr>
              <w:t xml:space="preserve"> </w:t>
            </w:r>
            <w:r w:rsidRPr="00C509F4">
              <w:rPr>
                <w:bCs/>
                <w:sz w:val="20"/>
                <w:szCs w:val="20"/>
              </w:rPr>
              <w:t>Niepołomice</w:t>
            </w:r>
          </w:p>
          <w:p w14:paraId="1521B1BA" w14:textId="77777777" w:rsidR="00615859" w:rsidRPr="00C509F4" w:rsidRDefault="00615859" w:rsidP="0067084E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C509F4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C509F4">
              <w:rPr>
                <w:sz w:val="20"/>
                <w:szCs w:val="20"/>
              </w:rPr>
              <w:t xml:space="preserve"> </w:t>
            </w:r>
            <w:bookmarkEnd w:id="1"/>
            <w:r w:rsidRPr="00C509F4">
              <w:rPr>
                <w:b/>
                <w:sz w:val="20"/>
                <w:szCs w:val="20"/>
              </w:rPr>
              <w:t>252 000.00 zł</w:t>
            </w:r>
            <w:r w:rsidRPr="00C509F4">
              <w:rPr>
                <w:b/>
                <w:sz w:val="20"/>
                <w:szCs w:val="20"/>
              </w:rPr>
              <w:t xml:space="preserve"> brutto</w:t>
            </w:r>
            <w:r w:rsidRPr="00C509F4">
              <w:rPr>
                <w:bCs/>
                <w:sz w:val="20"/>
                <w:szCs w:val="20"/>
              </w:rPr>
              <w:t>.</w:t>
            </w:r>
          </w:p>
          <w:p w14:paraId="48ABEC7C" w14:textId="77777777" w:rsidR="00615859" w:rsidRPr="00C509F4" w:rsidRDefault="00615859" w:rsidP="0067084E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C509F4">
              <w:rPr>
                <w:color w:val="000000"/>
                <w:sz w:val="20"/>
                <w:szCs w:val="20"/>
              </w:rPr>
              <w:t>Uzasadnienie wyboru:</w:t>
            </w:r>
          </w:p>
          <w:p w14:paraId="069C2891" w14:textId="77777777" w:rsidR="00615859" w:rsidRPr="00C509F4" w:rsidRDefault="00615859" w:rsidP="0067084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C509F4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65F1FD7E" w14:textId="77777777" w:rsidR="00081D13" w:rsidRPr="00C509F4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C509F4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509F4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851"/>
        <w:gridCol w:w="1843"/>
        <w:gridCol w:w="1842"/>
        <w:gridCol w:w="1560"/>
      </w:tblGrid>
      <w:tr w:rsidR="00C509F4" w:rsidRPr="00C509F4" w14:paraId="50DB6687" w14:textId="77777777" w:rsidTr="00C509F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F96B3C0" w14:textId="77777777" w:rsidR="00C509F4" w:rsidRPr="00C509F4" w:rsidRDefault="00C509F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C509F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237A9296" w14:textId="77777777" w:rsidR="00C509F4" w:rsidRPr="00C509F4" w:rsidRDefault="00C509F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09F4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3056430F" w14:textId="77777777" w:rsidR="00C509F4" w:rsidRPr="00C509F4" w:rsidRDefault="00C509F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509F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7857639F" w14:textId="77777777" w:rsidR="00C509F4" w:rsidRPr="00C509F4" w:rsidRDefault="00C509F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509F4">
              <w:rPr>
                <w:rFonts w:ascii="Times New Roman" w:hAnsi="Times New Roman" w:cs="Times New Roman"/>
                <w:bCs/>
              </w:rPr>
              <w:t>Doświadczenie  kierownika domu kultury   w organizowaniu  imprez otwartych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4B95CE69" w14:textId="77777777" w:rsidR="00C509F4" w:rsidRPr="00C509F4" w:rsidRDefault="00C509F4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509F4">
              <w:rPr>
                <w:rFonts w:ascii="Times New Roman" w:hAnsi="Times New Roman" w:cs="Times New Roman"/>
                <w:bCs/>
              </w:rPr>
              <w:t>Doświadczenie w pełnieniu funkcji kierownika domu kultury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3A3CFDA5" w14:textId="77777777" w:rsidR="00C509F4" w:rsidRPr="00C509F4" w:rsidRDefault="00C509F4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09F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C509F4" w:rsidRPr="00C509F4" w14:paraId="4C24BEC9" w14:textId="77777777" w:rsidTr="00C509F4">
        <w:tc>
          <w:tcPr>
            <w:tcW w:w="851" w:type="dxa"/>
            <w:vAlign w:val="center"/>
          </w:tcPr>
          <w:p w14:paraId="0BF91CBE" w14:textId="77777777" w:rsidR="00C509F4" w:rsidRPr="00C509F4" w:rsidRDefault="00C509F4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09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vAlign w:val="center"/>
          </w:tcPr>
          <w:p w14:paraId="6ED05460" w14:textId="77777777" w:rsidR="00C509F4" w:rsidRPr="00C509F4" w:rsidRDefault="00C509F4" w:rsidP="0067084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C509F4">
              <w:rPr>
                <w:rFonts w:ascii="Times New Roman" w:hAnsi="Times New Roman" w:cs="Times New Roman"/>
                <w:b/>
              </w:rPr>
              <w:t>Stowarzyszenie Pomoc Bliźniemu</w:t>
            </w:r>
          </w:p>
          <w:p w14:paraId="4941DF49" w14:textId="4E920A57" w:rsidR="00C509F4" w:rsidRPr="00C509F4" w:rsidRDefault="00C509F4" w:rsidP="0067084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C509F4">
              <w:rPr>
                <w:rFonts w:ascii="Times New Roman" w:hAnsi="Times New Roman" w:cs="Times New Roman"/>
                <w:bCs/>
              </w:rPr>
              <w:t>Bocheńska</w:t>
            </w:r>
            <w:r w:rsidRPr="00C509F4">
              <w:rPr>
                <w:rFonts w:ascii="Times New Roman" w:hAnsi="Times New Roman" w:cs="Times New Roman"/>
                <w:bCs/>
              </w:rPr>
              <w:t xml:space="preserve"> </w:t>
            </w:r>
            <w:r w:rsidRPr="00C509F4">
              <w:rPr>
                <w:rFonts w:ascii="Times New Roman" w:hAnsi="Times New Roman" w:cs="Times New Roman"/>
                <w:bCs/>
              </w:rPr>
              <w:t>26</w:t>
            </w:r>
            <w:r w:rsidRPr="00C509F4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F1FC975" w14:textId="77777777" w:rsidR="00C509F4" w:rsidRPr="00C509F4" w:rsidRDefault="00C509F4" w:rsidP="0067084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C509F4">
              <w:rPr>
                <w:rFonts w:ascii="Times New Roman" w:hAnsi="Times New Roman" w:cs="Times New Roman"/>
                <w:bCs/>
              </w:rPr>
              <w:t>32-005</w:t>
            </w:r>
            <w:r w:rsidRPr="00C509F4">
              <w:rPr>
                <w:rFonts w:ascii="Times New Roman" w:hAnsi="Times New Roman" w:cs="Times New Roman"/>
                <w:bCs/>
              </w:rPr>
              <w:t xml:space="preserve"> </w:t>
            </w:r>
            <w:r w:rsidRPr="00C509F4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851" w:type="dxa"/>
            <w:vAlign w:val="center"/>
          </w:tcPr>
          <w:p w14:paraId="01809AD3" w14:textId="77777777" w:rsidR="00C509F4" w:rsidRPr="00C509F4" w:rsidRDefault="00C509F4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09F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3DC033F2" w14:textId="77777777" w:rsidR="00C509F4" w:rsidRPr="00C509F4" w:rsidRDefault="00C509F4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09F4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842" w:type="dxa"/>
            <w:vAlign w:val="center"/>
          </w:tcPr>
          <w:p w14:paraId="11959399" w14:textId="77777777" w:rsidR="00C509F4" w:rsidRPr="00C509F4" w:rsidRDefault="00C509F4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09F4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62B4C635" w14:textId="77777777" w:rsidR="00C509F4" w:rsidRPr="00C509F4" w:rsidRDefault="00C509F4" w:rsidP="0067084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09F4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38B81590" w14:textId="77777777" w:rsidR="00E85D70" w:rsidRPr="00C509F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09200869" w14:textId="77777777" w:rsidR="00F960D7" w:rsidRPr="00C509F4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77880355" w14:textId="72E96376" w:rsidR="008642B3" w:rsidRPr="00C509F4" w:rsidRDefault="008642B3" w:rsidP="00005838">
      <w:pPr>
        <w:jc w:val="right"/>
        <w:rPr>
          <w:sz w:val="20"/>
          <w:szCs w:val="20"/>
        </w:rPr>
      </w:pPr>
    </w:p>
    <w:sectPr w:rsidR="008642B3" w:rsidRPr="00C509F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87816" w14:textId="77777777" w:rsidR="002D4E52" w:rsidRDefault="002D4E52">
      <w:r>
        <w:separator/>
      </w:r>
    </w:p>
  </w:endnote>
  <w:endnote w:type="continuationSeparator" w:id="0">
    <w:p w14:paraId="213B22A2" w14:textId="77777777" w:rsidR="002D4E52" w:rsidRDefault="002D4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78327" w14:textId="77777777" w:rsidR="00615859" w:rsidRDefault="006158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29033" w14:textId="7E99ADDC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B60D1" w14:textId="77777777" w:rsidR="00615859" w:rsidRDefault="006158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B033E" w14:textId="77777777" w:rsidR="002D4E52" w:rsidRDefault="002D4E52">
      <w:r>
        <w:separator/>
      </w:r>
    </w:p>
  </w:footnote>
  <w:footnote w:type="continuationSeparator" w:id="0">
    <w:p w14:paraId="1F217C0B" w14:textId="77777777" w:rsidR="002D4E52" w:rsidRDefault="002D4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C1BF4" w14:textId="77777777" w:rsidR="00615859" w:rsidRDefault="00615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C3CBD" w14:textId="77777777" w:rsidR="00615859" w:rsidRDefault="00615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17548" w14:textId="77777777" w:rsidR="00615859" w:rsidRDefault="006158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E5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D4E5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5859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509F4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BB6C67"/>
  <w15:chartTrackingRefBased/>
  <w15:docId w15:val="{4C467172-53F4-4A5D-8113-A4F25F829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2024-11-25T13:30:00Z</dcterms:created>
  <dcterms:modified xsi:type="dcterms:W3CDTF">2024-11-25T13:30:00Z</dcterms:modified>
</cp:coreProperties>
</file>