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994FD7" w14:textId="77777777" w:rsidR="0067544F" w:rsidRPr="00515AFA" w:rsidRDefault="0067544F" w:rsidP="0067544F">
      <w:pPr>
        <w:jc w:val="right"/>
        <w:rPr>
          <w:b/>
          <w:sz w:val="22"/>
          <w:szCs w:val="22"/>
          <w:lang w:val="pl-PL"/>
        </w:rPr>
      </w:pPr>
      <w:r w:rsidRPr="00515AFA">
        <w:rPr>
          <w:b/>
          <w:sz w:val="22"/>
          <w:szCs w:val="22"/>
          <w:lang w:val="pl-PL"/>
        </w:rPr>
        <w:t>Załącznik nr 3</w:t>
      </w:r>
    </w:p>
    <w:p w14:paraId="2798C552" w14:textId="77777777" w:rsidR="0067544F" w:rsidRPr="00515AFA" w:rsidRDefault="0067544F" w:rsidP="0067544F">
      <w:pPr>
        <w:jc w:val="right"/>
        <w:rPr>
          <w:b/>
          <w:sz w:val="22"/>
          <w:szCs w:val="22"/>
          <w:lang w:val="pl-PL"/>
        </w:rPr>
      </w:pPr>
    </w:p>
    <w:p w14:paraId="2AD6A8F1" w14:textId="77777777" w:rsidR="0067544F" w:rsidRPr="00515AFA" w:rsidRDefault="0067544F" w:rsidP="0067544F">
      <w:pPr>
        <w:jc w:val="center"/>
        <w:rPr>
          <w:b/>
          <w:sz w:val="22"/>
          <w:szCs w:val="22"/>
          <w:lang w:val="pl-PL"/>
        </w:rPr>
      </w:pPr>
      <w:r w:rsidRPr="00515AFA">
        <w:rPr>
          <w:b/>
          <w:sz w:val="22"/>
          <w:szCs w:val="22"/>
          <w:lang w:val="pl-PL"/>
        </w:rPr>
        <w:t>WZÓR UMOWY</w:t>
      </w:r>
    </w:p>
    <w:p w14:paraId="081BEA57" w14:textId="77777777" w:rsidR="0067544F" w:rsidRPr="00515AFA" w:rsidRDefault="0067544F" w:rsidP="0067544F">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1F9B557" w14:textId="77777777" w:rsidR="0067544F" w:rsidRPr="00515AFA" w:rsidRDefault="0067544F" w:rsidP="0067544F">
      <w:pPr>
        <w:jc w:val="center"/>
        <w:rPr>
          <w:b/>
          <w:sz w:val="22"/>
          <w:szCs w:val="22"/>
          <w:lang w:val="pl-PL"/>
        </w:rPr>
      </w:pPr>
    </w:p>
    <w:p w14:paraId="53AEAB1D" w14:textId="780A8413" w:rsidR="0067544F" w:rsidRPr="00515AFA" w:rsidRDefault="0067544F" w:rsidP="0067544F">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w:t>
      </w:r>
      <w:r>
        <w:rPr>
          <w:sz w:val="22"/>
          <w:szCs w:val="22"/>
          <w:lang w:val="pl-PL"/>
        </w:rPr>
        <w:t>z</w:t>
      </w:r>
      <w:r>
        <w:rPr>
          <w:sz w:val="22"/>
          <w:szCs w:val="22"/>
          <w:lang w:val="pl-PL"/>
        </w:rPr>
        <w:t xml:space="preserv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69</w:t>
      </w:r>
      <w:r>
        <w:rPr>
          <w:sz w:val="22"/>
          <w:szCs w:val="22"/>
          <w:lang w:val="pl-PL"/>
        </w:rPr>
        <w:t>7</w:t>
      </w:r>
      <w:r w:rsidRPr="005140A1">
        <w:rPr>
          <w:sz w:val="22"/>
          <w:szCs w:val="22"/>
          <w:lang w:val="pl-PL"/>
        </w:rPr>
        <w:t>/2</w:t>
      </w:r>
      <w:r>
        <w:rPr>
          <w:sz w:val="22"/>
          <w:szCs w:val="22"/>
          <w:lang w:val="pl-PL"/>
        </w:rPr>
        <w:t>4</w:t>
      </w:r>
      <w:r w:rsidRPr="00515AFA">
        <w:rPr>
          <w:sz w:val="22"/>
          <w:szCs w:val="22"/>
          <w:lang w:val="pl-PL"/>
        </w:rPr>
        <w:t xml:space="preserve"> pomiędzy:</w:t>
      </w:r>
    </w:p>
    <w:p w14:paraId="6EE74F93" w14:textId="77777777" w:rsidR="0067544F" w:rsidRPr="00515AFA" w:rsidRDefault="0067544F" w:rsidP="0067544F">
      <w:pPr>
        <w:pStyle w:val="Tekstpodstawowywcity"/>
        <w:spacing w:after="0"/>
        <w:ind w:left="0"/>
        <w:jc w:val="both"/>
        <w:rPr>
          <w:sz w:val="22"/>
          <w:szCs w:val="22"/>
          <w:lang w:val="pl-PL"/>
        </w:rPr>
      </w:pPr>
    </w:p>
    <w:p w14:paraId="3AE4A4A7"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08D6405"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7B430D59"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6640126" w14:textId="77777777" w:rsidR="0067544F" w:rsidRPr="00515AFA" w:rsidRDefault="0067544F" w:rsidP="0067544F">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58CE559"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947594E"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139D43C"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28FE5E8"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5739C2B"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F3B01E1"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5C3E091"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68AED9F"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ACAC987" w14:textId="77777777" w:rsidR="0067544F" w:rsidRPr="00515AFA" w:rsidRDefault="0067544F" w:rsidP="0067544F">
      <w:pPr>
        <w:pStyle w:val="Tekstpodstawowy"/>
        <w:spacing w:line="240" w:lineRule="auto"/>
        <w:ind w:right="-47"/>
        <w:jc w:val="center"/>
        <w:rPr>
          <w:rFonts w:ascii="Times New Roman" w:hAnsi="Times New Roman"/>
          <w:b/>
          <w:sz w:val="22"/>
          <w:szCs w:val="22"/>
        </w:rPr>
      </w:pPr>
    </w:p>
    <w:p w14:paraId="20A1EE93"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F4A4F85" w14:textId="5D82F3AE" w:rsidR="0067544F" w:rsidRPr="00515AFA" w:rsidRDefault="0067544F" w:rsidP="0067544F">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sond prądowych do oscyloskopu</w:t>
      </w:r>
      <w:r w:rsidRPr="00FB60AB">
        <w:rPr>
          <w:b/>
          <w:bCs/>
          <w:sz w:val="22"/>
          <w:szCs w:val="22"/>
          <w:lang w:val="pl-PL"/>
        </w:rPr>
        <w:t xml:space="preserve"> na potrzeby </w:t>
      </w:r>
      <w:proofErr w:type="spellStart"/>
      <w:r>
        <w:rPr>
          <w:b/>
          <w:bCs/>
          <w:sz w:val="22"/>
          <w:szCs w:val="22"/>
          <w:lang w:val="pl-PL"/>
        </w:rPr>
        <w:t>W</w:t>
      </w:r>
      <w:r>
        <w:rPr>
          <w:b/>
          <w:bCs/>
          <w:sz w:val="22"/>
          <w:szCs w:val="22"/>
          <w:lang w:val="pl-PL"/>
        </w:rPr>
        <w:t>EAIiIB</w:t>
      </w:r>
      <w:proofErr w:type="spellEnd"/>
      <w:r w:rsidRPr="00515AFA">
        <w:rPr>
          <w:b/>
          <w:sz w:val="22"/>
          <w:szCs w:val="22"/>
          <w:lang w:val="pl-PL"/>
        </w:rPr>
        <w:t>.</w:t>
      </w:r>
    </w:p>
    <w:p w14:paraId="60D9A484" w14:textId="77777777" w:rsidR="0067544F" w:rsidRPr="00515AFA" w:rsidRDefault="0067544F" w:rsidP="0067544F">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88937E5"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331FACC" w14:textId="77777777" w:rsidR="0067544F" w:rsidRPr="00515AFA" w:rsidRDefault="0067544F" w:rsidP="0067544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0F6F3D34" w14:textId="77777777" w:rsidR="0067544F" w:rsidRDefault="0067544F" w:rsidP="0067544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98BA63E" w14:textId="77777777" w:rsidR="0067544F" w:rsidRPr="00515AFA" w:rsidRDefault="0067544F" w:rsidP="0067544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3D7574C3" w14:textId="77777777" w:rsidR="0067544F" w:rsidRPr="00515AFA" w:rsidRDefault="0067544F" w:rsidP="0067544F">
      <w:pPr>
        <w:pStyle w:val="Tekstpodstawowy"/>
        <w:spacing w:line="240" w:lineRule="auto"/>
        <w:ind w:right="-47"/>
        <w:jc w:val="center"/>
        <w:rPr>
          <w:rFonts w:ascii="Times New Roman" w:hAnsi="Times New Roman"/>
          <w:b/>
          <w:sz w:val="22"/>
          <w:szCs w:val="22"/>
        </w:rPr>
      </w:pPr>
    </w:p>
    <w:p w14:paraId="5E0D2751"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9AA3D65" w14:textId="77777777" w:rsidR="0067544F" w:rsidRPr="00515AFA" w:rsidRDefault="0067544F" w:rsidP="0067544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30225E7" w14:textId="77777777" w:rsidR="0067544F" w:rsidRPr="00515AFA" w:rsidRDefault="0067544F" w:rsidP="0067544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475036F" w14:textId="77777777" w:rsidR="0067544F" w:rsidRPr="00515AFA" w:rsidRDefault="0067544F" w:rsidP="0067544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8117E1B" w14:textId="77777777" w:rsidR="0067544F" w:rsidRPr="00515AFA" w:rsidRDefault="0067544F" w:rsidP="0067544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21FC846" w14:textId="77777777" w:rsidR="0067544F" w:rsidRPr="00515AFA" w:rsidRDefault="0067544F" w:rsidP="0067544F">
      <w:pPr>
        <w:pStyle w:val="Tekstpodstawowy"/>
        <w:spacing w:line="240" w:lineRule="auto"/>
        <w:ind w:right="-47"/>
        <w:jc w:val="center"/>
        <w:rPr>
          <w:rFonts w:ascii="Times New Roman" w:hAnsi="Times New Roman"/>
          <w:b/>
          <w:sz w:val="22"/>
          <w:szCs w:val="22"/>
        </w:rPr>
      </w:pPr>
    </w:p>
    <w:p w14:paraId="1852DF94" w14:textId="77777777" w:rsidR="0067544F" w:rsidRDefault="0067544F" w:rsidP="0067544F">
      <w:pPr>
        <w:pStyle w:val="Tekstpodstawowy"/>
        <w:spacing w:line="240" w:lineRule="auto"/>
        <w:ind w:right="-47"/>
        <w:jc w:val="center"/>
        <w:rPr>
          <w:rFonts w:ascii="Times New Roman" w:hAnsi="Times New Roman"/>
          <w:b/>
          <w:sz w:val="22"/>
          <w:szCs w:val="22"/>
        </w:rPr>
      </w:pPr>
    </w:p>
    <w:p w14:paraId="3E57E272"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C970A4D" w14:textId="77777777" w:rsidR="0067544F" w:rsidRDefault="0067544F" w:rsidP="0067544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9731279" w14:textId="77777777" w:rsidR="0067544F" w:rsidRPr="00515AFA" w:rsidRDefault="0067544F" w:rsidP="0067544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E989861" w14:textId="77777777" w:rsidR="0067544F" w:rsidRPr="00515AFA" w:rsidRDefault="0067544F" w:rsidP="0067544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F1A94B6" w14:textId="77777777" w:rsidR="0067544F" w:rsidRPr="00515AFA" w:rsidRDefault="0067544F" w:rsidP="0067544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9C7CAEF" w14:textId="77777777" w:rsidR="0067544F" w:rsidRPr="00515AFA" w:rsidRDefault="0067544F" w:rsidP="0067544F">
      <w:pPr>
        <w:pStyle w:val="Tekstpodstawowy"/>
        <w:spacing w:line="240" w:lineRule="auto"/>
        <w:ind w:right="-47"/>
        <w:jc w:val="center"/>
        <w:rPr>
          <w:rFonts w:ascii="Times New Roman" w:hAnsi="Times New Roman"/>
          <w:b/>
          <w:sz w:val="22"/>
          <w:szCs w:val="22"/>
        </w:rPr>
      </w:pPr>
    </w:p>
    <w:p w14:paraId="70C0EADE"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3FF41C2" w14:textId="77777777" w:rsidR="0067544F" w:rsidRPr="00515AFA" w:rsidRDefault="0067544F" w:rsidP="0067544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28A73BC" w14:textId="77777777" w:rsidR="0067544F" w:rsidRPr="00515AFA" w:rsidRDefault="0067544F" w:rsidP="0067544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486DF57" w14:textId="77777777" w:rsidR="0067544F" w:rsidRPr="00515AFA" w:rsidRDefault="0067544F" w:rsidP="0067544F">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53309F5" w14:textId="77777777" w:rsidR="0067544F" w:rsidRPr="00515AFA" w:rsidRDefault="0067544F" w:rsidP="0067544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211F7DC" w14:textId="77777777" w:rsidR="0067544F" w:rsidRPr="00515AFA" w:rsidRDefault="0067544F" w:rsidP="0067544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465E9680" w14:textId="77777777" w:rsidR="0067544F" w:rsidRPr="00515AFA" w:rsidRDefault="0067544F" w:rsidP="0067544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35C095B3" w14:textId="77777777" w:rsidR="0067544F" w:rsidRPr="00515AFA" w:rsidRDefault="0067544F" w:rsidP="0067544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83BCEC4" w14:textId="77777777" w:rsidR="0067544F" w:rsidRPr="00515AFA" w:rsidRDefault="0067544F" w:rsidP="0067544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69780DC4" w14:textId="77777777" w:rsidR="0067544F" w:rsidRPr="00515AFA" w:rsidRDefault="0067544F" w:rsidP="0067544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3DB50CDE" w14:textId="77777777" w:rsidR="0067544F" w:rsidRPr="00515AFA" w:rsidRDefault="0067544F" w:rsidP="0067544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5BB735E" w14:textId="77777777" w:rsidR="0067544F" w:rsidRPr="00515AFA" w:rsidRDefault="0067544F" w:rsidP="0067544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345CB5E" w14:textId="77777777" w:rsidR="0067544F" w:rsidRPr="00515AFA" w:rsidRDefault="0067544F" w:rsidP="0067544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0797B669" w14:textId="77777777" w:rsidR="0067544F" w:rsidRPr="00515AFA" w:rsidRDefault="0067544F" w:rsidP="0067544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23D84C7" w14:textId="77777777" w:rsidR="0067544F" w:rsidRPr="00515AFA" w:rsidRDefault="0067544F" w:rsidP="0067544F">
      <w:pPr>
        <w:pStyle w:val="Tekstpodstawowy"/>
        <w:ind w:right="-47"/>
        <w:jc w:val="center"/>
        <w:rPr>
          <w:rFonts w:ascii="Times New Roman" w:hAnsi="Times New Roman"/>
          <w:b/>
          <w:sz w:val="22"/>
          <w:szCs w:val="22"/>
        </w:rPr>
      </w:pPr>
    </w:p>
    <w:p w14:paraId="6D1BADB1" w14:textId="77777777" w:rsidR="0067544F" w:rsidRPr="00515AFA" w:rsidRDefault="0067544F" w:rsidP="0067544F">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9E3529D" w14:textId="77777777" w:rsidR="0067544F" w:rsidRPr="00515AFA" w:rsidRDefault="0067544F" w:rsidP="0067544F">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0E53FDC" w14:textId="77777777" w:rsidR="0067544F" w:rsidRPr="00515AFA" w:rsidRDefault="0067544F" w:rsidP="0067544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75CF80D5" w14:textId="77777777" w:rsidR="0067544F" w:rsidRPr="00515AFA" w:rsidRDefault="0067544F" w:rsidP="0067544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348E6823" w14:textId="77777777" w:rsidR="0067544F" w:rsidRPr="00515AFA" w:rsidRDefault="0067544F" w:rsidP="0067544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15AFA">
        <w:rPr>
          <w:color w:val="000000"/>
          <w:sz w:val="22"/>
          <w:szCs w:val="22"/>
          <w:lang w:val="pl-PL"/>
        </w:rPr>
        <w:lastRenderedPageBreak/>
        <w:t xml:space="preserve">naruszeniem przepisów ustawy o prawie autorskim i prawach pokrewnych (Dz.U. 2017 poz. 880 ze zm.). </w:t>
      </w:r>
    </w:p>
    <w:p w14:paraId="563DD65D" w14:textId="77777777" w:rsidR="0067544F" w:rsidRPr="00515AFA" w:rsidRDefault="0067544F" w:rsidP="0067544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D558AD9" w14:textId="77777777" w:rsidR="0067544F" w:rsidRPr="00515AFA" w:rsidRDefault="0067544F" w:rsidP="0067544F">
      <w:pPr>
        <w:rPr>
          <w:color w:val="00000A"/>
          <w:sz w:val="22"/>
          <w:szCs w:val="22"/>
          <w:lang w:val="pl-PL"/>
        </w:rPr>
      </w:pPr>
    </w:p>
    <w:p w14:paraId="75BC713C" w14:textId="77777777" w:rsidR="0067544F" w:rsidRPr="00515AFA" w:rsidRDefault="0067544F" w:rsidP="0067544F">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950F2CC" w14:textId="77777777" w:rsidR="0067544F" w:rsidRPr="00515AFA" w:rsidRDefault="0067544F" w:rsidP="0067544F">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17F5A72" w14:textId="77777777" w:rsidR="0067544F" w:rsidRPr="00515AFA" w:rsidRDefault="0067544F" w:rsidP="0067544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DBD9530" w14:textId="77777777" w:rsidR="0067544F" w:rsidRPr="00515AFA" w:rsidRDefault="0067544F" w:rsidP="0067544F">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D11411B" w14:textId="77777777" w:rsidR="0067544F" w:rsidRPr="00515AFA" w:rsidRDefault="0067544F" w:rsidP="0067544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9FB8D84" w14:textId="77777777" w:rsidR="0067544F" w:rsidRPr="00515AFA" w:rsidRDefault="0067544F" w:rsidP="0067544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3270B93A" w14:textId="77777777" w:rsidR="0067544F" w:rsidRPr="00515AFA" w:rsidRDefault="0067544F" w:rsidP="0067544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97EA95C" w14:textId="77777777" w:rsidR="0067544F" w:rsidRPr="00515AFA" w:rsidRDefault="0067544F" w:rsidP="0067544F">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B33E63D" w14:textId="77777777" w:rsidR="0067544F" w:rsidRPr="00515AFA" w:rsidRDefault="0067544F" w:rsidP="0067544F">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114BEBB" w14:textId="77777777" w:rsidR="0067544F" w:rsidRPr="00515AFA" w:rsidRDefault="0067544F" w:rsidP="0067544F">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3E5B61E" w14:textId="77777777" w:rsidR="0067544F" w:rsidRPr="00515AFA" w:rsidRDefault="0067544F" w:rsidP="0067544F">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E8880D9" w14:textId="77777777" w:rsidR="0067544F" w:rsidRPr="00515AFA" w:rsidRDefault="0067544F" w:rsidP="0067544F">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5C410DF" w14:textId="77777777" w:rsidR="0067544F" w:rsidRPr="00515AFA" w:rsidRDefault="0067544F" w:rsidP="0067544F">
      <w:pPr>
        <w:ind w:left="720"/>
        <w:jc w:val="both"/>
        <w:rPr>
          <w:color w:val="00000A"/>
          <w:sz w:val="22"/>
          <w:szCs w:val="22"/>
          <w:lang w:val="pl-PL"/>
        </w:rPr>
      </w:pPr>
    </w:p>
    <w:p w14:paraId="5DC82795" w14:textId="77777777" w:rsidR="0067544F" w:rsidRPr="00515AFA" w:rsidRDefault="0067544F" w:rsidP="0067544F">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2A36089" w14:textId="77777777" w:rsidR="0067544F" w:rsidRPr="00515AFA" w:rsidRDefault="0067544F" w:rsidP="0067544F">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0BB46B4" w14:textId="77777777" w:rsidR="0067544F" w:rsidRPr="00515AFA" w:rsidRDefault="0067544F" w:rsidP="0067544F">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1B94468D" w14:textId="77777777" w:rsidR="0067544F" w:rsidRPr="00515AFA" w:rsidRDefault="0067544F" w:rsidP="0067544F">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2635CED" w14:textId="77777777" w:rsidR="0067544F" w:rsidRPr="00515AFA" w:rsidRDefault="0067544F" w:rsidP="0067544F">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8F0B16F" w14:textId="77777777" w:rsidR="0067544F" w:rsidRPr="00515AFA" w:rsidRDefault="0067544F" w:rsidP="0067544F">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4D3D827" w14:textId="77777777" w:rsidR="0067544F" w:rsidRPr="00515AFA" w:rsidRDefault="0067544F" w:rsidP="0067544F">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E180810" w14:textId="77777777" w:rsidR="0067544F" w:rsidRPr="00515AFA" w:rsidRDefault="0067544F" w:rsidP="0067544F">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2AFA3AFC" w14:textId="77777777" w:rsidR="0067544F" w:rsidRPr="00E448C0" w:rsidRDefault="0067544F" w:rsidP="0067544F">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5CB5A20C" w14:textId="77777777" w:rsidR="0067544F" w:rsidRPr="00515AFA" w:rsidRDefault="0067544F" w:rsidP="0067544F">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F1691A8" w14:textId="77777777" w:rsidR="0067544F" w:rsidRPr="00515AFA" w:rsidRDefault="0067544F" w:rsidP="0067544F">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FDEB811" w14:textId="77777777" w:rsidR="0067544F" w:rsidRPr="00515AFA" w:rsidRDefault="0067544F" w:rsidP="0067544F">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E483C70" w14:textId="77777777" w:rsidR="0067544F" w:rsidRPr="00515AFA" w:rsidRDefault="0067544F" w:rsidP="0067544F">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44393D8" w14:textId="77777777" w:rsidR="0067544F" w:rsidRPr="00515AFA" w:rsidRDefault="0067544F" w:rsidP="0067544F">
      <w:pPr>
        <w:ind w:left="567"/>
        <w:jc w:val="both"/>
        <w:rPr>
          <w:bCs/>
          <w:sz w:val="22"/>
          <w:szCs w:val="22"/>
          <w:lang w:val="pl-PL" w:eastAsia="en-US"/>
        </w:rPr>
      </w:pPr>
    </w:p>
    <w:p w14:paraId="1F8B8263" w14:textId="77777777" w:rsidR="0067544F" w:rsidRPr="00515AFA" w:rsidRDefault="0067544F" w:rsidP="0067544F">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4615DD4A" w14:textId="77777777" w:rsidR="0067544F" w:rsidRPr="00515AFA" w:rsidRDefault="0067544F" w:rsidP="0067544F">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FD74B1B" w14:textId="77777777" w:rsidR="0067544F" w:rsidRPr="00515AFA" w:rsidRDefault="0067544F" w:rsidP="0067544F">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16921E1" w14:textId="77777777" w:rsidR="0067544F" w:rsidRPr="00515AFA" w:rsidRDefault="0067544F" w:rsidP="0067544F">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9456AC4" w14:textId="77777777" w:rsidR="0067544F" w:rsidRPr="00515AFA" w:rsidRDefault="0067544F" w:rsidP="0067544F">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471D9341" w14:textId="77777777" w:rsidR="0067544F" w:rsidRPr="00515AFA" w:rsidRDefault="0067544F" w:rsidP="0067544F">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4A70B57" w14:textId="77777777" w:rsidR="0067544F" w:rsidRPr="00515AFA" w:rsidRDefault="0067544F" w:rsidP="0067544F">
      <w:pPr>
        <w:numPr>
          <w:ilvl w:val="0"/>
          <w:numId w:val="37"/>
        </w:numPr>
        <w:ind w:left="284" w:hanging="284"/>
        <w:jc w:val="both"/>
        <w:rPr>
          <w:sz w:val="22"/>
          <w:szCs w:val="22"/>
          <w:lang w:val="pl-PL"/>
        </w:rPr>
      </w:pPr>
      <w:r w:rsidRPr="00515AFA">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76AE392" w14:textId="77777777" w:rsidR="0067544F" w:rsidRPr="00515AFA" w:rsidRDefault="0067544F" w:rsidP="0067544F">
      <w:pPr>
        <w:pStyle w:val="Tekstpodstawowy"/>
        <w:spacing w:line="240" w:lineRule="auto"/>
        <w:ind w:right="-47"/>
        <w:rPr>
          <w:rFonts w:ascii="Times New Roman" w:hAnsi="Times New Roman"/>
          <w:b/>
          <w:sz w:val="22"/>
          <w:szCs w:val="22"/>
        </w:rPr>
      </w:pPr>
    </w:p>
    <w:p w14:paraId="4AA91F25"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51CB6BE"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99B6ADE" w14:textId="77777777" w:rsidR="0067544F" w:rsidRPr="00515AFA" w:rsidRDefault="0067544F" w:rsidP="0067544F">
      <w:pPr>
        <w:pStyle w:val="Tekstpodstawowy"/>
        <w:spacing w:line="240" w:lineRule="auto"/>
        <w:ind w:right="-47"/>
        <w:jc w:val="both"/>
        <w:rPr>
          <w:rFonts w:ascii="Times New Roman" w:hAnsi="Times New Roman"/>
          <w:sz w:val="22"/>
          <w:szCs w:val="22"/>
        </w:rPr>
      </w:pPr>
    </w:p>
    <w:p w14:paraId="6A5FAA4D" w14:textId="77777777" w:rsidR="0067544F" w:rsidRPr="00515AFA" w:rsidRDefault="0067544F" w:rsidP="0067544F">
      <w:pPr>
        <w:spacing w:line="240" w:lineRule="atLeast"/>
        <w:ind w:right="-47"/>
        <w:jc w:val="center"/>
        <w:rPr>
          <w:b/>
          <w:sz w:val="22"/>
          <w:szCs w:val="22"/>
        </w:rPr>
      </w:pPr>
      <w:r w:rsidRPr="00515AFA">
        <w:rPr>
          <w:b/>
          <w:sz w:val="22"/>
          <w:szCs w:val="22"/>
        </w:rPr>
        <w:t>§ 10</w:t>
      </w:r>
    </w:p>
    <w:p w14:paraId="73153C23" w14:textId="77777777" w:rsidR="0067544F" w:rsidRPr="00515AFA" w:rsidRDefault="0067544F" w:rsidP="0067544F">
      <w:pPr>
        <w:spacing w:line="240" w:lineRule="atLeast"/>
        <w:ind w:right="-47"/>
        <w:rPr>
          <w:sz w:val="22"/>
          <w:szCs w:val="22"/>
          <w:lang w:val="pl-PL"/>
        </w:rPr>
      </w:pPr>
    </w:p>
    <w:p w14:paraId="10B107B3" w14:textId="77777777" w:rsidR="0067544F" w:rsidRPr="00515AFA" w:rsidRDefault="0067544F" w:rsidP="0067544F">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7281109A" w14:textId="77777777" w:rsidR="0067544F" w:rsidRPr="00515AFA" w:rsidRDefault="0067544F" w:rsidP="0067544F">
      <w:pPr>
        <w:tabs>
          <w:tab w:val="left" w:pos="367"/>
        </w:tabs>
        <w:spacing w:line="276" w:lineRule="auto"/>
        <w:ind w:left="360" w:right="60"/>
        <w:contextualSpacing/>
        <w:jc w:val="both"/>
        <w:rPr>
          <w:rFonts w:eastAsia="Calibri"/>
          <w:sz w:val="22"/>
          <w:szCs w:val="22"/>
          <w:lang w:val="pl-PL" w:eastAsia="en-US"/>
        </w:rPr>
      </w:pPr>
    </w:p>
    <w:p w14:paraId="5C66D516" w14:textId="77777777" w:rsidR="0067544F" w:rsidRPr="00515AFA" w:rsidRDefault="0067544F" w:rsidP="0067544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009919E" w14:textId="77777777" w:rsidR="0067544F" w:rsidRPr="00515AFA" w:rsidRDefault="0067544F" w:rsidP="0067544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3A24586E" w14:textId="77777777" w:rsidR="0067544F" w:rsidRPr="00515AFA" w:rsidRDefault="0067544F" w:rsidP="0067544F">
      <w:pPr>
        <w:tabs>
          <w:tab w:val="left" w:pos="387"/>
        </w:tabs>
        <w:spacing w:line="276" w:lineRule="auto"/>
        <w:ind w:left="720" w:right="60"/>
        <w:contextualSpacing/>
        <w:jc w:val="both"/>
        <w:rPr>
          <w:rFonts w:eastAsia="Calibri"/>
          <w:sz w:val="22"/>
          <w:szCs w:val="22"/>
          <w:lang w:val="pl-PL" w:eastAsia="en-US"/>
        </w:rPr>
      </w:pPr>
    </w:p>
    <w:p w14:paraId="1F613B85" w14:textId="77777777" w:rsidR="0067544F" w:rsidRPr="00515AFA" w:rsidRDefault="0067544F" w:rsidP="0067544F">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03522B3" w14:textId="77777777" w:rsidR="0067544F" w:rsidRPr="00515AFA" w:rsidRDefault="0067544F" w:rsidP="0067544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1810E82" w14:textId="77777777" w:rsidR="0067544F" w:rsidRPr="00515AFA" w:rsidRDefault="0067544F" w:rsidP="0067544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167735" w14:textId="77777777" w:rsidR="0067544F" w:rsidRPr="00515AFA" w:rsidRDefault="0067544F" w:rsidP="0067544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BE7E7E5" w14:textId="77777777" w:rsidR="0067544F" w:rsidRPr="00515AFA" w:rsidRDefault="0067544F" w:rsidP="0067544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B82C82" w14:textId="77777777" w:rsidR="0067544F" w:rsidRPr="00515AFA" w:rsidRDefault="0067544F" w:rsidP="0067544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6905BDB" w14:textId="77777777" w:rsidR="0067544F" w:rsidRPr="00515AFA" w:rsidRDefault="0067544F" w:rsidP="0067544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B20B83A" w14:textId="77777777" w:rsidR="0067544F" w:rsidRPr="00515AFA" w:rsidRDefault="0067544F" w:rsidP="0067544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148507B" w14:textId="77777777" w:rsidR="0067544F" w:rsidRPr="00515AFA" w:rsidRDefault="0067544F" w:rsidP="0067544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E443621" w14:textId="77777777" w:rsidR="0067544F" w:rsidRPr="00515AFA" w:rsidRDefault="0067544F" w:rsidP="0067544F">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9DD79B6" w14:textId="77777777" w:rsidR="0067544F" w:rsidRPr="00515AFA" w:rsidRDefault="0067544F" w:rsidP="0067544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0932058" w14:textId="77777777" w:rsidR="0067544F" w:rsidRPr="00515AFA" w:rsidRDefault="0067544F" w:rsidP="0067544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74CB905" w14:textId="77777777" w:rsidR="0067544F" w:rsidRPr="00515AFA" w:rsidRDefault="0067544F" w:rsidP="0067544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562C19F" w14:textId="77777777" w:rsidR="0067544F" w:rsidRPr="00515AFA" w:rsidRDefault="0067544F" w:rsidP="0067544F">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08AAAB36" w14:textId="77777777" w:rsidR="0067544F" w:rsidRPr="00515AFA" w:rsidRDefault="0067544F" w:rsidP="0067544F">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1676DDCF" w14:textId="77777777" w:rsidR="0067544F" w:rsidRPr="00515AFA" w:rsidRDefault="0067544F" w:rsidP="0067544F">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9280199" w14:textId="77777777" w:rsidR="0067544F" w:rsidRPr="00515AFA" w:rsidRDefault="0067544F" w:rsidP="0067544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ED23BA6" w14:textId="77777777" w:rsidR="0067544F" w:rsidRPr="00515AFA" w:rsidRDefault="0067544F" w:rsidP="0067544F">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2472CD1" w14:textId="77777777" w:rsidR="0067544F" w:rsidRPr="00515AFA" w:rsidRDefault="0067544F" w:rsidP="0067544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F8F1BC7" w14:textId="77777777" w:rsidR="0067544F" w:rsidRPr="00515AFA" w:rsidRDefault="0067544F" w:rsidP="0067544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0297091" w14:textId="77777777" w:rsidR="0067544F" w:rsidRPr="00515AFA" w:rsidRDefault="0067544F" w:rsidP="0067544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0D04B42" w14:textId="77777777" w:rsidR="0067544F" w:rsidRPr="00515AFA" w:rsidRDefault="0067544F" w:rsidP="0067544F">
      <w:pPr>
        <w:widowControl w:val="0"/>
        <w:suppressAutoHyphens/>
        <w:autoSpaceDN w:val="0"/>
        <w:ind w:left="360"/>
        <w:jc w:val="center"/>
        <w:textAlignment w:val="baseline"/>
        <w:rPr>
          <w:rFonts w:eastAsia="SimSun"/>
          <w:b/>
          <w:bCs/>
          <w:color w:val="000000"/>
          <w:kern w:val="2"/>
          <w:sz w:val="22"/>
          <w:szCs w:val="22"/>
          <w:lang w:val="pl-PL"/>
        </w:rPr>
      </w:pPr>
    </w:p>
    <w:p w14:paraId="31E401FD" w14:textId="77777777" w:rsidR="0067544F" w:rsidRPr="00515AFA" w:rsidRDefault="0067544F" w:rsidP="0067544F">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32D06AD" w14:textId="77777777" w:rsidR="0067544F" w:rsidRPr="00515AFA" w:rsidRDefault="0067544F" w:rsidP="0067544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165E46D" w14:textId="77777777" w:rsidR="0067544F" w:rsidRPr="00515AFA" w:rsidRDefault="0067544F" w:rsidP="0067544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CF911AB" w14:textId="77777777" w:rsidR="0067544F" w:rsidRPr="00515AFA" w:rsidRDefault="0067544F" w:rsidP="0067544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27D8C9" w14:textId="77777777" w:rsidR="0067544F" w:rsidRPr="00515AFA" w:rsidRDefault="0067544F" w:rsidP="0067544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5B48709"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9AD5363" w14:textId="77777777" w:rsidR="0067544F" w:rsidRPr="00515AFA" w:rsidRDefault="0067544F" w:rsidP="0067544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964E51D" w14:textId="77777777" w:rsidR="0067544F" w:rsidRPr="00515AFA" w:rsidRDefault="0067544F" w:rsidP="0067544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EB675CE" w14:textId="77777777" w:rsidR="0067544F" w:rsidRPr="00515AFA" w:rsidRDefault="0067544F" w:rsidP="0067544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8D24BBC" w14:textId="77777777" w:rsidR="0067544F" w:rsidRPr="00515AFA" w:rsidRDefault="0067544F" w:rsidP="0067544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6B0345A" w14:textId="77777777" w:rsidR="0067544F" w:rsidRPr="00515AFA" w:rsidRDefault="0067544F" w:rsidP="0067544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0D53E5B" w14:textId="77777777" w:rsidR="0067544F" w:rsidRPr="00515AFA" w:rsidRDefault="0067544F" w:rsidP="0067544F">
      <w:pPr>
        <w:pStyle w:val="Tekstpodstawowy"/>
        <w:spacing w:line="240" w:lineRule="auto"/>
        <w:ind w:right="-47"/>
        <w:jc w:val="center"/>
        <w:rPr>
          <w:rFonts w:ascii="Times New Roman" w:hAnsi="Times New Roman"/>
          <w:b/>
          <w:sz w:val="22"/>
          <w:szCs w:val="22"/>
        </w:rPr>
      </w:pPr>
    </w:p>
    <w:p w14:paraId="4FC604D8" w14:textId="77777777" w:rsidR="0067544F" w:rsidRPr="00515AFA" w:rsidRDefault="0067544F" w:rsidP="0067544F">
      <w:pPr>
        <w:pStyle w:val="Tekstpodstawowy"/>
        <w:spacing w:line="240" w:lineRule="auto"/>
        <w:ind w:right="-47"/>
        <w:jc w:val="center"/>
        <w:rPr>
          <w:rFonts w:ascii="Times New Roman" w:hAnsi="Times New Roman"/>
          <w:b/>
          <w:sz w:val="22"/>
          <w:szCs w:val="22"/>
        </w:rPr>
      </w:pPr>
    </w:p>
    <w:p w14:paraId="7AB4BFDC"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331629F" w14:textId="77777777" w:rsidR="0067544F" w:rsidRPr="00515AFA" w:rsidRDefault="0067544F" w:rsidP="0067544F">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8A11F71" w14:textId="77777777" w:rsidR="0067544F" w:rsidRPr="00515AFA" w:rsidRDefault="0067544F" w:rsidP="0067544F">
      <w:pPr>
        <w:jc w:val="center"/>
        <w:rPr>
          <w:b/>
          <w:sz w:val="22"/>
          <w:szCs w:val="22"/>
          <w:lang w:val="pl-PL"/>
        </w:rPr>
      </w:pPr>
    </w:p>
    <w:p w14:paraId="783FF5EF" w14:textId="77777777" w:rsidR="0067544F" w:rsidRPr="00515AFA" w:rsidRDefault="0067544F" w:rsidP="0067544F">
      <w:pPr>
        <w:jc w:val="center"/>
        <w:rPr>
          <w:b/>
          <w:sz w:val="22"/>
          <w:szCs w:val="22"/>
          <w:lang w:val="pl-PL"/>
        </w:rPr>
      </w:pPr>
      <w:r w:rsidRPr="00515AFA">
        <w:rPr>
          <w:b/>
          <w:sz w:val="22"/>
          <w:szCs w:val="22"/>
          <w:lang w:val="pl-PL"/>
        </w:rPr>
        <w:t>§16</w:t>
      </w:r>
    </w:p>
    <w:p w14:paraId="48CAD865"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8DC7D39"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2DBCC814"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E546EF9"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83219C7" w14:textId="77777777" w:rsidR="0067544F" w:rsidRPr="00515AFA" w:rsidRDefault="0067544F" w:rsidP="0067544F">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4513C088" w14:textId="77777777" w:rsidR="0067544F" w:rsidRPr="00515AFA" w:rsidRDefault="0067544F" w:rsidP="0067544F">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1CE080F" w14:textId="77777777" w:rsidR="0067544F" w:rsidRPr="00515AFA" w:rsidRDefault="0067544F" w:rsidP="0067544F">
      <w:pPr>
        <w:pStyle w:val="Tekstpodstawowy"/>
        <w:spacing w:line="240" w:lineRule="auto"/>
        <w:ind w:right="-47"/>
        <w:jc w:val="both"/>
        <w:rPr>
          <w:rFonts w:ascii="Times New Roman" w:hAnsi="Times New Roman"/>
          <w:sz w:val="22"/>
          <w:szCs w:val="22"/>
        </w:rPr>
      </w:pPr>
    </w:p>
    <w:p w14:paraId="7817FB71" w14:textId="77777777" w:rsidR="0067544F" w:rsidRPr="00515AFA" w:rsidRDefault="0067544F" w:rsidP="0067544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B160FA4" w14:textId="77777777" w:rsidR="0067544F" w:rsidRPr="00515AFA" w:rsidRDefault="0067544F" w:rsidP="0067544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862EE81" w14:textId="77777777" w:rsidR="0067544F" w:rsidRPr="00515AFA" w:rsidRDefault="0067544F" w:rsidP="0067544F">
      <w:pPr>
        <w:pStyle w:val="Tekstpodstawowy2"/>
        <w:spacing w:line="240" w:lineRule="auto"/>
        <w:ind w:right="-47"/>
        <w:rPr>
          <w:sz w:val="22"/>
          <w:szCs w:val="22"/>
        </w:rPr>
      </w:pPr>
    </w:p>
    <w:p w14:paraId="7664A23A" w14:textId="77777777" w:rsidR="0067544F" w:rsidRPr="00515AFA" w:rsidRDefault="0067544F" w:rsidP="0067544F">
      <w:pPr>
        <w:pStyle w:val="Tekstpodstawowy2"/>
        <w:spacing w:line="240" w:lineRule="auto"/>
        <w:ind w:right="-47"/>
        <w:rPr>
          <w:sz w:val="22"/>
          <w:szCs w:val="22"/>
        </w:rPr>
      </w:pPr>
    </w:p>
    <w:p w14:paraId="0DB08355" w14:textId="77777777" w:rsidR="0067544F" w:rsidRPr="00515AFA" w:rsidRDefault="0067544F" w:rsidP="0067544F">
      <w:pPr>
        <w:pStyle w:val="Tekstpodstawowy2"/>
        <w:spacing w:line="240" w:lineRule="auto"/>
        <w:ind w:right="-47"/>
        <w:rPr>
          <w:b/>
          <w:sz w:val="22"/>
          <w:szCs w:val="22"/>
        </w:rPr>
      </w:pPr>
      <w:r w:rsidRPr="00515AFA">
        <w:rPr>
          <w:b/>
          <w:sz w:val="22"/>
          <w:szCs w:val="22"/>
        </w:rPr>
        <w:t xml:space="preserve">         Za Sprzedawcę                                                                  Za Kupującego</w:t>
      </w:r>
    </w:p>
    <w:p w14:paraId="47AB1BE3" w14:textId="77777777" w:rsidR="0067544F" w:rsidRPr="00515AFA" w:rsidRDefault="0067544F" w:rsidP="0067544F">
      <w:pPr>
        <w:rPr>
          <w:sz w:val="22"/>
          <w:szCs w:val="22"/>
          <w:lang w:val="pl-PL"/>
        </w:rPr>
      </w:pPr>
    </w:p>
    <w:p w14:paraId="0A599C4C" w14:textId="77777777" w:rsidR="0067544F" w:rsidRPr="00515AFA" w:rsidRDefault="0067544F" w:rsidP="0067544F">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ACDD85E" w14:textId="77777777" w:rsidR="0067544F" w:rsidRPr="00515AFA" w:rsidRDefault="0067544F" w:rsidP="0067544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5F24FF0" w14:textId="77777777" w:rsidR="0067544F" w:rsidRPr="00515AFA" w:rsidRDefault="0067544F" w:rsidP="0067544F">
      <w:pPr>
        <w:pStyle w:val="Zwykytekst"/>
        <w:tabs>
          <w:tab w:val="left" w:pos="7050"/>
        </w:tabs>
        <w:rPr>
          <w:rFonts w:ascii="Times New Roman" w:hAnsi="Times New Roman" w:cs="Times New Roman"/>
          <w:i/>
          <w:iCs/>
          <w:sz w:val="22"/>
          <w:szCs w:val="22"/>
          <w:lang w:val="pl-PL"/>
        </w:rPr>
      </w:pPr>
    </w:p>
    <w:p w14:paraId="2BF17019" w14:textId="77777777" w:rsidR="0067544F" w:rsidRPr="00515AFA" w:rsidRDefault="0067544F" w:rsidP="0067544F">
      <w:pPr>
        <w:pStyle w:val="Zwykytekst"/>
        <w:tabs>
          <w:tab w:val="left" w:pos="7050"/>
        </w:tabs>
        <w:rPr>
          <w:rFonts w:ascii="Times New Roman" w:hAnsi="Times New Roman" w:cs="Times New Roman"/>
          <w:i/>
          <w:iCs/>
          <w:sz w:val="22"/>
          <w:szCs w:val="22"/>
          <w:lang w:val="pl-PL"/>
        </w:rPr>
      </w:pPr>
    </w:p>
    <w:p w14:paraId="6866349D" w14:textId="77777777" w:rsidR="0067544F" w:rsidRPr="00515AFA" w:rsidRDefault="0067544F" w:rsidP="0067544F">
      <w:pPr>
        <w:pStyle w:val="Zwykytekst"/>
        <w:tabs>
          <w:tab w:val="left" w:pos="7050"/>
        </w:tabs>
        <w:rPr>
          <w:rFonts w:ascii="Times New Roman" w:hAnsi="Times New Roman" w:cs="Times New Roman"/>
          <w:i/>
          <w:iCs/>
          <w:sz w:val="22"/>
          <w:szCs w:val="22"/>
          <w:lang w:val="pl-PL"/>
        </w:rPr>
      </w:pPr>
    </w:p>
    <w:p w14:paraId="33FD5A74" w14:textId="77777777" w:rsidR="0067544F" w:rsidRPr="00515AFA" w:rsidRDefault="0067544F" w:rsidP="0067544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983F1CE" w14:textId="77777777" w:rsidR="0067544F" w:rsidRPr="00515AFA" w:rsidRDefault="0067544F" w:rsidP="0067544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5E02142" w14:textId="77777777" w:rsidR="0067544F" w:rsidRDefault="0067544F" w:rsidP="0067544F">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268CE5F" w14:textId="77777777" w:rsidR="0067544F" w:rsidRPr="00515AFA" w:rsidRDefault="0067544F" w:rsidP="0067544F">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79C1F3D7" w14:textId="77777777" w:rsidR="0067544F" w:rsidRPr="00515AFA" w:rsidRDefault="0067544F" w:rsidP="0067544F">
      <w:pPr>
        <w:widowControl w:val="0"/>
        <w:autoSpaceDE w:val="0"/>
        <w:autoSpaceDN w:val="0"/>
        <w:jc w:val="both"/>
        <w:textAlignment w:val="baseline"/>
        <w:rPr>
          <w:sz w:val="22"/>
          <w:szCs w:val="22"/>
          <w:lang w:val="pl-PL"/>
        </w:rPr>
      </w:pPr>
    </w:p>
    <w:p w14:paraId="20B47D70" w14:textId="77777777" w:rsidR="0067544F" w:rsidRPr="00515AFA" w:rsidRDefault="0067544F" w:rsidP="0067544F">
      <w:pPr>
        <w:widowControl w:val="0"/>
        <w:autoSpaceDE w:val="0"/>
        <w:autoSpaceDN w:val="0"/>
        <w:jc w:val="both"/>
        <w:textAlignment w:val="baseline"/>
        <w:rPr>
          <w:sz w:val="22"/>
          <w:szCs w:val="22"/>
          <w:lang w:val="pl-PL"/>
        </w:rPr>
      </w:pPr>
    </w:p>
    <w:p w14:paraId="473CEEC1" w14:textId="77777777" w:rsidR="0067544F" w:rsidRPr="00515AFA" w:rsidRDefault="0067544F" w:rsidP="0067544F">
      <w:pPr>
        <w:widowControl w:val="0"/>
        <w:autoSpaceDE w:val="0"/>
        <w:autoSpaceDN w:val="0"/>
        <w:jc w:val="both"/>
        <w:textAlignment w:val="baseline"/>
        <w:rPr>
          <w:sz w:val="22"/>
          <w:szCs w:val="22"/>
          <w:lang w:val="pl-PL"/>
        </w:rPr>
      </w:pPr>
      <w:r w:rsidRPr="00515AFA">
        <w:rPr>
          <w:sz w:val="22"/>
          <w:szCs w:val="22"/>
          <w:lang w:val="pl-PL"/>
        </w:rPr>
        <w:t>.....................................… </w:t>
      </w:r>
    </w:p>
    <w:p w14:paraId="07A03D61" w14:textId="77777777" w:rsidR="0067544F" w:rsidRPr="00515AFA" w:rsidRDefault="0067544F" w:rsidP="0067544F">
      <w:pPr>
        <w:widowControl w:val="0"/>
        <w:autoSpaceDE w:val="0"/>
        <w:autoSpaceDN w:val="0"/>
        <w:ind w:firstLine="555"/>
        <w:textAlignment w:val="baseline"/>
        <w:rPr>
          <w:sz w:val="22"/>
          <w:szCs w:val="22"/>
          <w:lang w:val="pl-PL"/>
        </w:rPr>
      </w:pPr>
      <w:r w:rsidRPr="00515AFA">
        <w:rPr>
          <w:sz w:val="22"/>
          <w:szCs w:val="22"/>
          <w:lang w:val="pl-PL"/>
        </w:rPr>
        <w:t>Nazwa Wykonawcy</w:t>
      </w:r>
    </w:p>
    <w:p w14:paraId="295F6EDB" w14:textId="77777777" w:rsidR="0067544F" w:rsidRPr="00515AFA" w:rsidRDefault="0067544F" w:rsidP="0067544F">
      <w:pPr>
        <w:widowControl w:val="0"/>
        <w:autoSpaceDE w:val="0"/>
        <w:autoSpaceDN w:val="0"/>
        <w:textAlignment w:val="baseline"/>
        <w:rPr>
          <w:sz w:val="22"/>
          <w:szCs w:val="22"/>
          <w:lang w:val="pl-PL"/>
        </w:rPr>
      </w:pPr>
    </w:p>
    <w:p w14:paraId="4D2C9F60" w14:textId="77777777" w:rsidR="0067544F" w:rsidRPr="00515AFA" w:rsidRDefault="0067544F" w:rsidP="0067544F">
      <w:pPr>
        <w:widowControl w:val="0"/>
        <w:autoSpaceDE w:val="0"/>
        <w:autoSpaceDN w:val="0"/>
        <w:jc w:val="both"/>
        <w:textAlignment w:val="baseline"/>
        <w:rPr>
          <w:sz w:val="22"/>
          <w:szCs w:val="22"/>
          <w:lang w:val="pl-PL"/>
        </w:rPr>
      </w:pPr>
      <w:r w:rsidRPr="00515AFA">
        <w:rPr>
          <w:sz w:val="22"/>
          <w:szCs w:val="22"/>
          <w:lang w:val="pl-PL"/>
        </w:rPr>
        <w:t>.....................................…</w:t>
      </w:r>
    </w:p>
    <w:p w14:paraId="43EAFB38" w14:textId="77777777" w:rsidR="0067544F" w:rsidRPr="00515AFA" w:rsidRDefault="0067544F" w:rsidP="0067544F">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8B468EA" w14:textId="77777777" w:rsidR="0067544F" w:rsidRPr="00515AFA" w:rsidRDefault="0067544F" w:rsidP="0067544F">
      <w:pPr>
        <w:widowControl w:val="0"/>
        <w:autoSpaceDE w:val="0"/>
        <w:autoSpaceDN w:val="0"/>
        <w:spacing w:before="90"/>
        <w:ind w:left="115" w:right="110"/>
        <w:jc w:val="both"/>
        <w:outlineLvl w:val="0"/>
        <w:rPr>
          <w:rFonts w:eastAsia="Verdana"/>
          <w:b/>
          <w:bCs/>
          <w:sz w:val="22"/>
          <w:szCs w:val="22"/>
          <w:lang w:val="pl-PL" w:eastAsia="en-US"/>
        </w:rPr>
      </w:pPr>
    </w:p>
    <w:p w14:paraId="2C299D1F" w14:textId="77777777" w:rsidR="0067544F" w:rsidRPr="00515AFA" w:rsidRDefault="0067544F" w:rsidP="0067544F">
      <w:pPr>
        <w:widowControl w:val="0"/>
        <w:autoSpaceDE w:val="0"/>
        <w:autoSpaceDN w:val="0"/>
        <w:spacing w:before="90"/>
        <w:ind w:right="110"/>
        <w:jc w:val="both"/>
        <w:outlineLvl w:val="0"/>
        <w:rPr>
          <w:rFonts w:eastAsia="Verdana"/>
          <w:b/>
          <w:bCs/>
          <w:sz w:val="22"/>
          <w:szCs w:val="22"/>
          <w:lang w:val="pl-PL" w:eastAsia="en-US"/>
        </w:rPr>
      </w:pPr>
    </w:p>
    <w:p w14:paraId="537D6602" w14:textId="77777777" w:rsidR="0067544F" w:rsidRPr="00515AFA" w:rsidRDefault="0067544F" w:rsidP="0067544F">
      <w:pPr>
        <w:widowControl w:val="0"/>
        <w:autoSpaceDE w:val="0"/>
        <w:autoSpaceDN w:val="0"/>
        <w:jc w:val="center"/>
        <w:textAlignment w:val="baseline"/>
        <w:rPr>
          <w:b/>
          <w:bCs/>
          <w:sz w:val="22"/>
          <w:szCs w:val="22"/>
          <w:lang w:val="pl-PL"/>
        </w:rPr>
      </w:pPr>
    </w:p>
    <w:p w14:paraId="0CBF39F7" w14:textId="77777777" w:rsidR="0067544F" w:rsidRPr="00515AFA" w:rsidRDefault="0067544F" w:rsidP="0067544F">
      <w:pPr>
        <w:widowControl w:val="0"/>
        <w:autoSpaceDE w:val="0"/>
        <w:autoSpaceDN w:val="0"/>
        <w:jc w:val="center"/>
        <w:textAlignment w:val="baseline"/>
        <w:rPr>
          <w:b/>
          <w:bCs/>
          <w:sz w:val="22"/>
          <w:szCs w:val="22"/>
          <w:lang w:val="pl-PL"/>
        </w:rPr>
      </w:pPr>
    </w:p>
    <w:p w14:paraId="1F1F670A" w14:textId="77777777" w:rsidR="0067544F" w:rsidRPr="00515AFA" w:rsidRDefault="0067544F" w:rsidP="0067544F">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2C0A7DA" w14:textId="77777777" w:rsidR="0067544F" w:rsidRPr="00515AFA" w:rsidRDefault="0067544F" w:rsidP="0067544F">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3F41909" w14:textId="77777777" w:rsidR="0067544F" w:rsidRPr="00515AFA" w:rsidRDefault="0067544F" w:rsidP="0067544F">
      <w:pPr>
        <w:widowControl w:val="0"/>
        <w:autoSpaceDE w:val="0"/>
        <w:autoSpaceDN w:val="0"/>
        <w:jc w:val="center"/>
        <w:textAlignment w:val="baseline"/>
        <w:rPr>
          <w:b/>
          <w:bCs/>
          <w:sz w:val="22"/>
          <w:szCs w:val="22"/>
          <w:lang w:val="pl-PL"/>
        </w:rPr>
      </w:pPr>
    </w:p>
    <w:p w14:paraId="467122A5" w14:textId="77777777" w:rsidR="0067544F" w:rsidRPr="00515AFA" w:rsidRDefault="0067544F" w:rsidP="0067544F">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D4AEC81" w14:textId="77777777" w:rsidR="0067544F" w:rsidRPr="00515AFA" w:rsidRDefault="0067544F" w:rsidP="0067544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E600587" w14:textId="77777777" w:rsidR="0067544F" w:rsidRPr="00515AFA" w:rsidRDefault="0067544F" w:rsidP="0067544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4C0DED8" w14:textId="77777777" w:rsidR="0067544F" w:rsidRPr="00515AFA" w:rsidRDefault="0067544F" w:rsidP="0067544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631ACED" w14:textId="77777777" w:rsidR="0067544F" w:rsidRPr="00515AFA" w:rsidRDefault="0067544F" w:rsidP="0067544F">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AC40398" w14:textId="77777777" w:rsidR="0067544F" w:rsidRPr="00515AFA" w:rsidRDefault="0067544F" w:rsidP="0067544F">
      <w:pPr>
        <w:spacing w:after="200" w:line="276" w:lineRule="auto"/>
        <w:ind w:left="780"/>
        <w:contextualSpacing/>
        <w:textAlignment w:val="baseline"/>
        <w:rPr>
          <w:sz w:val="22"/>
          <w:szCs w:val="22"/>
          <w:lang w:val="pl-PL"/>
        </w:rPr>
      </w:pPr>
    </w:p>
    <w:p w14:paraId="7CCAD607" w14:textId="77777777" w:rsidR="0067544F" w:rsidRPr="00515AFA" w:rsidRDefault="0067544F" w:rsidP="0067544F">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C81B565" w14:textId="77777777" w:rsidR="0067544F" w:rsidRPr="00515AFA" w:rsidRDefault="0067544F" w:rsidP="0067544F">
      <w:pPr>
        <w:widowControl w:val="0"/>
        <w:autoSpaceDE w:val="0"/>
        <w:autoSpaceDN w:val="0"/>
        <w:spacing w:before="90"/>
        <w:ind w:right="110"/>
        <w:jc w:val="both"/>
        <w:outlineLvl w:val="0"/>
        <w:rPr>
          <w:rFonts w:eastAsia="Verdana"/>
          <w:b/>
          <w:bCs/>
          <w:sz w:val="22"/>
          <w:szCs w:val="22"/>
          <w:lang w:val="pl-PL" w:eastAsia="en-US"/>
        </w:rPr>
      </w:pPr>
    </w:p>
    <w:p w14:paraId="67189810" w14:textId="77777777" w:rsidR="0067544F" w:rsidRPr="00515AFA" w:rsidRDefault="0067544F" w:rsidP="0067544F">
      <w:pPr>
        <w:widowControl w:val="0"/>
        <w:autoSpaceDE w:val="0"/>
        <w:autoSpaceDN w:val="0"/>
        <w:spacing w:before="90"/>
        <w:ind w:right="110"/>
        <w:jc w:val="both"/>
        <w:outlineLvl w:val="0"/>
        <w:rPr>
          <w:rFonts w:eastAsia="Verdana"/>
          <w:b/>
          <w:bCs/>
          <w:sz w:val="22"/>
          <w:szCs w:val="22"/>
          <w:lang w:val="pl-PL" w:eastAsia="en-US"/>
        </w:rPr>
      </w:pPr>
    </w:p>
    <w:p w14:paraId="358E9CBE" w14:textId="77777777" w:rsidR="0067544F" w:rsidRPr="00515AFA" w:rsidRDefault="0067544F" w:rsidP="0067544F">
      <w:pPr>
        <w:widowControl w:val="0"/>
        <w:autoSpaceDE w:val="0"/>
        <w:autoSpaceDN w:val="0"/>
        <w:spacing w:before="90"/>
        <w:ind w:right="110"/>
        <w:jc w:val="both"/>
        <w:outlineLvl w:val="0"/>
        <w:rPr>
          <w:rFonts w:eastAsia="Verdana"/>
          <w:b/>
          <w:bCs/>
          <w:sz w:val="22"/>
          <w:szCs w:val="22"/>
          <w:lang w:val="pl-PL" w:eastAsia="en-US"/>
        </w:rPr>
      </w:pPr>
    </w:p>
    <w:p w14:paraId="3B1FF353" w14:textId="77777777" w:rsidR="0067544F" w:rsidRPr="00515AFA" w:rsidRDefault="0067544F" w:rsidP="0067544F">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7544F" w:rsidRPr="0067544F" w14:paraId="6D289EB0" w14:textId="77777777" w:rsidTr="002C7DBE">
        <w:tc>
          <w:tcPr>
            <w:tcW w:w="4105" w:type="dxa"/>
            <w:hideMark/>
          </w:tcPr>
          <w:p w14:paraId="53C689DF" w14:textId="77777777" w:rsidR="0067544F" w:rsidRPr="00515AFA" w:rsidRDefault="0067544F" w:rsidP="002C7DBE">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2A41E3C" w14:textId="77777777" w:rsidR="0067544F" w:rsidRPr="00515AFA" w:rsidRDefault="0067544F" w:rsidP="002C7DBE">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A5CBD4D" w14:textId="77777777" w:rsidR="0067544F" w:rsidRPr="00515AFA" w:rsidRDefault="0067544F" w:rsidP="0067544F">
      <w:pPr>
        <w:spacing w:line="360" w:lineRule="auto"/>
        <w:jc w:val="both"/>
        <w:rPr>
          <w:rFonts w:eastAsia="Calibri"/>
          <w:color w:val="222A35"/>
          <w:sz w:val="22"/>
          <w:szCs w:val="22"/>
          <w:lang w:val="pl-PL" w:eastAsia="x-none"/>
        </w:rPr>
      </w:pPr>
    </w:p>
    <w:p w14:paraId="62D70B03" w14:textId="77777777" w:rsidR="0067544F" w:rsidRPr="002E3AF9" w:rsidRDefault="0067544F" w:rsidP="0067544F">
      <w:pPr>
        <w:rPr>
          <w:lang w:val="pl-PL"/>
        </w:rPr>
      </w:pPr>
    </w:p>
    <w:p w14:paraId="6ECE5C56" w14:textId="77777777" w:rsidR="0067544F" w:rsidRPr="00107444" w:rsidRDefault="0067544F" w:rsidP="0067544F">
      <w:pPr>
        <w:rPr>
          <w:lang w:val="pl-PL"/>
        </w:rPr>
      </w:pPr>
    </w:p>
    <w:p w14:paraId="7DB93ECF" w14:textId="77777777" w:rsidR="0067544F" w:rsidRPr="00233C0F" w:rsidRDefault="0067544F" w:rsidP="0067544F">
      <w:pPr>
        <w:rPr>
          <w:lang w:val="pl-PL"/>
        </w:rPr>
      </w:pPr>
    </w:p>
    <w:p w14:paraId="46AB76DF" w14:textId="77777777" w:rsidR="0067544F" w:rsidRPr="00F76E64" w:rsidRDefault="0067544F" w:rsidP="0067544F">
      <w:pPr>
        <w:rPr>
          <w:lang w:val="pl-PL"/>
        </w:rPr>
      </w:pPr>
    </w:p>
    <w:p w14:paraId="3AFC239A" w14:textId="77777777" w:rsidR="0067544F" w:rsidRPr="009169FF" w:rsidRDefault="0067544F" w:rsidP="0067544F">
      <w:pPr>
        <w:rPr>
          <w:lang w:val="pl-PL"/>
        </w:rPr>
      </w:pPr>
    </w:p>
    <w:p w14:paraId="75EE9592" w14:textId="77777777" w:rsidR="0067544F" w:rsidRPr="003D473D" w:rsidRDefault="0067544F" w:rsidP="0067544F">
      <w:pPr>
        <w:rPr>
          <w:lang w:val="pl-PL"/>
        </w:rPr>
      </w:pPr>
    </w:p>
    <w:p w14:paraId="5CECFEF1" w14:textId="77777777" w:rsidR="0067544F" w:rsidRPr="00DA432D" w:rsidRDefault="0067544F" w:rsidP="0067544F">
      <w:pPr>
        <w:rPr>
          <w:lang w:val="pl-PL"/>
        </w:rPr>
      </w:pPr>
    </w:p>
    <w:p w14:paraId="0AFD5BF7" w14:textId="77777777" w:rsidR="0067544F" w:rsidRPr="00123EFC" w:rsidRDefault="0067544F" w:rsidP="0067544F">
      <w:pPr>
        <w:rPr>
          <w:lang w:val="pl-PL"/>
        </w:rPr>
      </w:pPr>
    </w:p>
    <w:p w14:paraId="64E1BC61" w14:textId="77777777" w:rsidR="00496551" w:rsidRPr="0067544F" w:rsidRDefault="00496551" w:rsidP="0024325D">
      <w:pPr>
        <w:rPr>
          <w:lang w:val="pl-PL"/>
        </w:rPr>
      </w:pPr>
    </w:p>
    <w:sectPr w:rsidR="00496551" w:rsidRPr="0067544F">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FE14C" w14:textId="77777777" w:rsidR="000E6F5B" w:rsidRDefault="000E6F5B">
      <w:r>
        <w:separator/>
      </w:r>
    </w:p>
  </w:endnote>
  <w:endnote w:type="continuationSeparator" w:id="0">
    <w:p w14:paraId="5042462D" w14:textId="77777777" w:rsidR="000E6F5B" w:rsidRDefault="000E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DEF53" w14:textId="77777777" w:rsidR="0093146F" w:rsidRDefault="0093146F">
    <w:pPr>
      <w:pStyle w:val="Stopka"/>
      <w:jc w:val="right"/>
    </w:pPr>
    <w:r>
      <w:fldChar w:fldCharType="begin"/>
    </w:r>
    <w:r>
      <w:instrText>PAGE   \* MERGEFORMAT</w:instrText>
    </w:r>
    <w:r>
      <w:fldChar w:fldCharType="separate"/>
    </w:r>
    <w:r>
      <w:rPr>
        <w:lang w:val="pl-PL"/>
      </w:rPr>
      <w:t>2</w:t>
    </w:r>
    <w:r>
      <w:fldChar w:fldCharType="end"/>
    </w:r>
  </w:p>
  <w:p w14:paraId="7129AA02" w14:textId="77777777" w:rsidR="003E3FB8" w:rsidRDefault="003E3F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D57034" w14:textId="77777777" w:rsidR="000E6F5B" w:rsidRDefault="000E6F5B">
      <w:r>
        <w:separator/>
      </w:r>
    </w:p>
  </w:footnote>
  <w:footnote w:type="continuationSeparator" w:id="0">
    <w:p w14:paraId="44D56C29" w14:textId="77777777" w:rsidR="000E6F5B" w:rsidRDefault="000E6F5B">
      <w:r>
        <w:continuationSeparator/>
      </w:r>
    </w:p>
  </w:footnote>
  <w:footnote w:id="1">
    <w:p w14:paraId="34BDC23C" w14:textId="77777777" w:rsidR="0067544F" w:rsidRDefault="0067544F" w:rsidP="0067544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ED157C7" w14:textId="77777777" w:rsidR="0067544F" w:rsidRDefault="0067544F" w:rsidP="0067544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216148" w14:textId="77777777" w:rsidR="0067544F" w:rsidRDefault="0067544F" w:rsidP="0067544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B9DE7E3" w14:textId="77777777" w:rsidR="0067544F" w:rsidRDefault="0067544F" w:rsidP="0067544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3D5DC7D" w14:textId="77777777" w:rsidR="0067544F" w:rsidRDefault="0067544F" w:rsidP="0067544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E7865E7" w14:textId="77777777" w:rsidR="0067544F" w:rsidRDefault="0067544F" w:rsidP="0067544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BEA1521" w14:textId="77777777" w:rsidR="0067544F" w:rsidRDefault="0067544F" w:rsidP="0067544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E394E08" w14:textId="77777777" w:rsidR="0067544F" w:rsidRDefault="0067544F" w:rsidP="0067544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77367D8" w14:textId="77777777" w:rsidR="0067544F" w:rsidRDefault="0067544F" w:rsidP="0067544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1638243" w14:textId="77777777" w:rsidR="0067544F" w:rsidRDefault="0067544F" w:rsidP="0067544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1893868" w14:textId="77777777" w:rsidR="0067544F" w:rsidRDefault="0067544F" w:rsidP="0067544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845AF31" w14:textId="77777777" w:rsidR="0067544F" w:rsidRDefault="0067544F" w:rsidP="0067544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45EDA99" w14:textId="77777777" w:rsidR="0067544F" w:rsidRDefault="0067544F" w:rsidP="0067544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F4D35C" w14:textId="77777777" w:rsidR="0067544F" w:rsidRDefault="0067544F" w:rsidP="0067544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C5D379A" w14:textId="77777777" w:rsidR="0067544F" w:rsidRDefault="0067544F" w:rsidP="0067544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F2AFE36" w14:textId="77777777" w:rsidR="0067544F" w:rsidRDefault="0067544F" w:rsidP="0067544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6753B5" w14:textId="77777777" w:rsidR="0067544F" w:rsidRDefault="0067544F" w:rsidP="0067544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A03046C" w14:textId="77777777" w:rsidR="0067544F" w:rsidRDefault="0067544F" w:rsidP="0067544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0CD6984" w14:textId="77777777" w:rsidR="0067544F" w:rsidRDefault="0067544F" w:rsidP="0067544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355D553" w14:textId="77777777" w:rsidR="0067544F" w:rsidRDefault="0067544F" w:rsidP="0067544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EE5D254" w14:textId="77777777" w:rsidR="0067544F" w:rsidRDefault="0067544F" w:rsidP="0067544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1C2C00D" w14:textId="77777777" w:rsidR="0067544F" w:rsidRDefault="0067544F" w:rsidP="0067544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4E7CE6" w14:textId="77777777" w:rsidR="0067544F" w:rsidRDefault="0067544F" w:rsidP="0067544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91A7D04" w14:textId="77777777" w:rsidR="0067544F" w:rsidRDefault="0067544F" w:rsidP="0067544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83AC6DD" w14:textId="77777777" w:rsidR="0067544F" w:rsidRDefault="0067544F" w:rsidP="0067544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1EBDFE7" w14:textId="77777777" w:rsidR="0067544F" w:rsidRDefault="0067544F" w:rsidP="0067544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0F99609" w14:textId="77777777" w:rsidR="0067544F" w:rsidRDefault="0067544F" w:rsidP="0067544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1FD8727" w14:textId="77777777" w:rsidR="0067544F" w:rsidRDefault="0067544F" w:rsidP="0067544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6369944" w14:textId="77777777" w:rsidR="0067544F" w:rsidRDefault="0067544F" w:rsidP="0067544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7A2B096" w14:textId="77777777" w:rsidR="0067544F" w:rsidRDefault="0067544F" w:rsidP="0067544F">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2033589">
    <w:abstractNumId w:val="19"/>
  </w:num>
  <w:num w:numId="2" w16cid:durableId="90395346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374009">
    <w:abstractNumId w:val="29"/>
  </w:num>
  <w:num w:numId="4" w16cid:durableId="1135442711">
    <w:abstractNumId w:val="11"/>
  </w:num>
  <w:num w:numId="5" w16cid:durableId="1643343624">
    <w:abstractNumId w:val="30"/>
  </w:num>
  <w:num w:numId="6" w16cid:durableId="1476724342">
    <w:abstractNumId w:val="32"/>
  </w:num>
  <w:num w:numId="7" w16cid:durableId="371031399">
    <w:abstractNumId w:val="35"/>
  </w:num>
  <w:num w:numId="8" w16cid:durableId="923881396">
    <w:abstractNumId w:val="25"/>
  </w:num>
  <w:num w:numId="9" w16cid:durableId="76171701">
    <w:abstractNumId w:val="39"/>
  </w:num>
  <w:num w:numId="10" w16cid:durableId="1637829251">
    <w:abstractNumId w:val="27"/>
  </w:num>
  <w:num w:numId="11" w16cid:durableId="1263877497">
    <w:abstractNumId w:val="6"/>
  </w:num>
  <w:num w:numId="12" w16cid:durableId="459301538">
    <w:abstractNumId w:val="10"/>
  </w:num>
  <w:num w:numId="13" w16cid:durableId="872813692">
    <w:abstractNumId w:val="14"/>
  </w:num>
  <w:num w:numId="14" w16cid:durableId="2100364697">
    <w:abstractNumId w:val="40"/>
  </w:num>
  <w:num w:numId="15" w16cid:durableId="1820726286">
    <w:abstractNumId w:val="13"/>
  </w:num>
  <w:num w:numId="16" w16cid:durableId="116027901">
    <w:abstractNumId w:val="9"/>
  </w:num>
  <w:num w:numId="17" w16cid:durableId="1006592814">
    <w:abstractNumId w:val="37"/>
  </w:num>
  <w:num w:numId="18" w16cid:durableId="730274186">
    <w:abstractNumId w:val="28"/>
  </w:num>
  <w:num w:numId="19" w16cid:durableId="142738659">
    <w:abstractNumId w:val="23"/>
  </w:num>
  <w:num w:numId="20" w16cid:durableId="830172907">
    <w:abstractNumId w:val="26"/>
  </w:num>
  <w:num w:numId="21" w16cid:durableId="219288946">
    <w:abstractNumId w:val="20"/>
  </w:num>
  <w:num w:numId="22" w16cid:durableId="1642417223">
    <w:abstractNumId w:val="0"/>
  </w:num>
  <w:num w:numId="23" w16cid:durableId="100734101">
    <w:abstractNumId w:val="38"/>
  </w:num>
  <w:num w:numId="24" w16cid:durableId="1369180974">
    <w:abstractNumId w:val="18"/>
  </w:num>
  <w:num w:numId="25" w16cid:durableId="419449355">
    <w:abstractNumId w:val="3"/>
  </w:num>
  <w:num w:numId="26" w16cid:durableId="1107853163">
    <w:abstractNumId w:val="31"/>
  </w:num>
  <w:num w:numId="27" w16cid:durableId="19284223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663373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2458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754887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395689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6098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882426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55974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354243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22880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079192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015099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951013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32462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09153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294003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125419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525792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411806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720206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893105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884377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6F5B"/>
    <w:rsid w:val="000033EA"/>
    <w:rsid w:val="000171C5"/>
    <w:rsid w:val="0002467C"/>
    <w:rsid w:val="00040A7A"/>
    <w:rsid w:val="0007315E"/>
    <w:rsid w:val="000936CA"/>
    <w:rsid w:val="00097182"/>
    <w:rsid w:val="000B1A00"/>
    <w:rsid w:val="000C0F66"/>
    <w:rsid w:val="000E6F5B"/>
    <w:rsid w:val="001764D4"/>
    <w:rsid w:val="001F341B"/>
    <w:rsid w:val="002430FD"/>
    <w:rsid w:val="0024325D"/>
    <w:rsid w:val="00267340"/>
    <w:rsid w:val="00275C59"/>
    <w:rsid w:val="002E46B7"/>
    <w:rsid w:val="00337165"/>
    <w:rsid w:val="003974EB"/>
    <w:rsid w:val="003C6167"/>
    <w:rsid w:val="003E3FB8"/>
    <w:rsid w:val="003F1749"/>
    <w:rsid w:val="00496551"/>
    <w:rsid w:val="004A692C"/>
    <w:rsid w:val="004C4EC3"/>
    <w:rsid w:val="0050219D"/>
    <w:rsid w:val="00512FD2"/>
    <w:rsid w:val="00523F87"/>
    <w:rsid w:val="00593CEB"/>
    <w:rsid w:val="005C6D38"/>
    <w:rsid w:val="005D2104"/>
    <w:rsid w:val="00614C95"/>
    <w:rsid w:val="00660027"/>
    <w:rsid w:val="0067544F"/>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3146F"/>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7C0C43"/>
  <w15:chartTrackingRefBased/>
  <w15:docId w15:val="{B043A8E8-3154-4BFE-8F3A-DEF68A01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544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3146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3587</Words>
  <Characters>21524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2024-11-20T12:37:00Z</cp:lastPrinted>
  <dcterms:created xsi:type="dcterms:W3CDTF">2024-11-20T12:00:00Z</dcterms:created>
  <dcterms:modified xsi:type="dcterms:W3CDTF">2024-11-20T12:38:00Z</dcterms:modified>
</cp:coreProperties>
</file>