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9C369" w14:textId="77777777" w:rsidR="00201FFA" w:rsidRPr="002A16E2" w:rsidRDefault="00201FFA" w:rsidP="00201FF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34A47AB" w14:textId="77777777" w:rsidR="00201FFA" w:rsidRPr="002A16E2" w:rsidRDefault="00201FFA" w:rsidP="00201FF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3AC51A0" w14:textId="77777777" w:rsidR="00201FFA" w:rsidRPr="002A16E2" w:rsidRDefault="00201FFA" w:rsidP="00201FF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4C42D2E" w14:textId="77777777" w:rsidR="00201FFA" w:rsidRPr="002A16E2" w:rsidRDefault="00201FFA" w:rsidP="00201FF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506378C" w14:textId="77777777" w:rsidR="00201FFA" w:rsidRPr="002A16E2" w:rsidRDefault="00201FFA" w:rsidP="00201F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A8DB6D2" w14:textId="77777777" w:rsidR="00201FFA" w:rsidRPr="00FA50AF" w:rsidRDefault="00201FFA" w:rsidP="00201FF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9AB82A3" w14:textId="77777777" w:rsidR="00201FFA" w:rsidRPr="002A16E2" w:rsidRDefault="00201FFA" w:rsidP="00201F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3BF73DE" w14:textId="77777777" w:rsidR="00201FFA" w:rsidRPr="002A16E2" w:rsidRDefault="00201FFA" w:rsidP="00201F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2CCDE85" w14:textId="77777777" w:rsidR="00201FFA" w:rsidRPr="002A16E2" w:rsidRDefault="00201FFA" w:rsidP="00201F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8816A1D" w14:textId="77777777" w:rsidR="00201FFA" w:rsidRPr="002A16E2" w:rsidRDefault="00201FFA" w:rsidP="00201F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7D08D30" w14:textId="77777777" w:rsidR="00201FFA" w:rsidRPr="002A16E2" w:rsidRDefault="00201FFA" w:rsidP="00201F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6C53C2F" w14:textId="77777777" w:rsidR="00201FFA" w:rsidRPr="002A16E2" w:rsidRDefault="00201FFA" w:rsidP="00201F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7A2B76E" w14:textId="77777777" w:rsidR="00201FFA" w:rsidRPr="002A16E2" w:rsidRDefault="00201FFA" w:rsidP="00201F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863E76D" w14:textId="77777777" w:rsidR="00201FFA" w:rsidRPr="002A16E2" w:rsidRDefault="00201FFA" w:rsidP="00201FF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BB23316" w14:textId="77777777" w:rsidR="00201FFA" w:rsidRPr="002A16E2" w:rsidRDefault="00201FFA" w:rsidP="00201FF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E5EC1CF" w14:textId="77777777" w:rsidR="00201FFA" w:rsidRPr="002A16E2" w:rsidRDefault="00201FFA" w:rsidP="00201FF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43E14D6" w14:textId="77777777" w:rsidR="00201FFA" w:rsidRPr="002A16E2" w:rsidRDefault="00201FFA" w:rsidP="00201FF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CB25280" w14:textId="77777777" w:rsidR="00201FFA" w:rsidRPr="002A16E2" w:rsidRDefault="00201FFA" w:rsidP="00201FF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013BC9C" w14:textId="77777777" w:rsidR="00201FFA" w:rsidRPr="002A16E2" w:rsidRDefault="00201FFA" w:rsidP="00201FF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0378AC9" w14:textId="77777777" w:rsidR="00201FFA" w:rsidRPr="002A16E2" w:rsidRDefault="00201FFA" w:rsidP="00201FFA">
      <w:pPr>
        <w:ind w:firstLine="3969"/>
        <w:rPr>
          <w:b/>
          <w:sz w:val="22"/>
          <w:szCs w:val="22"/>
        </w:rPr>
      </w:pPr>
    </w:p>
    <w:p w14:paraId="6DD3F9E3" w14:textId="5066CEFE" w:rsidR="00201FFA" w:rsidRDefault="00201FFA" w:rsidP="00201FFA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sond</w:t>
      </w:r>
      <w:r w:rsidR="003079C9">
        <w:rPr>
          <w:b/>
          <w:sz w:val="22"/>
          <w:szCs w:val="22"/>
        </w:rPr>
        <w:t xml:space="preserve"> prądowych</w:t>
      </w:r>
      <w:r>
        <w:rPr>
          <w:b/>
          <w:sz w:val="22"/>
          <w:szCs w:val="22"/>
        </w:rPr>
        <w:t xml:space="preserve"> do oscyloskopu na potrzeby WIMiC,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697/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istotnych warunków zamówienia.</w:t>
      </w:r>
    </w:p>
    <w:p w14:paraId="7826747F" w14:textId="77777777" w:rsidR="00201FFA" w:rsidRDefault="00201FFA" w:rsidP="00201FFA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01FFA" w:rsidRPr="008A2B7D" w14:paraId="1A713A8C" w14:textId="77777777" w:rsidTr="00416F9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501E1A" w14:textId="77777777" w:rsidR="00201FFA" w:rsidRPr="002A16E2" w:rsidRDefault="00201FFA" w:rsidP="00416F9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9FAFEC" w14:textId="77777777" w:rsidR="00201FFA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5B2CE0E7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63BCD49C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354494" w14:textId="77777777" w:rsidR="00201FFA" w:rsidRPr="0084309D" w:rsidRDefault="00201FFA" w:rsidP="00416F9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94CEC9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33CDD9E0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2C2C94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B73189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6F433B4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705F8C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F0E71EB" w14:textId="77777777" w:rsidR="00201FFA" w:rsidRPr="008A2B7D" w:rsidRDefault="00201FFA" w:rsidP="00416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8355282" w14:textId="77777777" w:rsidR="00201FFA" w:rsidRPr="008A2B7D" w:rsidRDefault="00201FFA" w:rsidP="00416F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AB3518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320BAD4" w14:textId="77777777" w:rsidR="00201FFA" w:rsidRPr="008A2B7D" w:rsidRDefault="00201FFA" w:rsidP="00416F9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9AC1A14" w14:textId="77777777" w:rsidR="00201FFA" w:rsidRPr="008A2B7D" w:rsidRDefault="00201FFA" w:rsidP="0041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01FFA" w:rsidRPr="002A16E2" w14:paraId="78B183CA" w14:textId="77777777" w:rsidTr="00416F9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DFD911" w14:textId="77777777" w:rsidR="00201FFA" w:rsidRPr="002A16E2" w:rsidRDefault="00201FFA" w:rsidP="00416F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970A3D" w14:textId="77777777" w:rsidR="00201FFA" w:rsidRPr="002A16E2" w:rsidRDefault="00201FFA" w:rsidP="00416F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708E51" w14:textId="77777777" w:rsidR="00201FFA" w:rsidRPr="002A16E2" w:rsidRDefault="00201FFA" w:rsidP="00416F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109032" w14:textId="77777777" w:rsidR="00201FFA" w:rsidRPr="002A16E2" w:rsidRDefault="00201FFA" w:rsidP="00416F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788EAD" w14:textId="77777777" w:rsidR="00201FFA" w:rsidRPr="002A16E2" w:rsidRDefault="00201FFA" w:rsidP="00416F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066BC0" w14:textId="77777777" w:rsidR="00201FFA" w:rsidRPr="002A16E2" w:rsidRDefault="00201FFA" w:rsidP="00416F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60639E" w14:textId="77777777" w:rsidR="00201FFA" w:rsidRPr="002A16E2" w:rsidRDefault="00201FFA" w:rsidP="00416F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FDA6715" w14:textId="77777777" w:rsidR="00201FFA" w:rsidRPr="002A16E2" w:rsidRDefault="00201FFA" w:rsidP="00416F9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01FFA" w:rsidRPr="002A16E2" w14:paraId="5B5FF40C" w14:textId="77777777" w:rsidTr="00416F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19E3A1" w14:textId="77777777" w:rsidR="00201FFA" w:rsidRPr="002A16E2" w:rsidRDefault="00201FFA" w:rsidP="00416F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6C14" w14:textId="0A7D643E" w:rsidR="00201FFA" w:rsidRPr="00125021" w:rsidRDefault="00201FFA" w:rsidP="00416F9F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Sonda prądowa</w:t>
            </w:r>
            <w:r w:rsidR="003079C9">
              <w:rPr>
                <w:b/>
                <w:sz w:val="18"/>
                <w:szCs w:val="18"/>
              </w:rPr>
              <w:t xml:space="preserve"> AC/DC zakres 30A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3E3D" w14:textId="77777777" w:rsidR="00201FFA" w:rsidRPr="00A47B30" w:rsidRDefault="00201FFA" w:rsidP="00416F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977C" w14:textId="77777777" w:rsidR="00201FFA" w:rsidRPr="00F55968" w:rsidRDefault="00201FFA" w:rsidP="00416F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241F" w14:textId="77777777" w:rsidR="00201FFA" w:rsidRPr="002A16E2" w:rsidRDefault="00201FFA" w:rsidP="00416F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9C51" w14:textId="77777777" w:rsidR="00201FFA" w:rsidRPr="002A16E2" w:rsidRDefault="00201FFA" w:rsidP="00416F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CCAE36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441ED8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</w:tr>
      <w:tr w:rsidR="00201FFA" w:rsidRPr="002A16E2" w14:paraId="7D728D31" w14:textId="77777777" w:rsidTr="00416F9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225750" w14:textId="77777777" w:rsidR="00201FFA" w:rsidRPr="002A16E2" w:rsidRDefault="00201FFA" w:rsidP="00416F9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6191" w14:textId="07DE3EA1" w:rsidR="00201FFA" w:rsidRDefault="003079C9" w:rsidP="00416F9F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Sonda prądowa AC/DC zakres 150A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D8C9" w14:textId="77777777" w:rsidR="00201FFA" w:rsidRPr="00A47B30" w:rsidRDefault="00201FFA" w:rsidP="00416F9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5A15" w14:textId="56301461" w:rsidR="00201FFA" w:rsidRDefault="000D1001" w:rsidP="00416F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01FFA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A0E9" w14:textId="77777777" w:rsidR="00201FFA" w:rsidRPr="002A16E2" w:rsidRDefault="00201FFA" w:rsidP="00416F9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D6D9" w14:textId="77777777" w:rsidR="00201FFA" w:rsidRPr="002A16E2" w:rsidRDefault="00201FFA" w:rsidP="00416F9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241241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DD3621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</w:tr>
      <w:tr w:rsidR="00201FFA" w:rsidRPr="002A16E2" w14:paraId="0A690122" w14:textId="77777777" w:rsidTr="00416F9F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9F7EB9" w14:textId="77777777" w:rsidR="00201FFA" w:rsidRDefault="00201FFA" w:rsidP="00416F9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7CD44AB" w14:textId="77777777" w:rsidR="00201FFA" w:rsidRPr="002A16E2" w:rsidRDefault="00201FFA" w:rsidP="00416F9F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1635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F0D109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9021AE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</w:tr>
      <w:tr w:rsidR="00201FFA" w:rsidRPr="002A16E2" w14:paraId="7B40F34A" w14:textId="77777777" w:rsidTr="00416F9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5D1E8F" w14:textId="77777777" w:rsidR="00201FFA" w:rsidRPr="002A16E2" w:rsidRDefault="00201FFA" w:rsidP="00416F9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46A5069" w14:textId="77777777" w:rsidR="00201FFA" w:rsidRPr="002A16E2" w:rsidRDefault="00201FFA" w:rsidP="00416F9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7461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CC9BD5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3181C" w14:textId="77777777" w:rsidR="00201FFA" w:rsidRPr="002A16E2" w:rsidRDefault="00201FFA" w:rsidP="00416F9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5C24750" w14:textId="77777777" w:rsidR="00201FFA" w:rsidRPr="002A16E2" w:rsidRDefault="00201FFA" w:rsidP="00201FFA">
      <w:pPr>
        <w:tabs>
          <w:tab w:val="right" w:pos="9000"/>
        </w:tabs>
        <w:rPr>
          <w:sz w:val="22"/>
          <w:szCs w:val="22"/>
        </w:rPr>
      </w:pPr>
    </w:p>
    <w:p w14:paraId="09366B0F" w14:textId="21C0EA41" w:rsidR="00201FFA" w:rsidRDefault="00201FFA" w:rsidP="00201FFA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49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</w:p>
    <w:p w14:paraId="3F3E87E3" w14:textId="1D3A80D6" w:rsidR="00201FFA" w:rsidRDefault="00201FFA" w:rsidP="00201FFA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…………….. 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7B5CB43" w14:textId="5CEFDC57" w:rsidR="00201FFA" w:rsidRPr="002A16E2" w:rsidRDefault="00201FFA" w:rsidP="00201FFA">
      <w:pPr>
        <w:widowControl w:val="0"/>
        <w:jc w:val="both"/>
        <w:rPr>
          <w:b/>
          <w:sz w:val="22"/>
          <w:szCs w:val="22"/>
        </w:rPr>
      </w:pPr>
    </w:p>
    <w:p w14:paraId="64436E47" w14:textId="77777777" w:rsidR="00201FFA" w:rsidRPr="002A16E2" w:rsidRDefault="00201FFA" w:rsidP="00201FF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9EA88B1" w14:textId="77777777" w:rsidR="00201FFA" w:rsidRPr="002A16E2" w:rsidRDefault="00201FFA" w:rsidP="00201FF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58A9B30" w14:textId="77777777" w:rsidR="00201FFA" w:rsidRDefault="00201FFA" w:rsidP="00201FFA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1702C59" w14:textId="77777777" w:rsidR="00201FFA" w:rsidRDefault="00201FFA" w:rsidP="00201FF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76216BE" w14:textId="77777777" w:rsidR="00201FFA" w:rsidRDefault="00201FFA" w:rsidP="00201FF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90F4AA5" w14:textId="77777777" w:rsidR="00201FFA" w:rsidRPr="002A16E2" w:rsidRDefault="00201FFA" w:rsidP="00201FF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AAF6AB0" w14:textId="77777777" w:rsidR="00201FFA" w:rsidRDefault="00201FFA" w:rsidP="00201FFA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669CDE77" w14:textId="77777777" w:rsidR="00201FFA" w:rsidRDefault="00201FFA" w:rsidP="00201FF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2B0F7717" w14:textId="77777777" w:rsidR="00201FFA" w:rsidRDefault="00201FFA" w:rsidP="00201FF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B586A80" w14:textId="77777777" w:rsidR="00201FFA" w:rsidRDefault="00201FFA" w:rsidP="00201F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FA6C5E" w14:textId="77777777" w:rsidR="00201FFA" w:rsidRDefault="00201FFA" w:rsidP="00201FF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1C3101" w14:textId="77777777" w:rsidR="00201FFA" w:rsidRDefault="00201FFA" w:rsidP="00201FF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90F1EC" w14:textId="77777777" w:rsidR="00201FFA" w:rsidRDefault="00201FFA" w:rsidP="00201F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01FFA" w14:paraId="64D105AB" w14:textId="77777777" w:rsidTr="00416F9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D9645" w14:textId="77777777" w:rsidR="00201FFA" w:rsidRDefault="00201FFA" w:rsidP="00416F9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A9D00" w14:textId="77777777" w:rsidR="00201FFA" w:rsidRDefault="00201FFA" w:rsidP="00416F9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485CADD" w14:textId="77777777" w:rsidR="00201FFA" w:rsidRDefault="00201FFA" w:rsidP="00416F9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44D29" w14:textId="77777777" w:rsidR="00201FFA" w:rsidRDefault="00201FFA" w:rsidP="00416F9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01FFA" w14:paraId="4C43FE05" w14:textId="77777777" w:rsidTr="00416F9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360FD" w14:textId="77777777" w:rsidR="00201FFA" w:rsidRDefault="00201FFA" w:rsidP="00416F9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CAB04" w14:textId="77777777" w:rsidR="00201FFA" w:rsidRDefault="00201FFA" w:rsidP="00416F9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9A1E0" w14:textId="77777777" w:rsidR="00201FFA" w:rsidRDefault="00201FFA" w:rsidP="00416F9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201FFA" w14:paraId="0967D4FB" w14:textId="77777777" w:rsidTr="00416F9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4D204" w14:textId="77777777" w:rsidR="00201FFA" w:rsidRDefault="00201FFA" w:rsidP="00416F9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9D93F" w14:textId="77777777" w:rsidR="00201FFA" w:rsidRDefault="00201FFA" w:rsidP="00416F9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FE7AF" w14:textId="77777777" w:rsidR="00201FFA" w:rsidRDefault="00201FFA" w:rsidP="00416F9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6F6261B2" w14:textId="77777777" w:rsidR="00201FFA" w:rsidRDefault="00201FFA" w:rsidP="00201F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C4AD291" w14:textId="77777777" w:rsidR="00201FFA" w:rsidRDefault="00201FFA" w:rsidP="00201FFA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4D7CC38A" w14:textId="77777777" w:rsidR="00201FFA" w:rsidRDefault="00201FFA" w:rsidP="00201FF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46666E2F" w14:textId="77777777" w:rsidR="00201FFA" w:rsidRDefault="00201FFA" w:rsidP="00201FF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29DCDE0" w14:textId="77777777" w:rsidR="00201FFA" w:rsidRDefault="00201FFA" w:rsidP="00201FF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AEFEB2E" w14:textId="77777777" w:rsidR="00201FFA" w:rsidRDefault="00201FFA" w:rsidP="00201FF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11E37A0" w14:textId="77777777" w:rsidR="00201FFA" w:rsidRDefault="00201FFA" w:rsidP="00201FF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F48CEE4" w14:textId="77777777" w:rsidR="00201FFA" w:rsidRDefault="00201FFA" w:rsidP="00201F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6735CB88" w14:textId="77777777" w:rsidR="00201FFA" w:rsidRDefault="00201FFA" w:rsidP="00201FF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5CDFDEB" w14:textId="77777777" w:rsidR="00201FFA" w:rsidRDefault="00201FFA" w:rsidP="00201F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A92EE39" w14:textId="77777777" w:rsidR="00201FFA" w:rsidRDefault="00201FFA" w:rsidP="00201FF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1C9CFFC" w14:textId="77777777" w:rsidR="00201FFA" w:rsidRDefault="00201FFA" w:rsidP="00201FF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3CB0C5" w14:textId="77777777" w:rsidR="00201FFA" w:rsidRDefault="00201FFA" w:rsidP="00201FF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1562E36" w14:textId="77777777" w:rsidR="00201FFA" w:rsidRDefault="00201FFA" w:rsidP="00201FF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237B3BF" w14:textId="77777777" w:rsidR="00201FFA" w:rsidRDefault="00201FFA" w:rsidP="00201FF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DF76FF7" w14:textId="77777777" w:rsidR="00201FFA" w:rsidRPr="00FB3F21" w:rsidRDefault="00201FFA" w:rsidP="00201FFA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88F3ECE" w14:textId="77777777" w:rsidR="00201FFA" w:rsidRPr="0054009D" w:rsidRDefault="00201FFA" w:rsidP="00201FFA"/>
    <w:p w14:paraId="3A694A37" w14:textId="77777777" w:rsidR="00201FFA" w:rsidRPr="00963B2E" w:rsidRDefault="00201FFA" w:rsidP="00201FFA"/>
    <w:p w14:paraId="7450F09A" w14:textId="77777777" w:rsidR="00201FFA" w:rsidRPr="004D2FD3" w:rsidRDefault="00201FFA" w:rsidP="00201FFA"/>
    <w:p w14:paraId="315153CB" w14:textId="77777777" w:rsidR="00FE545C" w:rsidRPr="00B76607" w:rsidRDefault="00FE545C" w:rsidP="00B76607"/>
    <w:sectPr w:rsidR="00FE545C" w:rsidRPr="00B766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EC2DA8" w14:textId="77777777" w:rsidR="00877260" w:rsidRDefault="00877260">
      <w:r>
        <w:separator/>
      </w:r>
    </w:p>
  </w:endnote>
  <w:endnote w:type="continuationSeparator" w:id="0">
    <w:p w14:paraId="50DBEA1A" w14:textId="77777777" w:rsidR="00877260" w:rsidRDefault="00877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E0CAA" w14:textId="77777777" w:rsidR="008E2C1A" w:rsidRDefault="008E2C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9310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C6DA9" w14:textId="77777777" w:rsidR="008E2C1A" w:rsidRDefault="008E2C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03742" w14:textId="77777777" w:rsidR="00877260" w:rsidRDefault="00877260">
      <w:r>
        <w:separator/>
      </w:r>
    </w:p>
  </w:footnote>
  <w:footnote w:type="continuationSeparator" w:id="0">
    <w:p w14:paraId="256CC5A1" w14:textId="77777777" w:rsidR="00877260" w:rsidRDefault="00877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B9072" w14:textId="77777777" w:rsidR="008E2C1A" w:rsidRDefault="008E2C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8C12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0A155" w14:textId="77777777" w:rsidR="008E2C1A" w:rsidRDefault="008E2C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56412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93329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762166">
    <w:abstractNumId w:val="0"/>
  </w:num>
  <w:num w:numId="4" w16cid:durableId="975337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60"/>
    <w:rsid w:val="00012286"/>
    <w:rsid w:val="000171C5"/>
    <w:rsid w:val="000704FC"/>
    <w:rsid w:val="00071CCC"/>
    <w:rsid w:val="000B731D"/>
    <w:rsid w:val="000D1001"/>
    <w:rsid w:val="000D6134"/>
    <w:rsid w:val="000E09C7"/>
    <w:rsid w:val="000F6589"/>
    <w:rsid w:val="00106636"/>
    <w:rsid w:val="00116EC6"/>
    <w:rsid w:val="001801DD"/>
    <w:rsid w:val="001D4612"/>
    <w:rsid w:val="00201FFA"/>
    <w:rsid w:val="00207E98"/>
    <w:rsid w:val="002723B0"/>
    <w:rsid w:val="003079C9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7260"/>
    <w:rsid w:val="008B2F0C"/>
    <w:rsid w:val="008B4928"/>
    <w:rsid w:val="008D2AB8"/>
    <w:rsid w:val="008E2C1A"/>
    <w:rsid w:val="008F1C66"/>
    <w:rsid w:val="00970FE4"/>
    <w:rsid w:val="00A0022B"/>
    <w:rsid w:val="00A346FE"/>
    <w:rsid w:val="00A47B4D"/>
    <w:rsid w:val="00A83018"/>
    <w:rsid w:val="00B7660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22FB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647A63"/>
  <w15:chartTrackingRefBased/>
  <w15:docId w15:val="{7BBDDEBC-FE3C-45B7-A9F1-C056FFF8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FF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527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2024-11-20T11:48:00Z</dcterms:created>
  <dcterms:modified xsi:type="dcterms:W3CDTF">2024-11-20T13:05:00Z</dcterms:modified>
</cp:coreProperties>
</file>