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BAD90" w14:textId="05D5CDE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E17A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A7E2D4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59CC17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9B6813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988016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1AAD83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2364D6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843B5C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8A1192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74E340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E2DA72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871B9F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DF800C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E43FB5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10EE36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3376866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FACD371" w14:textId="2C42F12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95A80" w:rsidRPr="00395A80">
        <w:rPr>
          <w:rFonts w:eastAsia="Times New Roman" w:cs="Calibri"/>
          <w:b/>
          <w:lang w:eastAsia="pl-PL"/>
        </w:rPr>
        <w:t xml:space="preserve">Dostawa sond prądowych do oscyloskopu na potrzeby </w:t>
      </w:r>
      <w:proofErr w:type="spellStart"/>
      <w:r w:rsidR="00395A80" w:rsidRPr="00395A80">
        <w:rPr>
          <w:rFonts w:eastAsia="Times New Roman" w:cs="Calibri"/>
          <w:b/>
          <w:lang w:eastAsia="pl-PL"/>
        </w:rPr>
        <w:t>WEAIiIB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5E17A7">
        <w:rPr>
          <w:rFonts w:eastAsia="Times New Roman" w:cs="Calibri"/>
          <w:lang w:eastAsia="pl-PL"/>
        </w:rPr>
        <w:t xml:space="preserve">nr sprawy: </w:t>
      </w:r>
      <w:r w:rsidR="005E17A7" w:rsidRPr="005E17A7">
        <w:rPr>
          <w:rFonts w:eastAsia="Times New Roman" w:cs="Calibri"/>
          <w:b/>
          <w:bCs/>
          <w:lang w:eastAsia="pl-PL"/>
        </w:rPr>
        <w:t>DE-dzp.272-697/24</w:t>
      </w:r>
      <w:r w:rsidR="005E17A7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4386D5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3C793E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A81AA9B" w14:textId="585F07DE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5E17A7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B7AE43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492A92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970824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C43C03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E316AD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8DDE0F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0D9DB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C68FBF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834424A" w14:textId="1F2982F0" w:rsidR="005103B9" w:rsidRPr="009475A8" w:rsidRDefault="008F3D36" w:rsidP="005E17A7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C899C8" w14:textId="77777777" w:rsidR="00202E46" w:rsidRDefault="00202E46" w:rsidP="0038231F">
      <w:pPr>
        <w:spacing w:after="0" w:line="240" w:lineRule="auto"/>
      </w:pPr>
      <w:r>
        <w:separator/>
      </w:r>
    </w:p>
  </w:endnote>
  <w:endnote w:type="continuationSeparator" w:id="0">
    <w:p w14:paraId="4BAB40AB" w14:textId="77777777" w:rsidR="00202E46" w:rsidRDefault="00202E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E795D" w14:textId="77777777" w:rsidR="00395A80" w:rsidRDefault="00395A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2D4E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F9E6B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7A22A" w14:textId="77777777" w:rsidR="00395A80" w:rsidRDefault="00395A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0EBEE" w14:textId="77777777" w:rsidR="00202E46" w:rsidRDefault="00202E46" w:rsidP="0038231F">
      <w:pPr>
        <w:spacing w:after="0" w:line="240" w:lineRule="auto"/>
      </w:pPr>
      <w:r>
        <w:separator/>
      </w:r>
    </w:p>
  </w:footnote>
  <w:footnote w:type="continuationSeparator" w:id="0">
    <w:p w14:paraId="0A884F07" w14:textId="77777777" w:rsidR="00202E46" w:rsidRDefault="00202E46" w:rsidP="0038231F">
      <w:pPr>
        <w:spacing w:after="0" w:line="240" w:lineRule="auto"/>
      </w:pPr>
      <w:r>
        <w:continuationSeparator/>
      </w:r>
    </w:p>
  </w:footnote>
  <w:footnote w:id="1">
    <w:p w14:paraId="75893D63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05027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17F92" w14:textId="77777777" w:rsidR="00395A80" w:rsidRDefault="00395A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76696" w14:textId="77777777" w:rsidR="00395A80" w:rsidRDefault="00395A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01E77" w14:textId="77777777" w:rsidR="00395A80" w:rsidRDefault="00395A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162049">
    <w:abstractNumId w:val="7"/>
  </w:num>
  <w:num w:numId="2" w16cid:durableId="1752308139">
    <w:abstractNumId w:val="0"/>
  </w:num>
  <w:num w:numId="3" w16cid:durableId="2067532195">
    <w:abstractNumId w:val="6"/>
  </w:num>
  <w:num w:numId="4" w16cid:durableId="1879007635">
    <w:abstractNumId w:val="9"/>
  </w:num>
  <w:num w:numId="5" w16cid:durableId="290012822">
    <w:abstractNumId w:val="8"/>
  </w:num>
  <w:num w:numId="6" w16cid:durableId="989748129">
    <w:abstractNumId w:val="5"/>
  </w:num>
  <w:num w:numId="7" w16cid:durableId="1901205273">
    <w:abstractNumId w:val="1"/>
  </w:num>
  <w:num w:numId="8" w16cid:durableId="1377312765">
    <w:abstractNumId w:val="3"/>
  </w:num>
  <w:num w:numId="9" w16cid:durableId="1557357136">
    <w:abstractNumId w:val="2"/>
  </w:num>
  <w:num w:numId="10" w16cid:durableId="1545368798">
    <w:abstractNumId w:val="4"/>
  </w:num>
  <w:num w:numId="11" w16cid:durableId="8688406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E4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2E46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5A80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17A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4423F"/>
  <w15:chartTrackingRefBased/>
  <w15:docId w15:val="{E0C720A7-74B7-475F-8E5C-23A0856A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2024-11-20T11:59:00Z</cp:lastPrinted>
  <dcterms:created xsi:type="dcterms:W3CDTF">2024-11-20T12:00:00Z</dcterms:created>
  <dcterms:modified xsi:type="dcterms:W3CDTF">2024-11-20T12:00:00Z</dcterms:modified>
</cp:coreProperties>
</file>