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F1F08" w:rsidRPr="006E70B4" w:rsidRDefault="007F1F08" w:rsidP="007F1F08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NAZWA WYKONAWCY:……………………………………………………………………..</w:t>
      </w:r>
    </w:p>
    <w:p w:rsidR="007F1F08" w:rsidRPr="006E70B4" w:rsidRDefault="007F1F08" w:rsidP="007F1F08">
      <w:pPr>
        <w:tabs>
          <w:tab w:val="right" w:pos="8222"/>
        </w:tabs>
        <w:suppressAutoHyphens/>
        <w:autoSpaceDN w:val="0"/>
        <w:jc w:val="both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:rsidR="007F1F08" w:rsidRPr="006E70B4" w:rsidRDefault="007F1F08" w:rsidP="007F1F08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ADRES:…………………………………………………………………………………………</w:t>
      </w:r>
    </w:p>
    <w:p w:rsidR="007F1F08" w:rsidRPr="006E70B4" w:rsidRDefault="007F1F08" w:rsidP="007F1F08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WOJEWÓDZTWO ……………………………..........................................................................</w:t>
      </w:r>
    </w:p>
    <w:p w:rsidR="007F1F08" w:rsidRPr="006E70B4" w:rsidRDefault="007F1F08" w:rsidP="007F1F08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>TEL.</w:t>
      </w:r>
      <w:r w:rsidRPr="006E70B4">
        <w:rPr>
          <w:sz w:val="22"/>
          <w:szCs w:val="22"/>
        </w:rPr>
        <w:t>……………………………………………………………………………………………..</w:t>
      </w:r>
    </w:p>
    <w:p w:rsidR="007F1F08" w:rsidRPr="006E70B4" w:rsidRDefault="007F1F08" w:rsidP="007F1F08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 xml:space="preserve">FAX </w:t>
      </w:r>
      <w:r w:rsidRPr="006E70B4">
        <w:rPr>
          <w:sz w:val="22"/>
          <w:szCs w:val="22"/>
        </w:rPr>
        <w:t>…………………………………………………………………………………………….</w:t>
      </w:r>
    </w:p>
    <w:p w:rsidR="007F1F08" w:rsidRPr="006E70B4" w:rsidRDefault="007F1F08" w:rsidP="007F1F08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  <w:lang w:val="de-DE"/>
        </w:rPr>
      </w:pPr>
      <w:r w:rsidRPr="006E70B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7F1F08" w:rsidRPr="006E70B4" w:rsidRDefault="007F1F08" w:rsidP="007F1F08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 xml:space="preserve">NIP…………………………………. </w:t>
      </w:r>
      <w:r w:rsidRPr="006E70B4">
        <w:rPr>
          <w:sz w:val="22"/>
          <w:szCs w:val="22"/>
        </w:rPr>
        <w:t>REGON:………………………………………………...</w:t>
      </w:r>
    </w:p>
    <w:p w:rsidR="007F1F08" w:rsidRPr="006E70B4" w:rsidRDefault="007F1F08" w:rsidP="007F1F0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E70B4">
        <w:rPr>
          <w:sz w:val="22"/>
          <w:szCs w:val="22"/>
        </w:rPr>
        <w:t>BANK/ NR KONTA ……………………………………………………………………………</w:t>
      </w:r>
    </w:p>
    <w:p w:rsidR="007F1F08" w:rsidRPr="006E70B4" w:rsidRDefault="007F1F08" w:rsidP="007F1F08">
      <w:pPr>
        <w:spacing w:line="360" w:lineRule="auto"/>
        <w:rPr>
          <w:sz w:val="22"/>
          <w:szCs w:val="22"/>
        </w:rPr>
      </w:pPr>
      <w:r w:rsidRPr="006E70B4">
        <w:rPr>
          <w:sz w:val="22"/>
          <w:szCs w:val="22"/>
        </w:rPr>
        <w:t>Do: Nazwa i siedziba Zamawiającego:</w:t>
      </w:r>
    </w:p>
    <w:p w:rsidR="007F1F08" w:rsidRPr="006E70B4" w:rsidRDefault="007F1F08" w:rsidP="007F1F08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>Akademia Górniczo - Hutnicza</w:t>
      </w:r>
    </w:p>
    <w:p w:rsidR="007F1F08" w:rsidRPr="006E70B4" w:rsidRDefault="007F1F08" w:rsidP="007F1F08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>im. Stanisława Staszica w Krakowie</w:t>
      </w:r>
    </w:p>
    <w:p w:rsidR="007F1F08" w:rsidRPr="006E70B4" w:rsidRDefault="007F1F08" w:rsidP="007F1F08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Dział Zamówień Publicznych  </w:t>
      </w:r>
    </w:p>
    <w:p w:rsidR="007F1F08" w:rsidRPr="006E70B4" w:rsidRDefault="007F1F08" w:rsidP="007F1F08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Al. Mickiewicza 30 </w:t>
      </w:r>
    </w:p>
    <w:p w:rsidR="007F1F08" w:rsidRPr="006E70B4" w:rsidRDefault="007F1F08" w:rsidP="007F1F08">
      <w:pPr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73965" w:rsidRPr="00273965">
        <w:rPr>
          <w:b/>
        </w:rPr>
        <w:t>Dostawa sprzętów dla CR - DE-dzp.272-645/24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1006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559"/>
        <w:gridCol w:w="1418"/>
        <w:gridCol w:w="850"/>
        <w:gridCol w:w="1134"/>
        <w:gridCol w:w="1276"/>
        <w:gridCol w:w="1134"/>
        <w:gridCol w:w="705"/>
        <w:gridCol w:w="12"/>
        <w:gridCol w:w="1409"/>
      </w:tblGrid>
      <w:tr w:rsidR="004A5BD3" w:rsidRPr="00E24C6A" w:rsidTr="004A5BD3">
        <w:trPr>
          <w:trHeight w:val="660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A5BD3" w:rsidRPr="00E24C6A" w:rsidRDefault="004A5BD3" w:rsidP="00496EBA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L.p.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A5BD3" w:rsidRPr="00E24C6A" w:rsidRDefault="004A5BD3" w:rsidP="00496EBA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 xml:space="preserve">Nazwa </w:t>
            </w:r>
            <w:r>
              <w:rPr>
                <w:b/>
                <w:sz w:val="20"/>
                <w:szCs w:val="20"/>
              </w:rPr>
              <w:t>urządzenia</w:t>
            </w:r>
          </w:p>
          <w:p w:rsidR="004A5BD3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A5BD3" w:rsidRPr="00E24C6A" w:rsidRDefault="004A5BD3" w:rsidP="00496EBA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Producent/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24C6A">
              <w:rPr>
                <w:b/>
                <w:sz w:val="20"/>
                <w:szCs w:val="20"/>
              </w:rPr>
              <w:t>model oferowanego urządzenia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A5BD3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Okres gwarancji</w:t>
            </w:r>
          </w:p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[m-ce]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Wartość netto</w:t>
            </w:r>
          </w:p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VAT</w:t>
            </w:r>
          </w:p>
          <w:p w:rsidR="004A5BD3" w:rsidRPr="00E24C6A" w:rsidRDefault="004A5BD3" w:rsidP="00496EBA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[%]</w:t>
            </w:r>
          </w:p>
        </w:tc>
        <w:tc>
          <w:tcPr>
            <w:tcW w:w="142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4A5BD3" w:rsidRPr="00E24C6A" w:rsidRDefault="004A5BD3" w:rsidP="00496EBA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  <w:p w:rsidR="004A5BD3" w:rsidRPr="00E24C6A" w:rsidRDefault="004A5BD3" w:rsidP="004A5BD3">
            <w:pPr>
              <w:ind w:right="25"/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 xml:space="preserve"> (z doliczonym </w:t>
            </w:r>
            <w:r w:rsidRPr="00E24C6A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4A5BD3" w:rsidRPr="00E24C6A" w:rsidTr="004A5BD3">
        <w:trPr>
          <w:trHeight w:val="281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2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A5BD3" w:rsidRPr="00E24C6A" w:rsidRDefault="004A5BD3" w:rsidP="00496EBA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4A5BD3" w:rsidRPr="00E24C6A" w:rsidTr="004A5BD3">
        <w:trPr>
          <w:trHeight w:val="228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BD3" w:rsidRPr="00E24C6A" w:rsidRDefault="004A5BD3" w:rsidP="00496EB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Komputer przenośny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A5BD3" w:rsidRPr="00E24C6A" w:rsidRDefault="004A5BD3" w:rsidP="007F1F08">
            <w:pPr>
              <w:ind w:right="-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2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5BD3" w:rsidRPr="00E24C6A" w:rsidRDefault="004A5BD3" w:rsidP="00496EBA">
            <w:pPr>
              <w:ind w:right="425"/>
              <w:rPr>
                <w:sz w:val="20"/>
                <w:szCs w:val="20"/>
              </w:rPr>
            </w:pPr>
          </w:p>
          <w:p w:rsidR="004A5BD3" w:rsidRPr="00E24C6A" w:rsidRDefault="004A5BD3" w:rsidP="00496EBA">
            <w:pPr>
              <w:ind w:right="425"/>
              <w:rPr>
                <w:sz w:val="20"/>
                <w:szCs w:val="20"/>
              </w:rPr>
            </w:pPr>
          </w:p>
        </w:tc>
      </w:tr>
      <w:tr w:rsidR="004A5BD3" w:rsidRPr="00E24C6A" w:rsidTr="004A5BD3">
        <w:trPr>
          <w:trHeight w:val="228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Default="004A5BD3" w:rsidP="00496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 38’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Default="004A5BD3" w:rsidP="00496E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A5BD3" w:rsidRPr="00E24C6A" w:rsidRDefault="004A5BD3" w:rsidP="007F1F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2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5BD3" w:rsidRPr="00E24C6A" w:rsidRDefault="004A5BD3" w:rsidP="00496EBA">
            <w:pPr>
              <w:ind w:right="425"/>
              <w:rPr>
                <w:sz w:val="20"/>
                <w:szCs w:val="20"/>
              </w:rPr>
            </w:pPr>
          </w:p>
        </w:tc>
      </w:tr>
      <w:tr w:rsidR="004A5BD3" w:rsidRPr="00E24C6A" w:rsidTr="004A5BD3">
        <w:trPr>
          <w:trHeight w:val="228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5BD3" w:rsidRDefault="004A5BD3" w:rsidP="00496EB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Default="004A5BD3" w:rsidP="00496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Projektor multimedialny 30’-100’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Default="004A5BD3" w:rsidP="00496E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A5BD3" w:rsidRPr="00E24C6A" w:rsidRDefault="004A5BD3" w:rsidP="007F1F08">
            <w:pPr>
              <w:ind w:right="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23</w:t>
            </w:r>
          </w:p>
        </w:tc>
        <w:tc>
          <w:tcPr>
            <w:tcW w:w="142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5BD3" w:rsidRPr="00E24C6A" w:rsidRDefault="004A5BD3" w:rsidP="00496EBA">
            <w:pPr>
              <w:ind w:right="425"/>
              <w:rPr>
                <w:sz w:val="20"/>
                <w:szCs w:val="20"/>
              </w:rPr>
            </w:pPr>
          </w:p>
        </w:tc>
      </w:tr>
      <w:tr w:rsidR="004A5BD3" w:rsidRPr="00E24C6A" w:rsidTr="004A5BD3">
        <w:trPr>
          <w:trHeight w:val="228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5BD3" w:rsidRDefault="004A5BD3" w:rsidP="00496EB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Default="004A5BD3" w:rsidP="00496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Projektor multimedialny 40’-120’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Default="004A5BD3" w:rsidP="00496E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A5BD3" w:rsidRPr="00E24C6A" w:rsidRDefault="004A5BD3" w:rsidP="007F1F08">
            <w:pPr>
              <w:ind w:right="-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2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5BD3" w:rsidRPr="00E24C6A" w:rsidRDefault="004A5BD3" w:rsidP="00496EBA">
            <w:pPr>
              <w:ind w:right="425"/>
              <w:rPr>
                <w:sz w:val="20"/>
                <w:szCs w:val="20"/>
              </w:rPr>
            </w:pPr>
          </w:p>
        </w:tc>
      </w:tr>
      <w:tr w:rsidR="004A5BD3" w:rsidRPr="00E24C6A" w:rsidTr="004A5BD3">
        <w:trPr>
          <w:trHeight w:val="166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ind w:right="425"/>
              <w:rPr>
                <w:sz w:val="20"/>
                <w:szCs w:val="20"/>
              </w:rPr>
            </w:pPr>
          </w:p>
          <w:p w:rsidR="004A5BD3" w:rsidRPr="00E24C6A" w:rsidRDefault="004A5BD3" w:rsidP="00496EBA">
            <w:pPr>
              <w:ind w:right="425"/>
              <w:jc w:val="right"/>
              <w:rPr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A5BD3" w:rsidRPr="00E24C6A" w:rsidRDefault="004A5BD3" w:rsidP="00496EB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5BD3" w:rsidRPr="00E24C6A" w:rsidRDefault="004A5BD3" w:rsidP="00496EBA">
            <w:pPr>
              <w:ind w:right="425"/>
              <w:rPr>
                <w:sz w:val="20"/>
                <w:szCs w:val="20"/>
              </w:rPr>
            </w:pPr>
          </w:p>
        </w:tc>
      </w:tr>
      <w:tr w:rsidR="004A5BD3" w:rsidRPr="00E24C6A" w:rsidTr="004A5BD3">
        <w:trPr>
          <w:trHeight w:val="166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BD3" w:rsidRPr="00E24C6A" w:rsidRDefault="004A5BD3" w:rsidP="00496EBA">
            <w:pPr>
              <w:rPr>
                <w:i/>
                <w:iCs/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:rsidR="004A5BD3" w:rsidRPr="00E24C6A" w:rsidRDefault="004A5BD3" w:rsidP="00496EBA">
            <w:pPr>
              <w:rPr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BD3" w:rsidRPr="00E24C6A" w:rsidRDefault="004A5BD3" w:rsidP="00496EB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A5BD3" w:rsidRPr="00E24C6A" w:rsidRDefault="004A5BD3" w:rsidP="00496EB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5BD3" w:rsidRPr="00E24C6A" w:rsidRDefault="004A5BD3" w:rsidP="00496EBA">
            <w:pPr>
              <w:ind w:right="425"/>
              <w:rPr>
                <w:sz w:val="20"/>
                <w:szCs w:val="20"/>
              </w:rPr>
            </w:pPr>
          </w:p>
        </w:tc>
      </w:tr>
    </w:tbl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7F1F08">
        <w:t xml:space="preserve"> dni od daty otrzymania zamówienia potwierdzonego przez </w:t>
      </w:r>
      <w:proofErr w:type="spellStart"/>
      <w:r w:rsidR="007F1F08">
        <w:lastRenderedPageBreak/>
        <w:t>MEiN</w:t>
      </w:r>
      <w:proofErr w:type="spellEnd"/>
      <w:r w:rsidR="007F1F08">
        <w:t xml:space="preserve"> </w:t>
      </w:r>
      <w:r w:rsidRPr="0022732C">
        <w:rPr>
          <w:i/>
          <w:highlight w:val="yellow"/>
        </w:rPr>
        <w:t>(kryterium oceny ofert)</w:t>
      </w:r>
    </w:p>
    <w:p w:rsidR="007F1F08" w:rsidRDefault="007F1F08" w:rsidP="007F1F08">
      <w:pPr>
        <w:widowControl w:val="0"/>
        <w:jc w:val="both"/>
        <w:rPr>
          <w:bCs/>
          <w:i/>
          <w:iCs/>
          <w:sz w:val="22"/>
          <w:szCs w:val="22"/>
        </w:rPr>
      </w:pPr>
      <w:bookmarkStart w:id="0" w:name="_GoBack"/>
      <w:bookmarkEnd w:id="0"/>
      <w:r>
        <w:rPr>
          <w:bCs/>
          <w:i/>
          <w:iCs/>
          <w:sz w:val="22"/>
          <w:szCs w:val="22"/>
        </w:rPr>
        <w:t>*</w:t>
      </w:r>
      <w:r w:rsidRPr="006E70B4">
        <w:rPr>
          <w:bCs/>
          <w:i/>
          <w:iCs/>
          <w:sz w:val="22"/>
          <w:szCs w:val="22"/>
        </w:rPr>
        <w:t xml:space="preserve">W przypadku nie podania </w:t>
      </w:r>
      <w:r>
        <w:rPr>
          <w:bCs/>
          <w:i/>
          <w:iCs/>
          <w:sz w:val="22"/>
          <w:szCs w:val="22"/>
        </w:rPr>
        <w:t>terminu realizacji umowy</w:t>
      </w:r>
      <w:r w:rsidRPr="006E70B4">
        <w:rPr>
          <w:bCs/>
          <w:i/>
          <w:iCs/>
          <w:sz w:val="22"/>
          <w:szCs w:val="22"/>
        </w:rPr>
        <w:t>, Zamawiający przyjmie m</w:t>
      </w:r>
      <w:r>
        <w:rPr>
          <w:bCs/>
          <w:i/>
          <w:iCs/>
          <w:sz w:val="22"/>
          <w:szCs w:val="22"/>
        </w:rPr>
        <w:t>aksymalny</w:t>
      </w:r>
      <w:r w:rsidRPr="006E70B4">
        <w:rPr>
          <w:bCs/>
          <w:i/>
          <w:iCs/>
          <w:sz w:val="22"/>
          <w:szCs w:val="22"/>
        </w:rPr>
        <w:t xml:space="preserve"> </w:t>
      </w:r>
      <w:r>
        <w:rPr>
          <w:bCs/>
          <w:i/>
          <w:iCs/>
          <w:sz w:val="22"/>
          <w:szCs w:val="22"/>
        </w:rPr>
        <w:t>termin realizacji.</w:t>
      </w:r>
    </w:p>
    <w:p w:rsidR="007F1F08" w:rsidRDefault="007F1F08" w:rsidP="008D2AB8">
      <w:pPr>
        <w:widowControl w:val="0"/>
        <w:spacing w:line="360" w:lineRule="auto"/>
        <w:ind w:right="1"/>
        <w:jc w:val="both"/>
        <w:rPr>
          <w:b/>
        </w:rPr>
      </w:pPr>
    </w:p>
    <w:p w:rsidR="007F1F08" w:rsidRPr="007D2362" w:rsidRDefault="007F1F08" w:rsidP="007F1F08">
      <w:pPr>
        <w:jc w:val="both"/>
        <w:rPr>
          <w:i/>
          <w:iCs/>
          <w:sz w:val="22"/>
          <w:szCs w:val="22"/>
        </w:rPr>
      </w:pPr>
      <w:r w:rsidRPr="002E3DAE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E3DAE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monitor </w:t>
      </w:r>
      <w:r w:rsidRPr="002E3DAE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E3DAE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7F1F08" w:rsidRDefault="007F1F08" w:rsidP="007F1F08">
      <w:pPr>
        <w:tabs>
          <w:tab w:val="left" w:pos="426"/>
        </w:tabs>
        <w:jc w:val="both"/>
        <w:rPr>
          <w:sz w:val="22"/>
          <w:szCs w:val="22"/>
        </w:rPr>
      </w:pPr>
    </w:p>
    <w:p w:rsidR="007F1F08" w:rsidRPr="006E70B4" w:rsidRDefault="007F1F08" w:rsidP="007F1F08">
      <w:pPr>
        <w:tabs>
          <w:tab w:val="left" w:pos="426"/>
        </w:tabs>
        <w:jc w:val="both"/>
        <w:rPr>
          <w:b/>
          <w:sz w:val="22"/>
          <w:szCs w:val="22"/>
        </w:rPr>
      </w:pPr>
      <w:r w:rsidRPr="006E70B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6E70B4">
        <w:rPr>
          <w:b/>
          <w:sz w:val="22"/>
          <w:szCs w:val="22"/>
        </w:rPr>
        <w:t xml:space="preserve"> TAK/NIE</w:t>
      </w:r>
    </w:p>
    <w:p w:rsidR="007F1F08" w:rsidRPr="002E3DAE" w:rsidRDefault="007F1F08" w:rsidP="007F1F08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7F1F08" w:rsidRDefault="007F1F08" w:rsidP="007F1F08">
      <w:pPr>
        <w:rPr>
          <w:b/>
          <w:sz w:val="22"/>
          <w:szCs w:val="22"/>
        </w:rPr>
      </w:pPr>
    </w:p>
    <w:p w:rsidR="007F1F08" w:rsidRDefault="007F1F08" w:rsidP="007F1F0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7F1F08" w:rsidRPr="002E3DAE" w:rsidRDefault="007F1F08" w:rsidP="007F1F08">
      <w:pPr>
        <w:tabs>
          <w:tab w:val="right" w:pos="9000"/>
        </w:tabs>
        <w:rPr>
          <w:sz w:val="22"/>
          <w:szCs w:val="22"/>
        </w:rPr>
      </w:pPr>
    </w:p>
    <w:p w:rsidR="007F1F08" w:rsidRPr="002E3DAE" w:rsidRDefault="007F1F08" w:rsidP="007F1F08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:rsidR="007F1F08" w:rsidRPr="002E3DAE" w:rsidRDefault="007F1F08" w:rsidP="007F1F0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7F1F08" w:rsidRPr="002E3DAE" w:rsidRDefault="007F1F08" w:rsidP="007F1F0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:rsidR="007F1F08" w:rsidRPr="002E3DAE" w:rsidRDefault="007F1F08" w:rsidP="007F1F0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E3DAE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E3DAE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 xml:space="preserve">. zm.) </w:t>
      </w:r>
      <w:r w:rsidRPr="002E3DAE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E3DAE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monitor </w:t>
      </w:r>
      <w:r w:rsidRPr="002E3DAE">
        <w:rPr>
          <w:sz w:val="22"/>
          <w:szCs w:val="22"/>
        </w:rPr>
        <w:t xml:space="preserve">w zakresie objętym zwolnieniem – zgodnie z art. 83 ust. 1 pkt 26 przywołanej ustawy. </w:t>
      </w:r>
      <w:r w:rsidRPr="002E3DAE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monitor</w:t>
      </w:r>
      <w:r w:rsidRPr="002E3DAE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2E3DAE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2E3DAE">
        <w:rPr>
          <w:bCs/>
          <w:i/>
          <w:iCs/>
          <w:sz w:val="22"/>
          <w:szCs w:val="22"/>
        </w:rPr>
        <w:t>stawą</w:t>
      </w:r>
      <w:r w:rsidRPr="002E3DAE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E3DAE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>. zm.)</w:t>
      </w:r>
    </w:p>
    <w:p w:rsidR="007F1F08" w:rsidRPr="002E3DAE" w:rsidRDefault="007F1F08" w:rsidP="007F1F08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F1F08" w:rsidRPr="002E3DAE" w:rsidRDefault="007F1F08" w:rsidP="007F1F08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F1F08" w:rsidRPr="002E3DAE" w:rsidRDefault="007F1F08" w:rsidP="007F1F08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F1F08" w:rsidRPr="002E3DAE" w:rsidRDefault="007F1F08" w:rsidP="007F1F08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F1F08" w:rsidRPr="002E3DAE" w:rsidTr="00496EB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1F08" w:rsidRPr="002E3DAE" w:rsidRDefault="007F1F08" w:rsidP="00496E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1F08" w:rsidRPr="002E3DAE" w:rsidRDefault="007F1F08" w:rsidP="00496E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:rsidR="007F1F08" w:rsidRPr="002E3DAE" w:rsidRDefault="007F1F08" w:rsidP="00496E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lastRenderedPageBreak/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1F08" w:rsidRPr="002E3DAE" w:rsidRDefault="007F1F08" w:rsidP="00496E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lastRenderedPageBreak/>
              <w:t>Nazwa podwykonawcy</w:t>
            </w:r>
            <w:r w:rsidRPr="002E3DAE">
              <w:rPr>
                <w:sz w:val="22"/>
                <w:szCs w:val="22"/>
              </w:rPr>
              <w:br/>
            </w:r>
            <w:r w:rsidRPr="002E3DAE">
              <w:rPr>
                <w:sz w:val="22"/>
                <w:szCs w:val="22"/>
              </w:rPr>
              <w:lastRenderedPageBreak/>
              <w:t>(o ile jest znana)</w:t>
            </w:r>
          </w:p>
        </w:tc>
      </w:tr>
      <w:tr w:rsidR="007F1F08" w:rsidRPr="002E3DAE" w:rsidTr="00496E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1F08" w:rsidRPr="002E3DAE" w:rsidRDefault="007F1F08" w:rsidP="00496EB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1F08" w:rsidRPr="002E3DAE" w:rsidRDefault="007F1F08" w:rsidP="00496EB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1F08" w:rsidRPr="002E3DAE" w:rsidRDefault="007F1F08" w:rsidP="00496EB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7F1F08" w:rsidRPr="002E3DAE" w:rsidTr="00496E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1F08" w:rsidRPr="002E3DAE" w:rsidRDefault="007F1F08" w:rsidP="00496EB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1F08" w:rsidRPr="002E3DAE" w:rsidRDefault="007F1F08" w:rsidP="00496EB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1F08" w:rsidRPr="002E3DAE" w:rsidRDefault="007F1F08" w:rsidP="00496EB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7F1F08" w:rsidRPr="002E3DAE" w:rsidRDefault="007F1F08" w:rsidP="007F1F08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:rsidR="007F1F08" w:rsidRPr="002E3DAE" w:rsidRDefault="007F1F08" w:rsidP="007F1F08">
      <w:pPr>
        <w:keepNext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:rsidR="007F1F08" w:rsidRPr="002E3DAE" w:rsidRDefault="007F1F08" w:rsidP="007F1F08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:rsidR="007F1F08" w:rsidRPr="002E3DAE" w:rsidRDefault="007F1F08" w:rsidP="007F1F08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:rsidR="007F1F08" w:rsidRPr="002E3DAE" w:rsidRDefault="007F1F08" w:rsidP="007F1F08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7F1F08" w:rsidRPr="002E3DAE" w:rsidRDefault="007F1F08" w:rsidP="007F1F08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:rsidR="007F1F08" w:rsidRPr="002E3DAE" w:rsidRDefault="007F1F08" w:rsidP="007F1F08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F1F08" w:rsidRPr="002E3DAE" w:rsidRDefault="007F1F08" w:rsidP="007F1F08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:rsidR="007F1F08" w:rsidRPr="002E3DAE" w:rsidRDefault="007F1F08" w:rsidP="007F1F08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:rsidR="007F1F08" w:rsidRPr="002E3DAE" w:rsidRDefault="007F1F08" w:rsidP="007F1F08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:rsidR="007F1F08" w:rsidRPr="002E3DAE" w:rsidRDefault="007F1F08" w:rsidP="007F1F08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F1F08" w:rsidRPr="002E3DAE" w:rsidRDefault="007F1F08" w:rsidP="007F1F08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:rsidR="007F1F08" w:rsidRPr="002E3DAE" w:rsidRDefault="007F1F08" w:rsidP="007F1F08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:rsidR="007F1F08" w:rsidRPr="002E3DAE" w:rsidRDefault="007F1F08" w:rsidP="007F1F08">
      <w:pPr>
        <w:jc w:val="both"/>
        <w:rPr>
          <w:sz w:val="22"/>
          <w:szCs w:val="22"/>
        </w:rPr>
      </w:pPr>
    </w:p>
    <w:p w:rsidR="007F1F08" w:rsidRPr="002E3DAE" w:rsidRDefault="007F1F08" w:rsidP="007F1F08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:rsidR="007F1F08" w:rsidRPr="002E3DAE" w:rsidRDefault="007F1F08" w:rsidP="007F1F08">
      <w:pPr>
        <w:jc w:val="right"/>
        <w:rPr>
          <w:sz w:val="22"/>
          <w:szCs w:val="22"/>
        </w:rPr>
      </w:pPr>
    </w:p>
    <w:p w:rsidR="007F1F08" w:rsidRDefault="007F1F08" w:rsidP="007F1F08">
      <w:pPr>
        <w:jc w:val="both"/>
        <w:rPr>
          <w:sz w:val="18"/>
          <w:szCs w:val="18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2543" w:rsidRDefault="00F72543">
      <w:r>
        <w:separator/>
      </w:r>
    </w:p>
  </w:endnote>
  <w:endnote w:type="continuationSeparator" w:id="0">
    <w:p w:rsidR="00F72543" w:rsidRDefault="00F72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965" w:rsidRDefault="002739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965" w:rsidRDefault="002739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2543" w:rsidRDefault="00F72543">
      <w:r>
        <w:separator/>
      </w:r>
    </w:p>
  </w:footnote>
  <w:footnote w:type="continuationSeparator" w:id="0">
    <w:p w:rsidR="00F72543" w:rsidRDefault="00F72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965" w:rsidRDefault="002739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965" w:rsidRDefault="002739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254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3965"/>
    <w:rsid w:val="00315A4A"/>
    <w:rsid w:val="004A5BD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1F08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12874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7254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4677BB"/>
  <w15:chartTrackingRefBased/>
  <w15:docId w15:val="{FFFF52EA-61B3-4977-A71D-76A0828CE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CEEB6-EC9C-4D73-A188-676068179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801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2024-11-15T10:38:00Z</dcterms:created>
  <dcterms:modified xsi:type="dcterms:W3CDTF">2024-11-15T11:15:00Z</dcterms:modified>
</cp:coreProperties>
</file>