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A9B" w:rsidRDefault="00D12A9B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9432A1" w:rsidRPr="009432A1" w:rsidRDefault="00373A2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373A2A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373A2A">
        <w:rPr>
          <w:rFonts w:ascii="Arial" w:hAnsi="Arial" w:cs="Arial"/>
          <w:sz w:val="24"/>
          <w:szCs w:val="24"/>
        </w:rPr>
        <w:t>2024-11-07</w:t>
      </w:r>
    </w:p>
    <w:p w:rsidR="009432A1" w:rsidRPr="009432A1" w:rsidRDefault="00373A2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73A2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373A2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373A2A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73A2A">
        <w:rPr>
          <w:rFonts w:ascii="Arial" w:hAnsi="Arial" w:cs="Arial"/>
          <w:sz w:val="24"/>
          <w:szCs w:val="24"/>
        </w:rPr>
        <w:t>69</w:t>
      </w:r>
    </w:p>
    <w:p w:rsidR="009432A1" w:rsidRPr="009432A1" w:rsidRDefault="00373A2A" w:rsidP="009432A1">
      <w:pPr>
        <w:rPr>
          <w:rFonts w:ascii="Arial" w:hAnsi="Arial" w:cs="Arial"/>
          <w:sz w:val="24"/>
          <w:szCs w:val="24"/>
        </w:rPr>
      </w:pPr>
      <w:r w:rsidRPr="00373A2A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373A2A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373A2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A2A">
              <w:rPr>
                <w:rFonts w:ascii="Arial" w:hAnsi="Arial" w:cs="Arial"/>
                <w:bCs/>
                <w:sz w:val="24"/>
                <w:szCs w:val="24"/>
              </w:rPr>
              <w:t>Dostawa tabletu do rozszerzonej rzeczywistości dla Wydziału Budownictwa Politechniki Częstochowskiej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73A2A" w:rsidRPr="004E4B64" w:rsidTr="00585FED">
        <w:tc>
          <w:tcPr>
            <w:tcW w:w="2269" w:type="dxa"/>
            <w:shd w:val="clear" w:color="auto" w:fill="auto"/>
          </w:tcPr>
          <w:p w:rsidR="00373A2A" w:rsidRPr="004E4B64" w:rsidRDefault="00373A2A" w:rsidP="00585FE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73A2A" w:rsidRPr="004E4B64" w:rsidRDefault="00373A2A" w:rsidP="00585FE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A2A">
              <w:rPr>
                <w:rFonts w:ascii="Arial" w:hAnsi="Arial" w:cs="Arial"/>
                <w:bCs/>
                <w:sz w:val="24"/>
                <w:szCs w:val="24"/>
              </w:rPr>
              <w:t>RK-NZ.261.77.2024.MM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73A2A" w:rsidRPr="00373A2A">
        <w:rPr>
          <w:rFonts w:ascii="Arial" w:hAnsi="Arial" w:cs="Arial"/>
          <w:sz w:val="24"/>
          <w:szCs w:val="24"/>
        </w:rPr>
        <w:t>(t.j.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73A2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73A2A">
        <w:rPr>
          <w:rFonts w:ascii="Arial" w:hAnsi="Arial" w:cs="Arial"/>
          <w:b/>
          <w:sz w:val="24"/>
          <w:szCs w:val="24"/>
        </w:rPr>
        <w:t>7 380.00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FC2" w:rsidRDefault="00F90FC2">
      <w:r>
        <w:separator/>
      </w:r>
    </w:p>
  </w:endnote>
  <w:endnote w:type="continuationSeparator" w:id="0">
    <w:p w:rsidR="00F90FC2" w:rsidRDefault="00F90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9B" w:rsidRDefault="00D12A9B" w:rsidP="00D12A9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12A9B" w:rsidTr="00585FED">
      <w:tc>
        <w:tcPr>
          <w:tcW w:w="0" w:type="auto"/>
          <w:shd w:val="clear" w:color="auto" w:fill="auto"/>
          <w:vAlign w:val="center"/>
        </w:tcPr>
        <w:p w:rsidR="00D12A9B" w:rsidRPr="00B44D15" w:rsidRDefault="00D12A9B" w:rsidP="00D12A9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12A9B" w:rsidRPr="00B7388A" w:rsidRDefault="00D12A9B" w:rsidP="00D12A9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12A9B" w:rsidRPr="00AB1BF2" w:rsidRDefault="00D12A9B" w:rsidP="00D12A9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12A9B" w:rsidRPr="0099535B" w:rsidRDefault="00D12A9B" w:rsidP="00D12A9B">
          <w:pPr>
            <w:pStyle w:val="Bezodstpw"/>
            <w:jc w:val="center"/>
            <w:rPr>
              <w:noProof/>
            </w:rPr>
          </w:pPr>
        </w:p>
      </w:tc>
    </w:tr>
  </w:tbl>
  <w:p w:rsidR="00D12A9B" w:rsidRPr="008F758E" w:rsidRDefault="00D12A9B" w:rsidP="00D12A9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12A9B" w:rsidRPr="008F758E" w:rsidRDefault="00D12A9B" w:rsidP="00D12A9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12A9B" w:rsidRPr="00D57C24" w:rsidRDefault="00D12A9B" w:rsidP="00D12A9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D12A9B" w:rsidRPr="00B7388A" w:rsidRDefault="00D12A9B" w:rsidP="00D12A9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297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FC2" w:rsidRDefault="00F90FC2">
      <w:r>
        <w:separator/>
      </w:r>
    </w:p>
  </w:footnote>
  <w:footnote w:type="continuationSeparator" w:id="0">
    <w:p w:rsidR="00F90FC2" w:rsidRDefault="00F90F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A2A" w:rsidRDefault="00373A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9B" w:rsidRPr="0062295F" w:rsidRDefault="00D12A9B" w:rsidP="00D12A9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73A2A" w:rsidRDefault="00373A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3A2A" w:rsidRDefault="00373A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0FC2"/>
    <w:rsid w:val="00007727"/>
    <w:rsid w:val="00017720"/>
    <w:rsid w:val="00035488"/>
    <w:rsid w:val="000D7F25"/>
    <w:rsid w:val="000E00E5"/>
    <w:rsid w:val="00173B20"/>
    <w:rsid w:val="001C69FF"/>
    <w:rsid w:val="0023318D"/>
    <w:rsid w:val="00373A2A"/>
    <w:rsid w:val="00382A4A"/>
    <w:rsid w:val="003D72FD"/>
    <w:rsid w:val="00423179"/>
    <w:rsid w:val="0043158A"/>
    <w:rsid w:val="00490DC0"/>
    <w:rsid w:val="00493F8C"/>
    <w:rsid w:val="004C7E9B"/>
    <w:rsid w:val="00502973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12A9B"/>
    <w:rsid w:val="00D7128F"/>
    <w:rsid w:val="00EA3476"/>
    <w:rsid w:val="00F90FC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ED71E2B"/>
  <w15:chartTrackingRefBased/>
  <w15:docId w15:val="{ECF8C834-9F0B-4FFD-BF67-E6A638D81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12A9B"/>
  </w:style>
  <w:style w:type="paragraph" w:styleId="Bezodstpw">
    <w:name w:val="No Spacing"/>
    <w:uiPriority w:val="1"/>
    <w:qFormat/>
    <w:rsid w:val="00D12A9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2024-11-07T08:56:00Z</cp:lastPrinted>
  <dcterms:created xsi:type="dcterms:W3CDTF">2024-11-07T08:56:00Z</dcterms:created>
  <dcterms:modified xsi:type="dcterms:W3CDTF">2024-11-07T08:56:00Z</dcterms:modified>
</cp:coreProperties>
</file>