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579C2" w14:textId="749F53D6" w:rsidR="008D2AB8" w:rsidRPr="00B332F7" w:rsidRDefault="008D2AB8" w:rsidP="00B332F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b w:val="0"/>
          <w:sz w:val="20"/>
          <w:szCs w:val="20"/>
        </w:rPr>
        <w:tab/>
      </w:r>
      <w:r w:rsidRPr="00B332F7">
        <w:rPr>
          <w:rFonts w:ascii="Verdana" w:hAnsi="Verdana"/>
          <w:sz w:val="20"/>
          <w:szCs w:val="20"/>
        </w:rPr>
        <w:t xml:space="preserve">Załącznik nr </w:t>
      </w:r>
      <w:r w:rsidR="00012286" w:rsidRPr="00B332F7">
        <w:rPr>
          <w:rFonts w:ascii="Verdana" w:hAnsi="Verdana"/>
          <w:sz w:val="20"/>
          <w:szCs w:val="20"/>
        </w:rPr>
        <w:t>1</w:t>
      </w:r>
    </w:p>
    <w:p w14:paraId="08F38BB5" w14:textId="6919920B" w:rsidR="008D2AB8" w:rsidRPr="002A364C" w:rsidRDefault="002A364C" w:rsidP="00B332F7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2A364C">
        <w:rPr>
          <w:rFonts w:ascii="Verdana" w:hAnsi="Verdana"/>
          <w:b/>
          <w:color w:val="FF0000"/>
          <w:sz w:val="20"/>
          <w:szCs w:val="20"/>
        </w:rPr>
        <w:t xml:space="preserve">NOWY OBOWIĄZUJĄCY </w:t>
      </w:r>
      <w:r w:rsidR="008D2AB8" w:rsidRPr="002A364C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02435C20" w14:textId="77777777" w:rsidR="008D2AB8" w:rsidRPr="00B332F7" w:rsidRDefault="008D2AB8" w:rsidP="00B332F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D31E208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DB945C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37B6608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AA1B2DE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857E5B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332F7">
        <w:rPr>
          <w:rFonts w:ascii="Verdana" w:hAnsi="Verdana"/>
          <w:sz w:val="20"/>
          <w:szCs w:val="20"/>
          <w:lang w:val="de-DE"/>
        </w:rPr>
        <w:t>TEL.</w:t>
      </w:r>
      <w:r w:rsidRPr="002A364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3F1442A5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332F7">
        <w:rPr>
          <w:rFonts w:ascii="Verdana" w:hAnsi="Verdana"/>
          <w:sz w:val="20"/>
          <w:szCs w:val="20"/>
          <w:lang w:val="de-DE"/>
        </w:rPr>
        <w:t xml:space="preserve">FAX </w:t>
      </w:r>
      <w:r w:rsidRPr="002A364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74D9161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332F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5CEFD1F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B332F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0D161A8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6B9C4A3D" w14:textId="77777777" w:rsidR="008D2AB8" w:rsidRPr="00B332F7" w:rsidRDefault="008D2AB8" w:rsidP="00B332F7">
      <w:pPr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Do: Nazwa i siedziba Zamawiającego:</w:t>
      </w:r>
    </w:p>
    <w:p w14:paraId="4D63A2BF" w14:textId="6E9215D4" w:rsidR="00134787" w:rsidRPr="00B332F7" w:rsidRDefault="00134787" w:rsidP="00B332F7">
      <w:pPr>
        <w:ind w:right="-110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Akademia Górniczo </w:t>
      </w:r>
      <w:r w:rsidR="00921D47" w:rsidRPr="00B332F7">
        <w:rPr>
          <w:rFonts w:ascii="Verdana" w:hAnsi="Verdana"/>
          <w:b/>
          <w:sz w:val="20"/>
          <w:szCs w:val="20"/>
        </w:rPr>
        <w:t>–</w:t>
      </w:r>
      <w:r w:rsidRPr="00B332F7">
        <w:rPr>
          <w:rFonts w:ascii="Verdana" w:hAnsi="Verdana"/>
          <w:b/>
          <w:sz w:val="20"/>
          <w:szCs w:val="20"/>
        </w:rPr>
        <w:t xml:space="preserve"> Hutnicza</w:t>
      </w:r>
      <w:r w:rsidR="00921D47" w:rsidRPr="00B332F7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im. Stanisława Staszica w Krakowie</w:t>
      </w:r>
    </w:p>
    <w:p w14:paraId="02674811" w14:textId="77777777" w:rsidR="008D2AB8" w:rsidRPr="00B332F7" w:rsidRDefault="00134787" w:rsidP="00B332F7">
      <w:pPr>
        <w:ind w:right="-110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>Dział Zamówień Publicznych</w:t>
      </w:r>
      <w:r w:rsidR="008D2AB8" w:rsidRPr="00B332F7">
        <w:rPr>
          <w:rFonts w:ascii="Verdana" w:hAnsi="Verdana"/>
          <w:b/>
          <w:sz w:val="20"/>
          <w:szCs w:val="20"/>
        </w:rPr>
        <w:t xml:space="preserve">  </w:t>
      </w:r>
    </w:p>
    <w:p w14:paraId="0CB115B6" w14:textId="41AFE94B" w:rsidR="008D2AB8" w:rsidRPr="00B332F7" w:rsidRDefault="00134787" w:rsidP="00B332F7">
      <w:pPr>
        <w:ind w:right="-110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>Al. Mickiewicza</w:t>
      </w:r>
      <w:r w:rsidR="008D2AB8" w:rsidRPr="00B332F7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30</w:t>
      </w:r>
      <w:r w:rsidR="00921D47" w:rsidRPr="00B332F7">
        <w:rPr>
          <w:rFonts w:ascii="Verdana" w:hAnsi="Verdana"/>
          <w:b/>
          <w:sz w:val="20"/>
          <w:szCs w:val="20"/>
        </w:rPr>
        <w:t xml:space="preserve">, </w:t>
      </w:r>
      <w:r w:rsidRPr="00B332F7">
        <w:rPr>
          <w:rFonts w:ascii="Verdana" w:hAnsi="Verdana"/>
          <w:b/>
          <w:sz w:val="20"/>
          <w:szCs w:val="20"/>
        </w:rPr>
        <w:t>30-059</w:t>
      </w:r>
      <w:r w:rsidR="008D2AB8" w:rsidRPr="00B332F7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Kraków</w:t>
      </w:r>
      <w:r w:rsidR="008D2AB8" w:rsidRPr="00B332F7">
        <w:rPr>
          <w:rFonts w:ascii="Verdana" w:hAnsi="Verdana"/>
          <w:b/>
          <w:sz w:val="20"/>
          <w:szCs w:val="20"/>
        </w:rPr>
        <w:t xml:space="preserve">  </w:t>
      </w:r>
    </w:p>
    <w:p w14:paraId="009A9487" w14:textId="77777777" w:rsidR="008D2AB8" w:rsidRPr="00B332F7" w:rsidRDefault="008D2AB8" w:rsidP="00B332F7">
      <w:pPr>
        <w:ind w:firstLine="3969"/>
        <w:rPr>
          <w:rFonts w:ascii="Verdana" w:hAnsi="Verdana"/>
          <w:b/>
          <w:sz w:val="20"/>
          <w:szCs w:val="20"/>
        </w:rPr>
      </w:pPr>
    </w:p>
    <w:p w14:paraId="4540B55E" w14:textId="073EBCA9" w:rsidR="008D2AB8" w:rsidRPr="00B332F7" w:rsidRDefault="008D2AB8" w:rsidP="00B33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34787" w:rsidRPr="00B332F7">
        <w:rPr>
          <w:rFonts w:ascii="Verdana" w:hAnsi="Verdana"/>
          <w:b/>
          <w:sz w:val="20"/>
          <w:szCs w:val="20"/>
        </w:rPr>
        <w:t>Usługa organizacji - Interdyscyplinarne międzynarodowe forum technologii CCUS w dniach 9-11.12.2024 r. - DE-dzp.272-685/24</w:t>
      </w:r>
      <w:r w:rsidRPr="00B332F7">
        <w:rPr>
          <w:rFonts w:ascii="Verdana" w:hAnsi="Verdana"/>
          <w:b/>
          <w:sz w:val="20"/>
          <w:szCs w:val="20"/>
        </w:rPr>
        <w:t xml:space="preserve">, </w:t>
      </w:r>
      <w:r w:rsidRPr="00B332F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E7AA513" w14:textId="77777777" w:rsidR="008D2AB8" w:rsidRPr="00B332F7" w:rsidRDefault="008D2AB8" w:rsidP="00B332F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221BAB9C" w14:textId="7059BEBA" w:rsidR="008D2AB8" w:rsidRPr="00B332F7" w:rsidRDefault="008D2AB8" w:rsidP="00B332F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Cena </w:t>
      </w:r>
      <w:r w:rsidR="000E1016">
        <w:rPr>
          <w:rFonts w:ascii="Verdana" w:hAnsi="Verdana"/>
          <w:b/>
          <w:sz w:val="20"/>
          <w:szCs w:val="20"/>
        </w:rPr>
        <w:t>brutto</w:t>
      </w:r>
      <w:r w:rsidR="00921D47" w:rsidRPr="00B332F7">
        <w:rPr>
          <w:rFonts w:ascii="Verdana" w:hAnsi="Verdana"/>
          <w:b/>
          <w:sz w:val="20"/>
          <w:szCs w:val="20"/>
        </w:rPr>
        <w:t xml:space="preserve"> za całość przedmiotu zamówienia</w:t>
      </w:r>
      <w:r w:rsidR="00944C06" w:rsidRPr="00B332F7">
        <w:rPr>
          <w:rFonts w:ascii="Verdana" w:hAnsi="Verdana"/>
          <w:b/>
          <w:sz w:val="20"/>
          <w:szCs w:val="20"/>
        </w:rPr>
        <w:t>, tj. organizację forum technologii CCUS</w:t>
      </w:r>
      <w:r w:rsidR="00354E07" w:rsidRPr="00B332F7">
        <w:rPr>
          <w:rFonts w:ascii="Verdana" w:hAnsi="Verdana"/>
          <w:b/>
          <w:sz w:val="20"/>
          <w:szCs w:val="20"/>
        </w:rPr>
        <w:t xml:space="preserve"> w dniach 9-11/12/2024</w:t>
      </w:r>
      <w:r w:rsidR="000E1016">
        <w:rPr>
          <w:rFonts w:ascii="Verdana" w:hAnsi="Verdana"/>
          <w:b/>
          <w:sz w:val="20"/>
          <w:szCs w:val="20"/>
        </w:rPr>
        <w:t xml:space="preserve"> dla maksymalnie 120 osób</w:t>
      </w:r>
      <w:r w:rsidRPr="00B332F7">
        <w:rPr>
          <w:rFonts w:ascii="Verdana" w:hAnsi="Verdana"/>
          <w:b/>
          <w:sz w:val="20"/>
          <w:szCs w:val="20"/>
        </w:rPr>
        <w:t>:   .................</w:t>
      </w:r>
      <w:r w:rsidR="000E1016">
        <w:rPr>
          <w:rFonts w:ascii="Verdana" w:hAnsi="Verdana"/>
          <w:b/>
          <w:sz w:val="20"/>
          <w:szCs w:val="20"/>
        </w:rPr>
        <w:t>.....</w:t>
      </w:r>
      <w:r w:rsidRPr="00B332F7">
        <w:rPr>
          <w:rFonts w:ascii="Verdana" w:hAnsi="Verdana"/>
          <w:b/>
          <w:sz w:val="20"/>
          <w:szCs w:val="20"/>
        </w:rPr>
        <w:t>...</w:t>
      </w:r>
      <w:r w:rsidR="000E1016">
        <w:rPr>
          <w:rFonts w:ascii="Verdana" w:hAnsi="Verdana"/>
          <w:b/>
          <w:sz w:val="20"/>
          <w:szCs w:val="20"/>
        </w:rPr>
        <w:t xml:space="preserve"> </w:t>
      </w:r>
      <w:r w:rsidRPr="00B332F7">
        <w:rPr>
          <w:rFonts w:ascii="Verdana" w:hAnsi="Verdana"/>
          <w:b/>
          <w:sz w:val="20"/>
          <w:szCs w:val="20"/>
        </w:rPr>
        <w:t>PLN</w:t>
      </w:r>
    </w:p>
    <w:p w14:paraId="767EC48E" w14:textId="3DF6E9F8" w:rsidR="008D2AB8" w:rsidRDefault="008D2AB8" w:rsidP="00B33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Słownie brutto :...........................................................................</w:t>
      </w:r>
    </w:p>
    <w:p w14:paraId="54CF740F" w14:textId="03E8618A" w:rsidR="00944C06" w:rsidRPr="00B332F7" w:rsidRDefault="00944C06" w:rsidP="00B33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w tym: </w:t>
      </w:r>
    </w:p>
    <w:p w14:paraId="7ABA8B3C" w14:textId="46934AE1" w:rsidR="006A13D0" w:rsidRDefault="006A13D0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cena brutto za wyżywienie dla ma</w:t>
      </w:r>
      <w:r w:rsidR="002A364C">
        <w:rPr>
          <w:rFonts w:ascii="Verdana" w:hAnsi="Verdana"/>
          <w:bCs/>
          <w:sz w:val="20"/>
          <w:szCs w:val="20"/>
        </w:rPr>
        <w:t>ksymalnie</w:t>
      </w:r>
      <w:r>
        <w:rPr>
          <w:rFonts w:ascii="Verdana" w:hAnsi="Verdana"/>
          <w:bCs/>
          <w:sz w:val="20"/>
          <w:szCs w:val="20"/>
        </w:rPr>
        <w:t xml:space="preserve"> 120 osób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B332F7">
        <w:rPr>
          <w:rFonts w:ascii="Verdana" w:hAnsi="Verdana"/>
          <w:bCs/>
          <w:sz w:val="20"/>
          <w:szCs w:val="20"/>
        </w:rPr>
        <w:t xml:space="preserve"> PLN</w:t>
      </w:r>
    </w:p>
    <w:p w14:paraId="5EF60B25" w14:textId="7F95DFCA" w:rsidR="00944C06" w:rsidRPr="00B332F7" w:rsidRDefault="00354E07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 w:rsidRPr="00B332F7">
        <w:rPr>
          <w:rFonts w:ascii="Verdana" w:hAnsi="Verdana"/>
          <w:bCs/>
          <w:sz w:val="20"/>
          <w:szCs w:val="20"/>
        </w:rPr>
        <w:t>w</w:t>
      </w:r>
      <w:r w:rsidR="00944C06" w:rsidRPr="00B332F7">
        <w:rPr>
          <w:rFonts w:ascii="Verdana" w:hAnsi="Verdana"/>
          <w:bCs/>
          <w:sz w:val="20"/>
          <w:szCs w:val="20"/>
        </w:rPr>
        <w:t>ynajem sal</w:t>
      </w:r>
      <w:r w:rsidR="000E1016">
        <w:rPr>
          <w:rFonts w:ascii="Verdana" w:hAnsi="Verdana"/>
          <w:bCs/>
          <w:sz w:val="20"/>
          <w:szCs w:val="20"/>
        </w:rPr>
        <w:t>i</w:t>
      </w:r>
      <w:r w:rsidR="00944C06" w:rsidRPr="00B332F7">
        <w:rPr>
          <w:rFonts w:ascii="Verdana" w:hAnsi="Verdana"/>
          <w:bCs/>
          <w:sz w:val="20"/>
          <w:szCs w:val="20"/>
        </w:rPr>
        <w:t xml:space="preserve"> konferencyjn</w:t>
      </w:r>
      <w:r w:rsidR="000E1016">
        <w:rPr>
          <w:rFonts w:ascii="Verdana" w:hAnsi="Verdana"/>
          <w:bCs/>
          <w:sz w:val="20"/>
          <w:szCs w:val="20"/>
        </w:rPr>
        <w:t>ej</w:t>
      </w:r>
      <w:r w:rsidR="00944C06" w:rsidRPr="00B332F7">
        <w:rPr>
          <w:rFonts w:ascii="Verdana" w:hAnsi="Verdana"/>
          <w:bCs/>
          <w:sz w:val="20"/>
          <w:szCs w:val="20"/>
        </w:rPr>
        <w:t xml:space="preserve"> i sal spotkań</w:t>
      </w:r>
      <w:r w:rsidRPr="00B332F7">
        <w:rPr>
          <w:rFonts w:ascii="Verdana" w:hAnsi="Verdana"/>
          <w:bCs/>
          <w:sz w:val="20"/>
          <w:szCs w:val="20"/>
        </w:rPr>
        <w:t xml:space="preserve">: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B332F7">
        <w:rPr>
          <w:rFonts w:ascii="Verdana" w:hAnsi="Verdana"/>
          <w:bCs/>
          <w:sz w:val="20"/>
          <w:szCs w:val="20"/>
        </w:rPr>
        <w:t xml:space="preserve"> PLN</w:t>
      </w:r>
    </w:p>
    <w:p w14:paraId="12828434" w14:textId="7745872B" w:rsidR="00944C06" w:rsidRDefault="00944C06" w:rsidP="00206A3D">
      <w:pPr>
        <w:widowControl w:val="0"/>
        <w:numPr>
          <w:ilvl w:val="0"/>
          <w:numId w:val="8"/>
        </w:numPr>
        <w:ind w:left="426" w:right="1"/>
        <w:jc w:val="both"/>
        <w:rPr>
          <w:rFonts w:ascii="Verdana" w:hAnsi="Verdana"/>
          <w:bCs/>
          <w:sz w:val="20"/>
          <w:szCs w:val="20"/>
        </w:rPr>
      </w:pPr>
      <w:r w:rsidRPr="00B332F7">
        <w:rPr>
          <w:rFonts w:ascii="Verdana" w:hAnsi="Verdana"/>
          <w:bCs/>
          <w:sz w:val="20"/>
          <w:szCs w:val="20"/>
        </w:rPr>
        <w:t xml:space="preserve">cena brutto za </w:t>
      </w:r>
      <w:r w:rsidR="005E73C2">
        <w:rPr>
          <w:rFonts w:ascii="Verdana" w:hAnsi="Verdana"/>
          <w:bCs/>
          <w:sz w:val="20"/>
          <w:szCs w:val="20"/>
        </w:rPr>
        <w:t>8 pokoi</w:t>
      </w:r>
      <w:r w:rsidR="002A364C">
        <w:rPr>
          <w:rFonts w:ascii="Verdana" w:hAnsi="Verdana"/>
          <w:bCs/>
          <w:sz w:val="20"/>
          <w:szCs w:val="20"/>
        </w:rPr>
        <w:t xml:space="preserve"> </w:t>
      </w:r>
      <w:r w:rsidR="002A364C" w:rsidRPr="002A364C">
        <w:rPr>
          <w:rFonts w:ascii="Verdana" w:hAnsi="Verdana"/>
          <w:bCs/>
          <w:color w:val="FF0000"/>
          <w:sz w:val="20"/>
          <w:szCs w:val="20"/>
        </w:rPr>
        <w:t>ze śniadaniem</w:t>
      </w:r>
      <w:r w:rsidRPr="00B332F7">
        <w:rPr>
          <w:rFonts w:ascii="Verdana" w:hAnsi="Verdana"/>
          <w:bCs/>
          <w:sz w:val="20"/>
          <w:szCs w:val="20"/>
        </w:rPr>
        <w:t xml:space="preserve">: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</w:t>
      </w:r>
      <w:r w:rsidRPr="00B332F7">
        <w:rPr>
          <w:rFonts w:ascii="Verdana" w:hAnsi="Verdana"/>
          <w:bCs/>
          <w:sz w:val="20"/>
          <w:szCs w:val="20"/>
        </w:rPr>
        <w:t xml:space="preserve"> PLN</w:t>
      </w:r>
    </w:p>
    <w:p w14:paraId="7D4F52DB" w14:textId="6AECB193" w:rsidR="00F21FDB" w:rsidRDefault="00F21FDB" w:rsidP="00F21FD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7C83CC03" w14:textId="565D6558" w:rsidR="002A364C" w:rsidRPr="00B332F7" w:rsidRDefault="002A364C" w:rsidP="002A364C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2A364C">
        <w:rPr>
          <w:rFonts w:ascii="Verdana" w:hAnsi="Verdana"/>
          <w:b/>
          <w:color w:val="FF0000"/>
          <w:sz w:val="20"/>
          <w:szCs w:val="20"/>
        </w:rPr>
        <w:t>C</w:t>
      </w:r>
      <w:r w:rsidRPr="002A364C">
        <w:rPr>
          <w:rFonts w:ascii="Verdana" w:hAnsi="Verdana"/>
          <w:b/>
          <w:color w:val="FF0000"/>
          <w:sz w:val="20"/>
          <w:szCs w:val="20"/>
        </w:rPr>
        <w:t>ena brutto za wyżywienie dla 1 osoby</w:t>
      </w:r>
      <w:r w:rsidRPr="002A364C">
        <w:rPr>
          <w:rFonts w:ascii="Verdana" w:hAnsi="Verdana"/>
          <w:b/>
          <w:sz w:val="20"/>
          <w:szCs w:val="20"/>
        </w:rPr>
        <w:t>:</w:t>
      </w:r>
      <w:r w:rsidRPr="00B332F7">
        <w:rPr>
          <w:rFonts w:ascii="Verdana" w:hAnsi="Verdana"/>
          <w:bCs/>
          <w:sz w:val="20"/>
          <w:szCs w:val="20"/>
        </w:rPr>
        <w:t xml:space="preserve"> </w:t>
      </w:r>
      <w:r w:rsidRPr="00B332F7">
        <w:rPr>
          <w:rFonts w:ascii="Verdana" w:hAnsi="Verdana"/>
          <w:bCs/>
          <w:sz w:val="20"/>
          <w:szCs w:val="20"/>
          <w:highlight w:val="yellow"/>
        </w:rPr>
        <w:t>……………………..</w:t>
      </w:r>
      <w:r w:rsidRPr="00B332F7">
        <w:rPr>
          <w:rFonts w:ascii="Verdana" w:hAnsi="Verdana"/>
          <w:bCs/>
          <w:sz w:val="20"/>
          <w:szCs w:val="20"/>
        </w:rPr>
        <w:t xml:space="preserve"> PLN </w:t>
      </w:r>
    </w:p>
    <w:p w14:paraId="02BF35E9" w14:textId="77777777" w:rsidR="002A364C" w:rsidRPr="00B332F7" w:rsidRDefault="002A364C" w:rsidP="00F21FD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02AB8BCC" w14:textId="5F3CDC02" w:rsidR="00944C06" w:rsidRPr="00B332F7" w:rsidRDefault="00944C06" w:rsidP="00B332F7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Powyższe ceny zawierają właściwą stawkę podatku VAT.</w:t>
      </w:r>
    </w:p>
    <w:p w14:paraId="2FE1BCEB" w14:textId="77777777" w:rsidR="00B332F7" w:rsidRDefault="00B332F7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A1EBBDC" w14:textId="082403A7" w:rsidR="00944C06" w:rsidRPr="00B332F7" w:rsidRDefault="00354E07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Lokalizacja </w:t>
      </w:r>
      <w:r w:rsidR="00206A3D">
        <w:rPr>
          <w:rFonts w:ascii="Verdana" w:hAnsi="Verdana"/>
          <w:b/>
          <w:sz w:val="20"/>
          <w:szCs w:val="20"/>
        </w:rPr>
        <w:t xml:space="preserve">obiektu organizacji Forum/hotelu: </w:t>
      </w:r>
      <w:r w:rsidR="00206A3D" w:rsidRPr="00206A3D">
        <w:rPr>
          <w:rFonts w:ascii="Verdana" w:hAnsi="Verdana"/>
          <w:bCs/>
          <w:i/>
          <w:iCs/>
          <w:sz w:val="20"/>
          <w:szCs w:val="20"/>
        </w:rPr>
        <w:t>…………………../należy wskazać dokładny adres/</w:t>
      </w:r>
      <w:r w:rsidR="00944C06" w:rsidRPr="00B332F7">
        <w:rPr>
          <w:rFonts w:ascii="Verdana" w:hAnsi="Verdana"/>
          <w:b/>
          <w:sz w:val="20"/>
          <w:szCs w:val="20"/>
        </w:rPr>
        <w:t xml:space="preserve"> </w:t>
      </w:r>
      <w:r w:rsidR="00944C06" w:rsidRPr="00B332F7">
        <w:rPr>
          <w:rFonts w:ascii="Verdana" w:hAnsi="Verdana"/>
          <w:b/>
          <w:sz w:val="20"/>
          <w:szCs w:val="20"/>
          <w:highlight w:val="yellow"/>
        </w:rPr>
        <w:t>/kryterium oceny ofert /</w:t>
      </w:r>
    </w:p>
    <w:p w14:paraId="600ED993" w14:textId="77777777" w:rsidR="00354E07" w:rsidRPr="00B332F7" w:rsidRDefault="00354E07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3EEC276" w14:textId="0C5604F0" w:rsidR="00354E07" w:rsidRPr="000E1016" w:rsidRDefault="000E1016" w:rsidP="00B332F7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0E1016">
        <w:rPr>
          <w:rFonts w:ascii="Verdana" w:hAnsi="Verdana"/>
          <w:b/>
          <w:sz w:val="20"/>
          <w:szCs w:val="20"/>
        </w:rPr>
        <w:t>Termin realizacji umowy</w:t>
      </w:r>
      <w:r w:rsidRPr="000E1016">
        <w:rPr>
          <w:rFonts w:ascii="Verdana" w:hAnsi="Verdana"/>
          <w:bCs/>
          <w:sz w:val="20"/>
          <w:szCs w:val="20"/>
        </w:rPr>
        <w:t xml:space="preserve">: </w:t>
      </w:r>
      <w:r>
        <w:rPr>
          <w:rFonts w:ascii="Verdana" w:hAnsi="Verdana"/>
          <w:bCs/>
          <w:sz w:val="20"/>
          <w:szCs w:val="20"/>
        </w:rPr>
        <w:t>09-11/12/2024 r.</w:t>
      </w:r>
    </w:p>
    <w:p w14:paraId="7B663FCF" w14:textId="77777777" w:rsidR="000E1016" w:rsidRDefault="000E1016" w:rsidP="00B33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9FE8B60" w14:textId="36627D1B" w:rsidR="00944C06" w:rsidRPr="00B332F7" w:rsidRDefault="00944C06" w:rsidP="00B33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B332F7">
        <w:rPr>
          <w:rFonts w:ascii="Verdana" w:hAnsi="Verdana"/>
          <w:b/>
          <w:sz w:val="20"/>
          <w:szCs w:val="20"/>
        </w:rPr>
        <w:t xml:space="preserve"> TAK/NIE</w:t>
      </w:r>
    </w:p>
    <w:p w14:paraId="6535DF3A" w14:textId="77777777" w:rsidR="00944C06" w:rsidRPr="00B332F7" w:rsidRDefault="00944C06" w:rsidP="00B33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EC1AFDA" w14:textId="21F4E98E" w:rsidR="00944C06" w:rsidRPr="00B332F7" w:rsidRDefault="00944C06" w:rsidP="00B332F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b/>
          <w:sz w:val="20"/>
          <w:szCs w:val="20"/>
        </w:rPr>
        <w:t xml:space="preserve">Termin płatności: </w:t>
      </w:r>
      <w:r w:rsidRPr="00B332F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7841ABB" w14:textId="77777777" w:rsidR="00944C06" w:rsidRPr="00B332F7" w:rsidRDefault="00944C06" w:rsidP="00B332F7">
      <w:pPr>
        <w:rPr>
          <w:rFonts w:ascii="Verdana" w:hAnsi="Verdana"/>
          <w:b/>
          <w:sz w:val="20"/>
          <w:szCs w:val="20"/>
          <w:u w:val="single"/>
        </w:rPr>
      </w:pPr>
    </w:p>
    <w:p w14:paraId="32025E49" w14:textId="77777777" w:rsidR="00944C06" w:rsidRPr="00B332F7" w:rsidRDefault="00944C06" w:rsidP="00B332F7">
      <w:pPr>
        <w:rPr>
          <w:rFonts w:ascii="Verdana" w:hAnsi="Verdana"/>
          <w:b/>
          <w:sz w:val="20"/>
          <w:szCs w:val="20"/>
          <w:u w:val="single"/>
        </w:rPr>
      </w:pPr>
      <w:r w:rsidRPr="00B332F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FE7F502" w14:textId="77777777" w:rsidR="00944C06" w:rsidRPr="00B332F7" w:rsidRDefault="00944C06" w:rsidP="00B332F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B332F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0AF0314" w14:textId="5509870D" w:rsidR="00944C06" w:rsidRPr="00B332F7" w:rsidRDefault="00944C06" w:rsidP="00B33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B332F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</w:t>
      </w:r>
      <w:r w:rsidR="0036229B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Specyfikacji Warunków Zamówienia,</w:t>
      </w:r>
      <w:r w:rsidR="002A364C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akceptujemy</w:t>
      </w:r>
      <w:r w:rsidR="002A364C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je</w:t>
      </w:r>
      <w:r w:rsidR="002A364C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i</w:t>
      </w:r>
      <w:r w:rsidR="002A364C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zobowiązujemy</w:t>
      </w:r>
      <w:r w:rsidR="002A364C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się,</w:t>
      </w:r>
      <w:r w:rsidR="002A364C"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lastRenderedPageBreak/>
        <w:t>w</w:t>
      </w:r>
      <w:r w:rsidR="0036229B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B332F7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B332F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515D654" w14:textId="7FBABB86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B332F7">
        <w:rPr>
          <w:rFonts w:ascii="Verdana" w:hAnsi="Verdana"/>
          <w:sz w:val="20"/>
          <w:szCs w:val="20"/>
          <w:vertAlign w:val="superscript"/>
        </w:rPr>
        <w:t>1</w:t>
      </w:r>
      <w:r w:rsidRPr="00B332F7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</w:t>
      </w:r>
      <w:r w:rsidR="0036229B">
        <w:rPr>
          <w:rFonts w:ascii="Verdana" w:hAnsi="Verdana"/>
          <w:sz w:val="20"/>
          <w:szCs w:val="20"/>
        </w:rPr>
        <w:t> </w:t>
      </w:r>
      <w:r w:rsidRPr="00B332F7">
        <w:rPr>
          <w:rFonts w:ascii="Verdana" w:hAnsi="Verdana"/>
          <w:sz w:val="20"/>
          <w:szCs w:val="20"/>
        </w:rPr>
        <w:t>niniejszym postępowaniu</w:t>
      </w:r>
      <w:r w:rsidRPr="00B332F7">
        <w:rPr>
          <w:rFonts w:ascii="Verdana" w:hAnsi="Verdana"/>
          <w:sz w:val="20"/>
          <w:szCs w:val="20"/>
          <w:vertAlign w:val="superscript"/>
        </w:rPr>
        <w:t>2</w:t>
      </w:r>
      <w:r w:rsidRPr="00B332F7">
        <w:rPr>
          <w:rFonts w:ascii="Verdana" w:hAnsi="Verdana"/>
          <w:sz w:val="20"/>
          <w:szCs w:val="20"/>
        </w:rPr>
        <w:t xml:space="preserve"> </w:t>
      </w:r>
    </w:p>
    <w:p w14:paraId="61CC39F8" w14:textId="77777777" w:rsidR="00944C06" w:rsidRPr="0036229B" w:rsidRDefault="00944C06" w:rsidP="00B332F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6229B">
        <w:rPr>
          <w:rFonts w:ascii="Verdana" w:hAnsi="Verdana"/>
          <w:i/>
          <w:sz w:val="18"/>
          <w:szCs w:val="18"/>
          <w:vertAlign w:val="superscript"/>
        </w:rPr>
        <w:t>1</w:t>
      </w:r>
      <w:r w:rsidRPr="0036229B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D8B6D5" w14:textId="77777777" w:rsidR="00944C06" w:rsidRPr="0036229B" w:rsidRDefault="00944C06" w:rsidP="00B332F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6229B">
        <w:rPr>
          <w:rFonts w:ascii="Verdana" w:hAnsi="Verdana"/>
          <w:i/>
          <w:sz w:val="18"/>
          <w:szCs w:val="18"/>
          <w:vertAlign w:val="superscript"/>
        </w:rPr>
        <w:t>2</w:t>
      </w:r>
      <w:r w:rsidRPr="0036229B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EAFE1D" w14:textId="77777777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4C06" w:rsidRPr="00B332F7" w14:paraId="1BB34234" w14:textId="77777777" w:rsidTr="00944C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39EBD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D8A69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6039824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0672F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Nazwa podwykonawcy</w:t>
            </w:r>
            <w:r w:rsidRPr="00B332F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44C06" w:rsidRPr="00B332F7" w14:paraId="0825BE37" w14:textId="77777777" w:rsidTr="00944C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F8D59" w14:textId="77777777" w:rsidR="00944C06" w:rsidRPr="00B332F7" w:rsidRDefault="00944C06" w:rsidP="00B332F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E5B9C" w14:textId="77777777" w:rsidR="00944C06" w:rsidRPr="00B332F7" w:rsidRDefault="00944C06" w:rsidP="00B332F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D4610" w14:textId="77777777" w:rsidR="00944C06" w:rsidRPr="00B332F7" w:rsidRDefault="00944C06" w:rsidP="00B332F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AFEF4C3" w14:textId="77777777" w:rsidR="00944C06" w:rsidRPr="00B332F7" w:rsidRDefault="00944C06" w:rsidP="00B332F7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 xml:space="preserve">Oświadczenie, w przypadku </w:t>
      </w:r>
      <w:r w:rsidRPr="00B332F7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944C06" w:rsidRPr="00B332F7" w14:paraId="028E1EF0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0099D6" w14:textId="77777777" w:rsidR="00944C06" w:rsidRPr="00B332F7" w:rsidRDefault="00944C06" w:rsidP="00B332F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1A54AC" w14:textId="77777777" w:rsidR="00944C06" w:rsidRPr="00B332F7" w:rsidRDefault="00944C06" w:rsidP="00B332F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F3196" w14:textId="77777777" w:rsidR="00944C06" w:rsidRPr="00B332F7" w:rsidRDefault="00944C06" w:rsidP="00B332F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944C06" w:rsidRPr="00B332F7" w14:paraId="623E4494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1458FB1" w14:textId="77777777" w:rsidR="00944C06" w:rsidRPr="00B332F7" w:rsidRDefault="00944C06" w:rsidP="00B332F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A63D1E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35AC6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44C06" w:rsidRPr="00B332F7" w14:paraId="24B89609" w14:textId="77777777" w:rsidTr="00944C0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D9DC47" w14:textId="77777777" w:rsidR="00944C06" w:rsidRPr="00B332F7" w:rsidRDefault="00944C06" w:rsidP="00B332F7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B332F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5E44299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BA0E8" w14:textId="77777777" w:rsidR="00944C06" w:rsidRPr="00B332F7" w:rsidRDefault="00944C06" w:rsidP="00B332F7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60A21F" w14:textId="77777777" w:rsidR="00944C06" w:rsidRPr="00B332F7" w:rsidRDefault="00944C06" w:rsidP="00B332F7">
      <w:pPr>
        <w:ind w:left="360"/>
        <w:jc w:val="both"/>
        <w:rPr>
          <w:rFonts w:ascii="Verdana" w:hAnsi="Verdana"/>
          <w:sz w:val="20"/>
          <w:szCs w:val="20"/>
        </w:rPr>
      </w:pPr>
    </w:p>
    <w:p w14:paraId="0E386AB6" w14:textId="77777777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5628DBA" w14:textId="77777777" w:rsidR="00944C06" w:rsidRPr="00B332F7" w:rsidRDefault="00944C06" w:rsidP="00B332F7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B332F7">
        <w:rPr>
          <w:rFonts w:ascii="Verdana" w:hAnsi="Verdana" w:cs="Times New Roman"/>
          <w:sz w:val="20"/>
          <w:szCs w:val="20"/>
        </w:rPr>
        <w:tab/>
        <w:t>Imię i Nazwisko</w:t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  <w:r w:rsidRPr="00B332F7">
        <w:rPr>
          <w:rFonts w:ascii="Verdana" w:hAnsi="Verdana" w:cs="Times New Roman"/>
          <w:sz w:val="20"/>
          <w:szCs w:val="20"/>
        </w:rPr>
        <w:tab/>
      </w:r>
    </w:p>
    <w:p w14:paraId="50E3E898" w14:textId="77777777" w:rsidR="00944C06" w:rsidRPr="00B332F7" w:rsidRDefault="00944C06" w:rsidP="00B332F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25EE8C2" w14:textId="77777777" w:rsidR="00944C06" w:rsidRPr="00B332F7" w:rsidRDefault="00944C06" w:rsidP="00B332F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B332F7">
        <w:rPr>
          <w:rFonts w:ascii="Verdana" w:hAnsi="Verdana"/>
          <w:sz w:val="20"/>
          <w:szCs w:val="20"/>
        </w:rPr>
        <w:tab/>
      </w:r>
      <w:r w:rsidRPr="00B332F7">
        <w:rPr>
          <w:rFonts w:ascii="Verdana" w:hAnsi="Verdana"/>
          <w:sz w:val="20"/>
          <w:szCs w:val="20"/>
        </w:rPr>
        <w:tab/>
        <w:t xml:space="preserve"> </w:t>
      </w:r>
    </w:p>
    <w:p w14:paraId="1E1436A4" w14:textId="77777777" w:rsidR="00944C06" w:rsidRPr="00B332F7" w:rsidRDefault="00944C06" w:rsidP="00B33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0880F518" w14:textId="77777777" w:rsidR="00944C06" w:rsidRPr="00B332F7" w:rsidRDefault="00944C06" w:rsidP="00B332F7">
      <w:pPr>
        <w:jc w:val="both"/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6474015" w14:textId="77777777" w:rsidR="00944C06" w:rsidRPr="00B332F7" w:rsidRDefault="00944C06" w:rsidP="00B332F7">
      <w:pPr>
        <w:jc w:val="both"/>
        <w:rPr>
          <w:rFonts w:ascii="Verdana" w:hAnsi="Verdana"/>
          <w:sz w:val="20"/>
          <w:szCs w:val="20"/>
        </w:rPr>
      </w:pPr>
    </w:p>
    <w:p w14:paraId="06723F79" w14:textId="77777777" w:rsidR="00944C06" w:rsidRPr="00B332F7" w:rsidRDefault="00944C06" w:rsidP="00B332F7">
      <w:pPr>
        <w:jc w:val="right"/>
        <w:rPr>
          <w:rFonts w:ascii="Verdana" w:hAnsi="Verdana"/>
          <w:sz w:val="20"/>
          <w:szCs w:val="20"/>
        </w:rPr>
      </w:pPr>
    </w:p>
    <w:p w14:paraId="67F9B043" w14:textId="77777777" w:rsidR="00944C06" w:rsidRPr="00B332F7" w:rsidRDefault="00944C06" w:rsidP="00B332F7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332F7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332F7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70EBFA17" w14:textId="77777777" w:rsidR="00944C06" w:rsidRPr="00B332F7" w:rsidRDefault="00944C06" w:rsidP="00B332F7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27E638F2" w14:textId="77777777" w:rsidR="00944C06" w:rsidRPr="00B332F7" w:rsidRDefault="00944C06" w:rsidP="00B332F7">
      <w:pPr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*niepotrzebne skreślić</w:t>
      </w:r>
    </w:p>
    <w:p w14:paraId="462367AB" w14:textId="77777777" w:rsidR="00944C06" w:rsidRPr="00B332F7" w:rsidRDefault="00944C06" w:rsidP="00B332F7">
      <w:pPr>
        <w:rPr>
          <w:rFonts w:ascii="Verdana" w:hAnsi="Verdana"/>
          <w:sz w:val="20"/>
          <w:szCs w:val="20"/>
        </w:rPr>
      </w:pPr>
      <w:r w:rsidRPr="00B332F7">
        <w:rPr>
          <w:rFonts w:ascii="Verdana" w:hAnsi="Verdana"/>
          <w:sz w:val="20"/>
          <w:szCs w:val="20"/>
        </w:rPr>
        <w:t>**jeżeli dotyczy</w:t>
      </w:r>
    </w:p>
    <w:p w14:paraId="611DEE83" w14:textId="77777777" w:rsidR="00FE545C" w:rsidRPr="00B332F7" w:rsidRDefault="00FE545C" w:rsidP="00B332F7">
      <w:pPr>
        <w:jc w:val="right"/>
        <w:rPr>
          <w:rFonts w:ascii="Verdana" w:hAnsi="Verdana"/>
          <w:sz w:val="20"/>
          <w:szCs w:val="20"/>
        </w:rPr>
      </w:pPr>
    </w:p>
    <w:sectPr w:rsidR="00FE545C" w:rsidRPr="00B33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484A15" w14:textId="77777777" w:rsidR="00E76009" w:rsidRDefault="00E76009">
      <w:r>
        <w:separator/>
      </w:r>
    </w:p>
  </w:endnote>
  <w:endnote w:type="continuationSeparator" w:id="0">
    <w:p w14:paraId="611B768D" w14:textId="77777777" w:rsidR="00E76009" w:rsidRDefault="00E76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CC565" w14:textId="77777777" w:rsidR="00C20F79" w:rsidRDefault="00C20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20E1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CFE85" w14:textId="77777777" w:rsidR="00C20F79" w:rsidRDefault="00C20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0B508" w14:textId="77777777" w:rsidR="00E76009" w:rsidRDefault="00E76009">
      <w:r>
        <w:separator/>
      </w:r>
    </w:p>
  </w:footnote>
  <w:footnote w:type="continuationSeparator" w:id="0">
    <w:p w14:paraId="19D871C4" w14:textId="77777777" w:rsidR="00E76009" w:rsidRDefault="00E76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6D416" w14:textId="77777777" w:rsidR="00C20F79" w:rsidRDefault="00C2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EEA4A" w14:textId="77777777" w:rsidR="006A3463" w:rsidRPr="006A3463" w:rsidRDefault="006A3463" w:rsidP="006A3463">
    <w:pPr>
      <w:pStyle w:val="Nagwek"/>
    </w:pPr>
  </w:p>
  <w:p w14:paraId="5DBEF32B" w14:textId="2EF46022" w:rsidR="006A3463" w:rsidRPr="006A3463" w:rsidRDefault="002A364C" w:rsidP="006A346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857433" wp14:editId="53F9BDD4">
              <wp:simplePos x="0" y="0"/>
              <wp:positionH relativeFrom="column">
                <wp:posOffset>4037965</wp:posOffset>
              </wp:positionH>
              <wp:positionV relativeFrom="paragraph">
                <wp:posOffset>-127000</wp:posOffset>
              </wp:positionV>
              <wp:extent cx="2066925" cy="762000"/>
              <wp:effectExtent l="0" t="0" r="635" b="3175"/>
              <wp:wrapNone/>
              <wp:docPr id="2025822288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6925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65AD43" w14:textId="633BF442" w:rsidR="006A3463" w:rsidRDefault="002A364C" w:rsidP="006A3463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C5E656B" wp14:editId="371CB441">
                                <wp:extent cx="1638300" cy="419100"/>
                                <wp:effectExtent l="0" t="0" r="0" b="0"/>
                                <wp:docPr id="2" name="Obraz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38300" cy="419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857433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317.95pt;margin-top:-10pt;width:162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" stroked="f" strokeweight=".5pt">
              <v:textbox>
                <w:txbxContent>
                  <w:p w14:paraId="4C65AD43" w14:textId="633BF442" w:rsidR="006A3463" w:rsidRDefault="002A364C" w:rsidP="006A3463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C5E656B" wp14:editId="371CB441">
                          <wp:extent cx="1638300" cy="419100"/>
                          <wp:effectExtent l="0" t="0" r="0" b="0"/>
                          <wp:docPr id="2" name="Obraz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38300" cy="419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C792C9" wp14:editId="5367B343">
              <wp:simplePos x="0" y="0"/>
              <wp:positionH relativeFrom="column">
                <wp:posOffset>57150</wp:posOffset>
              </wp:positionH>
              <wp:positionV relativeFrom="paragraph">
                <wp:posOffset>-174625</wp:posOffset>
              </wp:positionV>
              <wp:extent cx="2257425" cy="762000"/>
              <wp:effectExtent l="0" t="0" r="0" b="3175"/>
              <wp:wrapNone/>
              <wp:docPr id="367871665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7425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F29D92" w14:textId="3BD471CB" w:rsidR="006A3463" w:rsidRDefault="002A364C" w:rsidP="006A346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3B4BE3A" wp14:editId="131F88EC">
                                <wp:extent cx="1724025" cy="581025"/>
                                <wp:effectExtent l="0" t="0" r="0" b="0"/>
                                <wp:docPr id="4" name="Obraz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2402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C792C9" id="Pole tekstowe 4" o:spid="_x0000_s1027" type="#_x0000_t202" style="position:absolute;margin-left:4.5pt;margin-top:-13.75pt;width:177.7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" stroked="f" strokeweight=".5pt">
              <v:textbox>
                <w:txbxContent>
                  <w:p w14:paraId="77F29D92" w14:textId="3BD471CB" w:rsidR="006A3463" w:rsidRDefault="002A364C" w:rsidP="006A3463">
                    <w:r>
                      <w:rPr>
                        <w:noProof/>
                      </w:rPr>
                      <w:drawing>
                        <wp:inline distT="0" distB="0" distL="0" distR="0" wp14:anchorId="73B4BE3A" wp14:editId="131F88EC">
                          <wp:extent cx="1724025" cy="581025"/>
                          <wp:effectExtent l="0" t="0" r="0" b="0"/>
                          <wp:docPr id="4" name="Obraz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2402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56DCB9" wp14:editId="5FFFC824">
              <wp:simplePos x="0" y="0"/>
              <wp:positionH relativeFrom="column">
                <wp:posOffset>314325</wp:posOffset>
              </wp:positionH>
              <wp:positionV relativeFrom="paragraph">
                <wp:posOffset>641350</wp:posOffset>
              </wp:positionV>
              <wp:extent cx="6048375" cy="428625"/>
              <wp:effectExtent l="0" t="3175" r="0" b="0"/>
              <wp:wrapNone/>
              <wp:docPr id="92778746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48375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93D676" w14:textId="77777777" w:rsidR="006A3463" w:rsidRPr="006A3463" w:rsidRDefault="006A3463" w:rsidP="006A3463">
                          <w:pPr>
                            <w:jc w:val="center"/>
                            <w:rPr>
                              <w:rFonts w:ascii="Aptos" w:hAnsi="Aptos" w:cs="Aptos"/>
                              <w:sz w:val="22"/>
                              <w:szCs w:val="22"/>
                            </w:rPr>
                          </w:pPr>
                          <w:r w:rsidRPr="006A3463">
                            <w:rPr>
                              <w:rFonts w:ascii="Aptos" w:hAnsi="Aptos" w:cs="Aptos"/>
                              <w:sz w:val="22"/>
                              <w:szCs w:val="22"/>
                            </w:rPr>
                            <w:t>„Strategia rozwoju technologii wychwytu, transportu, utylizacji i składowania CO</w:t>
                          </w:r>
                          <w:r w:rsidRPr="006A3463">
                            <w:rPr>
                              <w:rFonts w:ascii="Aptos" w:hAnsi="Aptos" w:cs="Aptos"/>
                              <w:sz w:val="22"/>
                              <w:szCs w:val="22"/>
                              <w:vertAlign w:val="subscript"/>
                            </w:rPr>
                            <w:t>2</w:t>
                          </w:r>
                          <w:r w:rsidRPr="006A3463">
                            <w:rPr>
                              <w:rFonts w:ascii="Aptos" w:hAnsi="Aptos" w:cs="Aptos"/>
                              <w:sz w:val="22"/>
                              <w:szCs w:val="22"/>
                            </w:rPr>
                            <w:t xml:space="preserve"> w Polsce oraz pilotaż Polskiego Klastra CCUS”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56DCB9" id="Pole tekstowe 10" o:spid="_x0000_s1028" type="#_x0000_t202" style="position:absolute;margin-left:24.75pt;margin-top:50.5pt;width:476.25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" stroked="f" strokeweight=".5pt">
              <v:textbox>
                <w:txbxContent>
                  <w:p w14:paraId="3193D676" w14:textId="77777777" w:rsidR="006A3463" w:rsidRPr="006A3463" w:rsidRDefault="006A3463" w:rsidP="006A3463">
                    <w:pPr>
                      <w:jc w:val="center"/>
                      <w:rPr>
                        <w:rFonts w:ascii="Aptos" w:hAnsi="Aptos" w:cs="Aptos"/>
                        <w:sz w:val="22"/>
                        <w:szCs w:val="22"/>
                      </w:rPr>
                    </w:pPr>
                    <w:r w:rsidRPr="006A3463">
                      <w:rPr>
                        <w:rFonts w:ascii="Aptos" w:hAnsi="Aptos" w:cs="Aptos"/>
                        <w:sz w:val="22"/>
                        <w:szCs w:val="22"/>
                      </w:rPr>
                      <w:t>„Strategia rozwoju technologii wychwytu, transportu, utylizacji i składowania CO</w:t>
                    </w:r>
                    <w:r w:rsidRPr="006A3463">
                      <w:rPr>
                        <w:rFonts w:ascii="Aptos" w:hAnsi="Aptos" w:cs="Aptos"/>
                        <w:sz w:val="22"/>
                        <w:szCs w:val="22"/>
                        <w:vertAlign w:val="subscript"/>
                      </w:rPr>
                      <w:t>2</w:t>
                    </w:r>
                    <w:r w:rsidRPr="006A3463">
                      <w:rPr>
                        <w:rFonts w:ascii="Aptos" w:hAnsi="Aptos" w:cs="Aptos"/>
                        <w:sz w:val="22"/>
                        <w:szCs w:val="22"/>
                      </w:rPr>
                      <w:t xml:space="preserve"> w Polsce oraz pilotaż Polskiego Klastra CCUS”</w:t>
                    </w:r>
                  </w:p>
                </w:txbxContent>
              </v:textbox>
            </v:shape>
          </w:pict>
        </mc:Fallback>
      </mc:AlternateContent>
    </w:r>
  </w:p>
  <w:p w14:paraId="0183B41B" w14:textId="77777777" w:rsidR="006A3463" w:rsidRPr="006A3463" w:rsidRDefault="006A3463" w:rsidP="006A3463">
    <w:pPr>
      <w:pStyle w:val="Nagwek"/>
    </w:pPr>
  </w:p>
  <w:p w14:paraId="34A13079" w14:textId="77777777" w:rsidR="006A3463" w:rsidRPr="006A3463" w:rsidRDefault="006A3463" w:rsidP="006A3463">
    <w:pPr>
      <w:pStyle w:val="Nagwek"/>
    </w:pPr>
  </w:p>
  <w:p w14:paraId="26CD626F" w14:textId="77777777" w:rsidR="006A3463" w:rsidRPr="006A3463" w:rsidRDefault="006A3463" w:rsidP="006A3463">
    <w:pPr>
      <w:pStyle w:val="Nagwek"/>
    </w:pPr>
  </w:p>
  <w:p w14:paraId="083F53DD" w14:textId="77777777" w:rsidR="006A3463" w:rsidRPr="006A3463" w:rsidRDefault="006A3463" w:rsidP="006A3463">
    <w:pPr>
      <w:pStyle w:val="Nagwek"/>
    </w:pPr>
  </w:p>
  <w:p w14:paraId="00810B76" w14:textId="77777777" w:rsidR="006A3463" w:rsidRPr="006A3463" w:rsidRDefault="006A3463" w:rsidP="006A3463">
    <w:pPr>
      <w:pStyle w:val="Nagwek"/>
    </w:pPr>
  </w:p>
  <w:p w14:paraId="52DF0108" w14:textId="1F6036A0" w:rsidR="00F53146" w:rsidRPr="00921D47" w:rsidRDefault="00F53146" w:rsidP="00921D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C43BC" w14:textId="77777777" w:rsidR="00C20F79" w:rsidRDefault="00C20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527729"/>
    <w:multiLevelType w:val="hybridMultilevel"/>
    <w:tmpl w:val="EB1AD7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B42CDC"/>
    <w:multiLevelType w:val="hybridMultilevel"/>
    <w:tmpl w:val="B934A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31749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442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9275293">
    <w:abstractNumId w:val="1"/>
  </w:num>
  <w:num w:numId="4" w16cid:durableId="580023728">
    <w:abstractNumId w:val="6"/>
  </w:num>
  <w:num w:numId="5" w16cid:durableId="992292205">
    <w:abstractNumId w:val="2"/>
  </w:num>
  <w:num w:numId="6" w16cid:durableId="13470999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223153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043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30"/>
    <w:rsid w:val="00012286"/>
    <w:rsid w:val="000704FC"/>
    <w:rsid w:val="00071CCC"/>
    <w:rsid w:val="000B731D"/>
    <w:rsid w:val="000D6134"/>
    <w:rsid w:val="000E09C7"/>
    <w:rsid w:val="000E1016"/>
    <w:rsid w:val="000F6589"/>
    <w:rsid w:val="00106636"/>
    <w:rsid w:val="00116EC6"/>
    <w:rsid w:val="00134787"/>
    <w:rsid w:val="00165338"/>
    <w:rsid w:val="0017781D"/>
    <w:rsid w:val="001801DD"/>
    <w:rsid w:val="001D4612"/>
    <w:rsid w:val="00206A3D"/>
    <w:rsid w:val="00207E98"/>
    <w:rsid w:val="002723B0"/>
    <w:rsid w:val="002A364C"/>
    <w:rsid w:val="002C66D9"/>
    <w:rsid w:val="00315A4A"/>
    <w:rsid w:val="00354E07"/>
    <w:rsid w:val="0036229B"/>
    <w:rsid w:val="004B7300"/>
    <w:rsid w:val="004C6753"/>
    <w:rsid w:val="00595C87"/>
    <w:rsid w:val="005D2C65"/>
    <w:rsid w:val="005E6D94"/>
    <w:rsid w:val="005E72A9"/>
    <w:rsid w:val="005E73C2"/>
    <w:rsid w:val="0063384F"/>
    <w:rsid w:val="00643C6F"/>
    <w:rsid w:val="00646202"/>
    <w:rsid w:val="0065290F"/>
    <w:rsid w:val="006815F6"/>
    <w:rsid w:val="006A13D0"/>
    <w:rsid w:val="006A3463"/>
    <w:rsid w:val="007748F0"/>
    <w:rsid w:val="007A4321"/>
    <w:rsid w:val="00833933"/>
    <w:rsid w:val="00853083"/>
    <w:rsid w:val="008B2F0C"/>
    <w:rsid w:val="008B4928"/>
    <w:rsid w:val="008D2AB8"/>
    <w:rsid w:val="008F1C66"/>
    <w:rsid w:val="00911ECE"/>
    <w:rsid w:val="00921D47"/>
    <w:rsid w:val="00944C06"/>
    <w:rsid w:val="00970FE4"/>
    <w:rsid w:val="00A0022B"/>
    <w:rsid w:val="00A346FE"/>
    <w:rsid w:val="00A47B4D"/>
    <w:rsid w:val="00A83018"/>
    <w:rsid w:val="00B332F7"/>
    <w:rsid w:val="00B36A81"/>
    <w:rsid w:val="00B52764"/>
    <w:rsid w:val="00B774DC"/>
    <w:rsid w:val="00B96330"/>
    <w:rsid w:val="00C20F79"/>
    <w:rsid w:val="00C969A6"/>
    <w:rsid w:val="00CA7D36"/>
    <w:rsid w:val="00D24208"/>
    <w:rsid w:val="00D60C38"/>
    <w:rsid w:val="00D66893"/>
    <w:rsid w:val="00D90ACB"/>
    <w:rsid w:val="00DA7011"/>
    <w:rsid w:val="00DC1500"/>
    <w:rsid w:val="00E44371"/>
    <w:rsid w:val="00E76009"/>
    <w:rsid w:val="00E949B0"/>
    <w:rsid w:val="00EC0BEA"/>
    <w:rsid w:val="00F00591"/>
    <w:rsid w:val="00F21FDB"/>
    <w:rsid w:val="00F51688"/>
    <w:rsid w:val="00F53146"/>
    <w:rsid w:val="00F86AE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7347B3"/>
  <w15:chartTrackingRefBased/>
  <w15:docId w15:val="{48E295CE-1BE6-4CDB-8E92-D0CD95FE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2024-11-19T13:27:00Z</cp:lastPrinted>
  <dcterms:created xsi:type="dcterms:W3CDTF">2024-11-22T10:58:00Z</dcterms:created>
  <dcterms:modified xsi:type="dcterms:W3CDTF">2024-11-22T10:58:00Z</dcterms:modified>
</cp:coreProperties>
</file>