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32F9DA" w14:textId="77777777" w:rsidR="005C0930" w:rsidRDefault="00624549" w:rsidP="005C0930">
      <w:pPr>
        <w:spacing w:after="240"/>
        <w:jc w:val="right"/>
        <w:rPr>
          <w:sz w:val="22"/>
          <w:szCs w:val="22"/>
        </w:rPr>
      </w:pPr>
      <w:r w:rsidRPr="00624549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24549">
        <w:rPr>
          <w:sz w:val="22"/>
          <w:szCs w:val="22"/>
        </w:rPr>
        <w:t>2024-11-22</w:t>
      </w:r>
    </w:p>
    <w:p w14:paraId="57A80160" w14:textId="77777777" w:rsidR="00624549" w:rsidRPr="00624549" w:rsidRDefault="00624549" w:rsidP="005C0930">
      <w:pPr>
        <w:rPr>
          <w:b/>
          <w:bCs/>
          <w:sz w:val="22"/>
          <w:szCs w:val="22"/>
        </w:rPr>
      </w:pPr>
      <w:r w:rsidRPr="00624549">
        <w:rPr>
          <w:b/>
          <w:bCs/>
          <w:sz w:val="22"/>
          <w:szCs w:val="22"/>
        </w:rPr>
        <w:t>Akademia Górniczo - Hutnicza</w:t>
      </w:r>
    </w:p>
    <w:p w14:paraId="6349B057" w14:textId="77777777" w:rsidR="00624549" w:rsidRPr="00624549" w:rsidRDefault="00624549" w:rsidP="005C0930">
      <w:pPr>
        <w:rPr>
          <w:b/>
          <w:bCs/>
          <w:sz w:val="22"/>
          <w:szCs w:val="22"/>
        </w:rPr>
      </w:pPr>
      <w:r w:rsidRPr="00624549">
        <w:rPr>
          <w:b/>
          <w:bCs/>
          <w:sz w:val="22"/>
          <w:szCs w:val="22"/>
        </w:rPr>
        <w:t>im. Stanisława Staszica w Krakowie</w:t>
      </w:r>
    </w:p>
    <w:p w14:paraId="1CFEEC19" w14:textId="77777777" w:rsidR="005C0930" w:rsidRPr="00D91931" w:rsidRDefault="00624549" w:rsidP="005C0930">
      <w:pPr>
        <w:rPr>
          <w:b/>
          <w:bCs/>
          <w:sz w:val="22"/>
          <w:szCs w:val="22"/>
        </w:rPr>
      </w:pPr>
      <w:r w:rsidRPr="00624549">
        <w:rPr>
          <w:b/>
          <w:bCs/>
          <w:sz w:val="22"/>
          <w:szCs w:val="22"/>
        </w:rPr>
        <w:t>Dział Zamówień Publicznych</w:t>
      </w:r>
    </w:p>
    <w:p w14:paraId="7AB44389" w14:textId="77777777" w:rsidR="005C0930" w:rsidRPr="00BD5546" w:rsidRDefault="00624549" w:rsidP="005C0930">
      <w:pPr>
        <w:rPr>
          <w:sz w:val="22"/>
          <w:szCs w:val="22"/>
        </w:rPr>
      </w:pPr>
      <w:r w:rsidRPr="00624549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624549">
        <w:rPr>
          <w:sz w:val="22"/>
          <w:szCs w:val="22"/>
        </w:rPr>
        <w:t>30</w:t>
      </w:r>
    </w:p>
    <w:p w14:paraId="708FD168" w14:textId="77777777" w:rsidR="005C0930" w:rsidRPr="00BD5546" w:rsidRDefault="00624549" w:rsidP="005C0930">
      <w:pPr>
        <w:rPr>
          <w:sz w:val="22"/>
          <w:szCs w:val="22"/>
        </w:rPr>
      </w:pPr>
      <w:r w:rsidRPr="00624549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624549">
        <w:rPr>
          <w:sz w:val="22"/>
          <w:szCs w:val="22"/>
        </w:rPr>
        <w:t>Kraków</w:t>
      </w:r>
    </w:p>
    <w:p w14:paraId="58617FB0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24549" w:rsidRPr="00624549">
        <w:rPr>
          <w:b/>
          <w:sz w:val="22"/>
          <w:szCs w:val="22"/>
        </w:rPr>
        <w:t>DE-dzp.272-685/24</w:t>
      </w:r>
      <w:r w:rsidR="005C0930" w:rsidRPr="00D91931">
        <w:rPr>
          <w:sz w:val="22"/>
          <w:szCs w:val="22"/>
        </w:rPr>
        <w:tab/>
        <w:t xml:space="preserve"> </w:t>
      </w:r>
    </w:p>
    <w:p w14:paraId="6A051D6A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1464B7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0CAEE6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BEB79E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296F2B9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3EAAA9B" w14:textId="38BD2753" w:rsidR="00EF1037" w:rsidRPr="005C0930" w:rsidRDefault="005C0930" w:rsidP="00917F7E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24549" w:rsidRPr="00624549">
        <w:rPr>
          <w:sz w:val="22"/>
          <w:szCs w:val="22"/>
        </w:rPr>
        <w:t xml:space="preserve">Tryb podstawowy bez negocjacji - art. 275 pkt. 1 ustawy </w:t>
      </w:r>
      <w:proofErr w:type="spellStart"/>
      <w:r w:rsidR="00624549" w:rsidRPr="0062454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24549" w:rsidRPr="00624549">
        <w:rPr>
          <w:b/>
          <w:bCs/>
          <w:sz w:val="22"/>
          <w:szCs w:val="22"/>
        </w:rPr>
        <w:t>Usługa organizacji - Interdyscyplinarne międzynarodowe forum technologii CCUS w dniach 9-11.12.2024 r. - DE-dzp.272-685/24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605D4786" w14:textId="77777777" w:rsidR="00917F7E" w:rsidRDefault="00917F7E" w:rsidP="00917F7E">
      <w:pPr>
        <w:jc w:val="both"/>
        <w:rPr>
          <w:sz w:val="22"/>
          <w:szCs w:val="22"/>
        </w:rPr>
      </w:pPr>
    </w:p>
    <w:p w14:paraId="7C9FB879" w14:textId="3F3E9EC2" w:rsidR="00EF1037" w:rsidRPr="005C0930" w:rsidRDefault="005C0930" w:rsidP="00917F7E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5CB36B37" w14:textId="77777777" w:rsidR="00917F7E" w:rsidRDefault="00917F7E" w:rsidP="00917F7E">
      <w:pPr>
        <w:jc w:val="both"/>
        <w:rPr>
          <w:b/>
          <w:sz w:val="22"/>
          <w:szCs w:val="22"/>
        </w:rPr>
      </w:pPr>
    </w:p>
    <w:p w14:paraId="1674F4B1" w14:textId="758DD1B8" w:rsidR="00EF1037" w:rsidRPr="00917F7E" w:rsidRDefault="006510BA" w:rsidP="00917F7E">
      <w:pPr>
        <w:jc w:val="both"/>
        <w:rPr>
          <w:b/>
          <w:sz w:val="22"/>
          <w:szCs w:val="22"/>
        </w:rPr>
      </w:pPr>
      <w:r w:rsidRPr="00917F7E">
        <w:rPr>
          <w:b/>
          <w:sz w:val="22"/>
          <w:szCs w:val="22"/>
        </w:rPr>
        <w:t>W pkt. 4.1 Opis przedmiotu zamówienia Zamawiający dodaje zapis:</w:t>
      </w:r>
    </w:p>
    <w:p w14:paraId="2E15B351" w14:textId="710C869F" w:rsidR="006510BA" w:rsidRPr="00917F7E" w:rsidRDefault="006510BA" w:rsidP="00917F7E">
      <w:pPr>
        <w:jc w:val="both"/>
        <w:rPr>
          <w:bCs/>
          <w:sz w:val="22"/>
          <w:szCs w:val="22"/>
        </w:rPr>
      </w:pPr>
      <w:r w:rsidRPr="00917F7E">
        <w:rPr>
          <w:bCs/>
          <w:sz w:val="22"/>
          <w:szCs w:val="22"/>
        </w:rPr>
        <w:t>W dniu podpisania umowy Zamawiający poda Wykonawcy dokładna liczbę osób – uczestników Forum.</w:t>
      </w:r>
    </w:p>
    <w:p w14:paraId="28CCD490" w14:textId="77777777" w:rsidR="00917F7E" w:rsidRDefault="00917F7E" w:rsidP="00917F7E">
      <w:pPr>
        <w:jc w:val="both"/>
        <w:rPr>
          <w:b/>
          <w:sz w:val="22"/>
          <w:szCs w:val="22"/>
        </w:rPr>
      </w:pPr>
    </w:p>
    <w:p w14:paraId="4FBEA10A" w14:textId="6A25020E" w:rsidR="00917F7E" w:rsidRDefault="00917F7E" w:rsidP="00917F7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 pkt. 20.1 Zamawiający zmienia z:</w:t>
      </w:r>
    </w:p>
    <w:p w14:paraId="228BF50A" w14:textId="694D801A" w:rsidR="00917F7E" w:rsidRPr="00917F7E" w:rsidRDefault="00917F7E" w:rsidP="00917F7E">
      <w:pPr>
        <w:jc w:val="both"/>
        <w:rPr>
          <w:sz w:val="22"/>
          <w:szCs w:val="22"/>
        </w:rPr>
      </w:pPr>
      <w:r w:rsidRPr="00917F7E">
        <w:rPr>
          <w:iCs/>
          <w:sz w:val="22"/>
          <w:szCs w:val="22"/>
        </w:rPr>
        <w:t>N</w:t>
      </w:r>
      <w:r w:rsidRPr="00917F7E">
        <w:rPr>
          <w:iCs/>
          <w:sz w:val="22"/>
          <w:szCs w:val="22"/>
          <w:lang w:val="x-none"/>
        </w:rPr>
        <w:t xml:space="preserve">a Formularzu oferty, należy podać </w:t>
      </w:r>
      <w:r w:rsidRPr="00917F7E">
        <w:rPr>
          <w:iCs/>
          <w:sz w:val="22"/>
          <w:szCs w:val="22"/>
        </w:rPr>
        <w:t>cenę za całość przedmiotu zamówienia, tj. za usługę organizacji Forum w dniach 9-11/12/2024 r. w tym: wyżywienie dla max. 120 osób oraz cena brutto za wyżywienie 1 osoby, wynajem sal konferencyjnych i sal spotkań oraz 8 pokoi</w:t>
      </w:r>
    </w:p>
    <w:p w14:paraId="4D305E12" w14:textId="7F871C1D" w:rsidR="00917F7E" w:rsidRDefault="00917F7E" w:rsidP="00917F7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na:</w:t>
      </w:r>
    </w:p>
    <w:p w14:paraId="0CF0BAC3" w14:textId="1D62B868" w:rsidR="00917F7E" w:rsidRPr="00917F7E" w:rsidRDefault="00917F7E" w:rsidP="00917F7E">
      <w:pPr>
        <w:jc w:val="both"/>
        <w:rPr>
          <w:sz w:val="22"/>
          <w:szCs w:val="22"/>
        </w:rPr>
      </w:pPr>
      <w:r w:rsidRPr="00917F7E">
        <w:rPr>
          <w:iCs/>
          <w:sz w:val="22"/>
          <w:szCs w:val="22"/>
        </w:rPr>
        <w:t>N</w:t>
      </w:r>
      <w:r w:rsidRPr="00917F7E">
        <w:rPr>
          <w:iCs/>
          <w:sz w:val="22"/>
          <w:szCs w:val="22"/>
          <w:lang w:val="x-none"/>
        </w:rPr>
        <w:t xml:space="preserve">a Formularzu oferty, należy podać </w:t>
      </w:r>
      <w:r w:rsidRPr="00917F7E">
        <w:rPr>
          <w:iCs/>
          <w:sz w:val="22"/>
          <w:szCs w:val="22"/>
        </w:rPr>
        <w:t>cenę za całość przedmiotu zamówienia, tj. za usługę organizacji Forum w dniach 9-11/12/2024 r. w tym: wyżywienie dla max. 120 osób oraz cena brutto za wyżywienie 1 osoby, wynajem sal konferencyjnych i sal spotkań oraz 8 pokoi</w:t>
      </w:r>
      <w:r w:rsidRPr="00917F7E">
        <w:rPr>
          <w:iCs/>
          <w:sz w:val="22"/>
          <w:szCs w:val="22"/>
        </w:rPr>
        <w:t xml:space="preserve"> </w:t>
      </w:r>
      <w:r w:rsidRPr="00917F7E">
        <w:rPr>
          <w:iCs/>
          <w:color w:val="FF0000"/>
          <w:sz w:val="22"/>
          <w:szCs w:val="22"/>
        </w:rPr>
        <w:t>ze śniadaniem</w:t>
      </w:r>
    </w:p>
    <w:p w14:paraId="477DE176" w14:textId="77777777" w:rsidR="00917F7E" w:rsidRDefault="00917F7E" w:rsidP="00917F7E">
      <w:pPr>
        <w:jc w:val="both"/>
        <w:rPr>
          <w:b/>
          <w:sz w:val="22"/>
          <w:szCs w:val="22"/>
        </w:rPr>
      </w:pPr>
    </w:p>
    <w:p w14:paraId="67353A1A" w14:textId="7D4E7F7D" w:rsidR="006510BA" w:rsidRDefault="00917F7E" w:rsidP="00917F7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Zamawiający zamieszcza </w:t>
      </w:r>
    </w:p>
    <w:p w14:paraId="6A47C5BB" w14:textId="6FDF0433" w:rsidR="00917F7E" w:rsidRDefault="00917F7E" w:rsidP="00917F7E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Nowy obowiązujący Formularz oferty</w:t>
      </w:r>
    </w:p>
    <w:p w14:paraId="78A73FEB" w14:textId="272D010C" w:rsidR="00917F7E" w:rsidRDefault="00917F7E" w:rsidP="00917F7E">
      <w:pPr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Nowy obowiązujący wzór umowy</w:t>
      </w:r>
    </w:p>
    <w:p w14:paraId="555A4181" w14:textId="77777777" w:rsidR="00917F7E" w:rsidRPr="006510BA" w:rsidRDefault="00917F7E" w:rsidP="00917F7E">
      <w:pPr>
        <w:jc w:val="both"/>
        <w:rPr>
          <w:b/>
          <w:sz w:val="22"/>
          <w:szCs w:val="22"/>
        </w:rPr>
      </w:pPr>
    </w:p>
    <w:p w14:paraId="1FDBF229" w14:textId="77777777" w:rsidR="00EF1037" w:rsidRDefault="00EF1037" w:rsidP="00917F7E">
      <w:pPr>
        <w:pStyle w:val="Tekstpodstawowy"/>
        <w:spacing w:line="240" w:lineRule="auto"/>
        <w:jc w:val="right"/>
        <w:rPr>
          <w:szCs w:val="24"/>
        </w:rPr>
      </w:pPr>
    </w:p>
    <w:p w14:paraId="53E5C9CA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07F8A9" w14:textId="77777777" w:rsidR="00005537" w:rsidRDefault="00005537">
      <w:r>
        <w:separator/>
      </w:r>
    </w:p>
  </w:endnote>
  <w:endnote w:type="continuationSeparator" w:id="0">
    <w:p w14:paraId="52F6CEC4" w14:textId="77777777" w:rsidR="00005537" w:rsidRDefault="00005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5E8CD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4E93B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A90007" w14:textId="77777777" w:rsidR="00EF1037" w:rsidRDefault="00917F7E">
    <w:pPr>
      <w:pStyle w:val="Stopka"/>
      <w:tabs>
        <w:tab w:val="clear" w:pos="4536"/>
      </w:tabs>
      <w:jc w:val="center"/>
    </w:pPr>
    <w:r>
      <w:rPr>
        <w:noProof/>
      </w:rPr>
      <w:pict w14:anchorId="1E591F0F">
        <v:line id="_x0000_s1025" style="position:absolute;left:0;text-align:left;z-index:251657728" from="-3.85pt,7.55pt" to="455.15pt,7.55pt"/>
      </w:pict>
    </w:r>
  </w:p>
  <w:p w14:paraId="4572F1D9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5B4DB7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A5326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8BFF7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D3AAAE" w14:textId="77777777" w:rsidR="00EF1037" w:rsidRDefault="00EF1037">
    <w:pPr>
      <w:pStyle w:val="Stopka"/>
      <w:tabs>
        <w:tab w:val="clear" w:pos="4536"/>
        <w:tab w:val="left" w:pos="6237"/>
      </w:tabs>
    </w:pPr>
  </w:p>
  <w:p w14:paraId="1347AF2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34BF27" w14:textId="77777777" w:rsidR="00005537" w:rsidRDefault="00005537">
      <w:r>
        <w:separator/>
      </w:r>
    </w:p>
  </w:footnote>
  <w:footnote w:type="continuationSeparator" w:id="0">
    <w:p w14:paraId="3824113F" w14:textId="77777777" w:rsidR="00005537" w:rsidRDefault="00005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84D2E" w14:textId="77777777" w:rsidR="00624549" w:rsidRDefault="006245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F98D0C" w14:textId="77777777" w:rsidR="00624549" w:rsidRDefault="006245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A3A89" w14:textId="77777777" w:rsidR="00624549" w:rsidRDefault="006245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E92E31"/>
    <w:multiLevelType w:val="hybridMultilevel"/>
    <w:tmpl w:val="AAC827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3776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537"/>
    <w:rsid w:val="00005537"/>
    <w:rsid w:val="00057D02"/>
    <w:rsid w:val="000613E0"/>
    <w:rsid w:val="000817F1"/>
    <w:rsid w:val="001A571A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24549"/>
    <w:rsid w:val="006510BA"/>
    <w:rsid w:val="006D4AE5"/>
    <w:rsid w:val="006F4BDF"/>
    <w:rsid w:val="00854803"/>
    <w:rsid w:val="0087224A"/>
    <w:rsid w:val="00881C07"/>
    <w:rsid w:val="009149C3"/>
    <w:rsid w:val="00917F7E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DA7011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E370AC"/>
  <w15:chartTrackingRefBased/>
  <w15:docId w15:val="{A9F8D2DD-F5FB-4796-BCBE-5267F4727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2001-02-10T18:08:00Z</cp:lastPrinted>
  <dcterms:created xsi:type="dcterms:W3CDTF">2024-11-22T10:47:00Z</dcterms:created>
  <dcterms:modified xsi:type="dcterms:W3CDTF">2024-11-22T10:55:00Z</dcterms:modified>
</cp:coreProperties>
</file>