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D977A8" w:rsidRPr="00D977A8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D977A8" w:rsidRPr="00D977A8">
        <w:rPr>
          <w:rFonts w:eastAsia="Times New Roman" w:cs="Calibri"/>
          <w:b/>
          <w:lang w:eastAsia="pl-PL"/>
        </w:rPr>
        <w:t>Usługa przeprowadzenia szkolenia z zakresu projektowania i eksploatacji instalacji biogazowych dla pracowników Wydziału Geologii, Geofizyki i Ochrony Środowiska w ramach projektu KOMPAS AGH  - DE-dzp.272-609/24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5103B9" w:rsidRPr="009475A8" w:rsidRDefault="008F3D36" w:rsidP="00457B61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  <w:bookmarkStart w:id="0" w:name="_GoBack"/>
      <w:bookmarkEnd w:id="0"/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187" w:rsidRDefault="00860187" w:rsidP="0038231F">
      <w:pPr>
        <w:spacing w:after="0" w:line="240" w:lineRule="auto"/>
      </w:pPr>
      <w:r>
        <w:separator/>
      </w:r>
    </w:p>
  </w:endnote>
  <w:endnote w:type="continuationSeparator" w:id="0">
    <w:p w:rsidR="00860187" w:rsidRDefault="008601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7A8" w:rsidRDefault="00D977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7A8" w:rsidRDefault="00D977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187" w:rsidRDefault="00860187" w:rsidP="0038231F">
      <w:pPr>
        <w:spacing w:after="0" w:line="240" w:lineRule="auto"/>
      </w:pPr>
      <w:r>
        <w:separator/>
      </w:r>
    </w:p>
  </w:footnote>
  <w:footnote w:type="continuationSeparator" w:id="0">
    <w:p w:rsidR="00860187" w:rsidRDefault="00860187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7A8" w:rsidRDefault="00D977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7A8" w:rsidRDefault="00D977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77A8" w:rsidRDefault="00D977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18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57B61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187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977A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9844422-505D-46AB-BA96-5B960A88B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020ED-DB9F-4796-BBD1-FC9BDC8D2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2024-10-23T07:08:00Z</dcterms:created>
  <dcterms:modified xsi:type="dcterms:W3CDTF">2024-10-23T07:08:00Z</dcterms:modified>
</cp:coreProperties>
</file>