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61A35" w14:textId="3760982F" w:rsidR="00D665F5" w:rsidRPr="00465304" w:rsidRDefault="00FC1972" w:rsidP="00465304">
      <w:pPr>
        <w:spacing w:after="240"/>
        <w:jc w:val="right"/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sz w:val="18"/>
          <w:szCs w:val="18"/>
        </w:rPr>
        <w:t>Kraków</w:t>
      </w:r>
      <w:r w:rsidR="00D665F5" w:rsidRPr="00465304">
        <w:rPr>
          <w:rFonts w:ascii="Verdana" w:hAnsi="Verdana"/>
          <w:sz w:val="18"/>
          <w:szCs w:val="18"/>
        </w:rPr>
        <w:t xml:space="preserve"> dnia: </w:t>
      </w:r>
      <w:r w:rsidRPr="00465304">
        <w:rPr>
          <w:rFonts w:ascii="Verdana" w:hAnsi="Verdana"/>
          <w:sz w:val="18"/>
          <w:szCs w:val="18"/>
        </w:rPr>
        <w:t>2024-11-22</w:t>
      </w:r>
    </w:p>
    <w:p w14:paraId="48681FDF" w14:textId="77777777" w:rsidR="00FC1972" w:rsidRPr="00465304" w:rsidRDefault="00FC197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6530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9B85D4" w14:textId="77777777" w:rsidR="00FC1972" w:rsidRPr="00465304" w:rsidRDefault="00FC197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6530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269EB5C" w14:textId="77777777" w:rsidR="00D665F5" w:rsidRPr="00465304" w:rsidRDefault="00FC197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6530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476FDFE" w14:textId="77777777" w:rsidR="00D665F5" w:rsidRPr="00465304" w:rsidRDefault="00FC1972" w:rsidP="00D665F5">
      <w:pPr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sz w:val="18"/>
          <w:szCs w:val="18"/>
        </w:rPr>
        <w:t>Al. Mickiewicza</w:t>
      </w:r>
      <w:r w:rsidR="00D665F5" w:rsidRPr="00465304">
        <w:rPr>
          <w:rFonts w:ascii="Verdana" w:hAnsi="Verdana"/>
          <w:sz w:val="18"/>
          <w:szCs w:val="18"/>
        </w:rPr>
        <w:t xml:space="preserve"> </w:t>
      </w:r>
      <w:r w:rsidRPr="00465304">
        <w:rPr>
          <w:rFonts w:ascii="Verdana" w:hAnsi="Verdana"/>
          <w:sz w:val="18"/>
          <w:szCs w:val="18"/>
        </w:rPr>
        <w:t>30</w:t>
      </w:r>
    </w:p>
    <w:p w14:paraId="03FABD63" w14:textId="77777777" w:rsidR="00D665F5" w:rsidRDefault="00FC1972" w:rsidP="00D665F5">
      <w:pPr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sz w:val="18"/>
          <w:szCs w:val="18"/>
        </w:rPr>
        <w:t>30-059</w:t>
      </w:r>
      <w:r w:rsidR="00D665F5" w:rsidRPr="00465304">
        <w:rPr>
          <w:rFonts w:ascii="Verdana" w:hAnsi="Verdana"/>
          <w:sz w:val="18"/>
          <w:szCs w:val="18"/>
        </w:rPr>
        <w:t xml:space="preserve"> </w:t>
      </w:r>
      <w:r w:rsidRPr="00465304">
        <w:rPr>
          <w:rFonts w:ascii="Verdana" w:hAnsi="Verdana"/>
          <w:sz w:val="18"/>
          <w:szCs w:val="18"/>
        </w:rPr>
        <w:t>Kraków</w:t>
      </w:r>
    </w:p>
    <w:p w14:paraId="79F6498D" w14:textId="77777777" w:rsidR="00465304" w:rsidRDefault="00465304" w:rsidP="00D665F5">
      <w:pPr>
        <w:rPr>
          <w:rFonts w:ascii="Verdana" w:hAnsi="Verdana"/>
          <w:sz w:val="18"/>
          <w:szCs w:val="18"/>
        </w:rPr>
      </w:pPr>
    </w:p>
    <w:p w14:paraId="123AD18A" w14:textId="77777777" w:rsidR="00465304" w:rsidRPr="00465304" w:rsidRDefault="00465304" w:rsidP="00D665F5">
      <w:pPr>
        <w:rPr>
          <w:rFonts w:ascii="Verdana" w:hAnsi="Verdana"/>
          <w:sz w:val="18"/>
          <w:szCs w:val="18"/>
        </w:rPr>
      </w:pPr>
    </w:p>
    <w:p w14:paraId="454036B6" w14:textId="77777777" w:rsidR="00A80738" w:rsidRPr="0046530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sz w:val="18"/>
          <w:szCs w:val="18"/>
        </w:rPr>
        <w:t>Znak sprawy:</w:t>
      </w:r>
      <w:r w:rsidRPr="00465304">
        <w:rPr>
          <w:rFonts w:ascii="Verdana" w:hAnsi="Verdana"/>
          <w:b/>
          <w:sz w:val="18"/>
          <w:szCs w:val="18"/>
        </w:rPr>
        <w:t xml:space="preserve"> </w:t>
      </w:r>
      <w:r w:rsidR="00FC1972" w:rsidRPr="00465304">
        <w:rPr>
          <w:rFonts w:ascii="Verdana" w:hAnsi="Verdana"/>
          <w:b/>
          <w:sz w:val="18"/>
          <w:szCs w:val="18"/>
        </w:rPr>
        <w:t>DE-dzp.272-680/24</w:t>
      </w:r>
      <w:r w:rsidR="00A80738" w:rsidRPr="00465304">
        <w:rPr>
          <w:rFonts w:ascii="Verdana" w:hAnsi="Verdana"/>
          <w:sz w:val="18"/>
          <w:szCs w:val="18"/>
        </w:rPr>
        <w:tab/>
        <w:t xml:space="preserve"> </w:t>
      </w:r>
    </w:p>
    <w:p w14:paraId="4B7FC35A" w14:textId="77777777" w:rsidR="00A80738" w:rsidRPr="004653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76285C" w14:textId="77777777" w:rsidR="00A80738" w:rsidRPr="004653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F75B5D" w14:textId="77777777" w:rsidR="00A80738" w:rsidRPr="0046530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78E810" w14:textId="77777777" w:rsidR="00A80738" w:rsidRPr="004653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6530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76B693B" w14:textId="77777777" w:rsidR="00A80738" w:rsidRPr="004653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EB0D7D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bCs/>
          <w:sz w:val="18"/>
          <w:szCs w:val="18"/>
        </w:rPr>
        <w:t xml:space="preserve">Dotyczy </w:t>
      </w:r>
      <w:r w:rsidRPr="0046530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C1972" w:rsidRPr="0046530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C1972" w:rsidRPr="00465304">
        <w:rPr>
          <w:rFonts w:ascii="Verdana" w:hAnsi="Verdana"/>
          <w:sz w:val="18"/>
          <w:szCs w:val="18"/>
        </w:rPr>
        <w:t>Pzp</w:t>
      </w:r>
      <w:proofErr w:type="spellEnd"/>
      <w:r w:rsidRPr="00465304">
        <w:rPr>
          <w:rFonts w:ascii="Verdana" w:hAnsi="Verdana"/>
          <w:sz w:val="18"/>
          <w:szCs w:val="18"/>
        </w:rPr>
        <w:t xml:space="preserve"> </w:t>
      </w:r>
      <w:r w:rsidR="007965DC" w:rsidRPr="00465304">
        <w:rPr>
          <w:rFonts w:ascii="Verdana" w:hAnsi="Verdana"/>
          <w:sz w:val="18"/>
          <w:szCs w:val="18"/>
        </w:rPr>
        <w:t>prowadzonego pn.</w:t>
      </w:r>
      <w:r w:rsidRPr="00465304">
        <w:rPr>
          <w:rFonts w:ascii="Verdana" w:hAnsi="Verdana"/>
          <w:sz w:val="18"/>
          <w:szCs w:val="18"/>
        </w:rPr>
        <w:t xml:space="preserve">: </w:t>
      </w:r>
    </w:p>
    <w:p w14:paraId="1989A14A" w14:textId="77777777" w:rsidR="00465304" w:rsidRPr="00465304" w:rsidRDefault="0046530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1556A63" w14:textId="77777777" w:rsidR="00A80738" w:rsidRPr="00465304" w:rsidRDefault="00FC197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b/>
          <w:sz w:val="18"/>
          <w:szCs w:val="18"/>
        </w:rPr>
        <w:t xml:space="preserve">dostawa laptopa 2w1 z akcesoriami dla </w:t>
      </w:r>
      <w:proofErr w:type="spellStart"/>
      <w:r w:rsidRPr="00465304">
        <w:rPr>
          <w:rFonts w:ascii="Verdana" w:hAnsi="Verdana"/>
          <w:b/>
          <w:sz w:val="18"/>
          <w:szCs w:val="18"/>
        </w:rPr>
        <w:t>WIMiR</w:t>
      </w:r>
      <w:proofErr w:type="spellEnd"/>
      <w:r w:rsidRPr="00465304">
        <w:rPr>
          <w:rFonts w:ascii="Verdana" w:hAnsi="Verdana"/>
          <w:b/>
          <w:sz w:val="18"/>
          <w:szCs w:val="18"/>
        </w:rPr>
        <w:t xml:space="preserve"> - DE-dzp.272-680/24</w:t>
      </w:r>
    </w:p>
    <w:p w14:paraId="54DF278A" w14:textId="77777777" w:rsidR="00D665F5" w:rsidRPr="0046530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sz w:val="18"/>
          <w:szCs w:val="18"/>
        </w:rPr>
        <w:t>Zamawiający, działając na podstawie art. 22</w:t>
      </w:r>
      <w:r w:rsidR="00601802" w:rsidRPr="00465304">
        <w:rPr>
          <w:rFonts w:ascii="Verdana" w:hAnsi="Verdana"/>
          <w:sz w:val="18"/>
          <w:szCs w:val="18"/>
        </w:rPr>
        <w:t>2</w:t>
      </w:r>
      <w:r w:rsidRPr="00465304">
        <w:rPr>
          <w:rFonts w:ascii="Verdana" w:hAnsi="Verdana"/>
          <w:sz w:val="18"/>
          <w:szCs w:val="18"/>
        </w:rPr>
        <w:t xml:space="preserve"> ust. 5 </w:t>
      </w:r>
      <w:r w:rsidRPr="0046530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465304">
        <w:rPr>
          <w:rFonts w:ascii="Verdana" w:hAnsi="Verdana"/>
          <w:sz w:val="18"/>
          <w:szCs w:val="18"/>
        </w:rPr>
        <w:t>publicznych</w:t>
      </w:r>
      <w:r w:rsidR="00104EFA" w:rsidRPr="00465304">
        <w:rPr>
          <w:rFonts w:ascii="Verdana" w:hAnsi="Verdana"/>
          <w:sz w:val="18"/>
          <w:szCs w:val="18"/>
        </w:rPr>
        <w:t xml:space="preserve"> </w:t>
      </w:r>
      <w:r w:rsidR="009C20BC" w:rsidRPr="0046530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465304">
        <w:rPr>
          <w:rFonts w:ascii="Verdana" w:hAnsi="Verdana"/>
          <w:sz w:val="18"/>
          <w:szCs w:val="18"/>
        </w:rPr>
        <w:t>t.j</w:t>
      </w:r>
      <w:proofErr w:type="spellEnd"/>
      <w:r w:rsidR="009C20BC" w:rsidRPr="00465304">
        <w:rPr>
          <w:rFonts w:ascii="Verdana" w:hAnsi="Verdana"/>
          <w:sz w:val="18"/>
          <w:szCs w:val="18"/>
        </w:rPr>
        <w:t xml:space="preserve">. </w:t>
      </w:r>
      <w:r w:rsidR="00104EFA" w:rsidRPr="00465304">
        <w:rPr>
          <w:rFonts w:ascii="Verdana" w:hAnsi="Verdana"/>
          <w:sz w:val="18"/>
          <w:szCs w:val="18"/>
        </w:rPr>
        <w:t>ze zm.</w:t>
      </w:r>
      <w:r w:rsidR="00AA718D" w:rsidRPr="00465304">
        <w:rPr>
          <w:rFonts w:ascii="Verdana" w:hAnsi="Verdana"/>
          <w:sz w:val="18"/>
          <w:szCs w:val="18"/>
        </w:rPr>
        <w:t>)</w:t>
      </w:r>
      <w:r w:rsidR="00A67C20" w:rsidRPr="00465304">
        <w:rPr>
          <w:rFonts w:ascii="Verdana" w:hAnsi="Verdana"/>
          <w:sz w:val="18"/>
          <w:szCs w:val="18"/>
        </w:rPr>
        <w:t xml:space="preserve"> </w:t>
      </w:r>
      <w:r w:rsidRPr="00465304">
        <w:rPr>
          <w:rFonts w:ascii="Verdana" w:hAnsi="Verdana"/>
          <w:sz w:val="18"/>
          <w:szCs w:val="18"/>
        </w:rPr>
        <w:t>udostępnia</w:t>
      </w:r>
      <w:r w:rsidR="00F95C33" w:rsidRPr="00465304">
        <w:rPr>
          <w:rFonts w:ascii="Verdana" w:hAnsi="Verdana"/>
          <w:sz w:val="18"/>
          <w:szCs w:val="18"/>
        </w:rPr>
        <w:t xml:space="preserve"> </w:t>
      </w:r>
      <w:r w:rsidR="004C7E9B" w:rsidRPr="00465304">
        <w:rPr>
          <w:rFonts w:ascii="Verdana" w:hAnsi="Verdana"/>
          <w:sz w:val="18"/>
          <w:szCs w:val="18"/>
        </w:rPr>
        <w:t>informacj</w:t>
      </w:r>
      <w:r w:rsidR="00577BC6" w:rsidRPr="00465304">
        <w:rPr>
          <w:rFonts w:ascii="Verdana" w:hAnsi="Verdana"/>
          <w:sz w:val="18"/>
          <w:szCs w:val="18"/>
        </w:rPr>
        <w:t>ę</w:t>
      </w:r>
      <w:r w:rsidR="00035488" w:rsidRPr="00465304">
        <w:rPr>
          <w:rFonts w:ascii="Verdana" w:hAnsi="Verdana"/>
          <w:sz w:val="18"/>
          <w:szCs w:val="18"/>
        </w:rPr>
        <w:t xml:space="preserve"> z otwarcia ofert</w:t>
      </w:r>
      <w:r w:rsidR="00577BC6" w:rsidRPr="00465304">
        <w:rPr>
          <w:rFonts w:ascii="Verdana" w:hAnsi="Verdana"/>
          <w:sz w:val="18"/>
          <w:szCs w:val="18"/>
        </w:rPr>
        <w:t>.</w:t>
      </w:r>
    </w:p>
    <w:p w14:paraId="0FFCAF3B" w14:textId="77777777" w:rsidR="00A80738" w:rsidRPr="0046530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65304">
        <w:rPr>
          <w:rFonts w:ascii="Verdana" w:hAnsi="Verdana"/>
          <w:sz w:val="18"/>
          <w:szCs w:val="18"/>
        </w:rPr>
        <w:t>Podczas otwarcia ofert, mającego miejsce</w:t>
      </w:r>
      <w:r w:rsidR="00FF4AB1" w:rsidRPr="00465304">
        <w:rPr>
          <w:rFonts w:ascii="Verdana" w:hAnsi="Verdana"/>
          <w:sz w:val="18"/>
          <w:szCs w:val="18"/>
        </w:rPr>
        <w:t xml:space="preserve"> w dniu </w:t>
      </w:r>
      <w:r w:rsidR="00FC1972" w:rsidRPr="00465304">
        <w:rPr>
          <w:rFonts w:ascii="Verdana" w:hAnsi="Verdana"/>
          <w:sz w:val="18"/>
          <w:szCs w:val="18"/>
        </w:rPr>
        <w:t>22/11/2024</w:t>
      </w:r>
      <w:r w:rsidR="00FF4AB1" w:rsidRPr="00465304">
        <w:rPr>
          <w:rFonts w:ascii="Verdana" w:hAnsi="Verdana"/>
          <w:sz w:val="18"/>
          <w:szCs w:val="18"/>
        </w:rPr>
        <w:t xml:space="preserve"> o godz. </w:t>
      </w:r>
      <w:r w:rsidR="00FC1972" w:rsidRPr="00465304">
        <w:rPr>
          <w:rFonts w:ascii="Verdana" w:hAnsi="Verdana"/>
          <w:sz w:val="18"/>
          <w:szCs w:val="18"/>
        </w:rPr>
        <w:t>11:00</w:t>
      </w:r>
      <w:r w:rsidRPr="0046530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65304" w14:paraId="41DD6A67" w14:textId="77777777" w:rsidTr="003F57CD">
        <w:tc>
          <w:tcPr>
            <w:tcW w:w="993" w:type="dxa"/>
            <w:shd w:val="clear" w:color="auto" w:fill="auto"/>
            <w:vAlign w:val="center"/>
          </w:tcPr>
          <w:p w14:paraId="6BDB1298" w14:textId="77777777" w:rsidR="00D665F5" w:rsidRPr="0046530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6538D8" w14:textId="77777777" w:rsidR="00D665F5" w:rsidRPr="0046530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29867" w14:textId="77777777" w:rsidR="00D665F5" w:rsidRPr="0046530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C1972" w:rsidRPr="00465304" w14:paraId="1D51C279" w14:textId="77777777" w:rsidTr="00C63532">
        <w:tc>
          <w:tcPr>
            <w:tcW w:w="993" w:type="dxa"/>
            <w:shd w:val="clear" w:color="auto" w:fill="auto"/>
            <w:vAlign w:val="center"/>
          </w:tcPr>
          <w:p w14:paraId="6647DA17" w14:textId="77777777" w:rsidR="00FC1972" w:rsidRPr="00465304" w:rsidRDefault="00FC1972" w:rsidP="00C6353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D869B0A" w14:textId="4808517E" w:rsidR="00FC1972" w:rsidRPr="00465304" w:rsidRDefault="00FC1972" w:rsidP="00C6353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65304">
              <w:rPr>
                <w:rFonts w:ascii="Verdana" w:hAnsi="Verdana"/>
                <w:sz w:val="18"/>
                <w:szCs w:val="18"/>
              </w:rPr>
              <w:t>Delkom</w:t>
            </w:r>
            <w:proofErr w:type="spellEnd"/>
            <w:r w:rsidRPr="00465304">
              <w:rPr>
                <w:rFonts w:ascii="Verdana" w:hAnsi="Verdana"/>
                <w:sz w:val="18"/>
                <w:szCs w:val="18"/>
              </w:rPr>
              <w:t xml:space="preserve"> 2000 Sp. z o.</w:t>
            </w:r>
            <w:r w:rsid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o.</w:t>
            </w:r>
          </w:p>
          <w:p w14:paraId="5FF6C40B" w14:textId="779FC2FB" w:rsidR="00FC1972" w:rsidRPr="00465304" w:rsidRDefault="00FC1972" w:rsidP="00C63532">
            <w:pPr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ul. I Brygady Pancernej Wojska Polskiego</w:t>
            </w:r>
            <w:r w:rsid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36</w:t>
            </w:r>
            <w:r w:rsidRPr="0046530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8CBCC1D" w14:textId="77777777" w:rsidR="00FC1972" w:rsidRPr="00465304" w:rsidRDefault="00FC1972" w:rsidP="00C6353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84-200</w:t>
            </w:r>
            <w:r w:rsidRP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Wejherowo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24083" w14:textId="77777777" w:rsidR="00FC1972" w:rsidRPr="00465304" w:rsidRDefault="00FC1972" w:rsidP="00C6353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7 404.60 zł</w:t>
            </w:r>
          </w:p>
        </w:tc>
      </w:tr>
      <w:tr w:rsidR="00FC1972" w:rsidRPr="00465304" w14:paraId="2ADC4482" w14:textId="77777777" w:rsidTr="00C63532">
        <w:tc>
          <w:tcPr>
            <w:tcW w:w="993" w:type="dxa"/>
            <w:shd w:val="clear" w:color="auto" w:fill="auto"/>
            <w:vAlign w:val="center"/>
          </w:tcPr>
          <w:p w14:paraId="649E7079" w14:textId="77777777" w:rsidR="00FC1972" w:rsidRPr="00465304" w:rsidRDefault="00FC1972" w:rsidP="00C6353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D4DCDF7" w14:textId="022B392D" w:rsidR="00FC1972" w:rsidRPr="00465304" w:rsidRDefault="00FC1972" w:rsidP="00C6353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o.</w:t>
            </w:r>
          </w:p>
          <w:p w14:paraId="1CE347D0" w14:textId="77777777" w:rsidR="00FC1972" w:rsidRPr="00465304" w:rsidRDefault="00FC1972" w:rsidP="00C63532">
            <w:pPr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Al. Mickiewicza</w:t>
            </w:r>
            <w:r w:rsidRP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27</w:t>
            </w:r>
            <w:r w:rsidRPr="0046530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646AA30" w14:textId="77777777" w:rsidR="00FC1972" w:rsidRPr="00465304" w:rsidRDefault="00FC1972" w:rsidP="00C6353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31-120</w:t>
            </w:r>
            <w:r w:rsidRPr="004653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6530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FBD30B" w14:textId="77777777" w:rsidR="00FC1972" w:rsidRPr="00465304" w:rsidRDefault="00FC1972" w:rsidP="00C6353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65304">
              <w:rPr>
                <w:rFonts w:ascii="Verdana" w:hAnsi="Verdana"/>
                <w:sz w:val="18"/>
                <w:szCs w:val="18"/>
              </w:rPr>
              <w:t>10 608.75 zł</w:t>
            </w:r>
          </w:p>
        </w:tc>
      </w:tr>
    </w:tbl>
    <w:p w14:paraId="5F3CFE46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95406B9" w14:textId="77777777" w:rsidR="00465304" w:rsidRPr="00465304" w:rsidRDefault="00465304" w:rsidP="00465304">
      <w:pPr>
        <w:rPr>
          <w:rFonts w:ascii="Verdana" w:hAnsi="Verdana"/>
          <w:sz w:val="18"/>
          <w:szCs w:val="18"/>
        </w:rPr>
      </w:pPr>
    </w:p>
    <w:p w14:paraId="5E089FF6" w14:textId="77777777" w:rsidR="00465304" w:rsidRDefault="00465304" w:rsidP="00465304">
      <w:pPr>
        <w:rPr>
          <w:rFonts w:ascii="Verdana" w:hAnsi="Verdana"/>
          <w:sz w:val="18"/>
          <w:szCs w:val="18"/>
        </w:rPr>
      </w:pPr>
    </w:p>
    <w:p w14:paraId="31DD64C3" w14:textId="4D4E4EC8" w:rsidR="00465304" w:rsidRDefault="00465304" w:rsidP="00465304">
      <w:pPr>
        <w:tabs>
          <w:tab w:val="left" w:pos="64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Sekretarz Komisji Przetargowej</w:t>
      </w:r>
    </w:p>
    <w:p w14:paraId="7D3D0669" w14:textId="277DCB66" w:rsidR="00465304" w:rsidRPr="00465304" w:rsidRDefault="00465304" w:rsidP="00465304">
      <w:pPr>
        <w:tabs>
          <w:tab w:val="left" w:pos="64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mgr Joanna Kraińska</w:t>
      </w:r>
    </w:p>
    <w:sectPr w:rsidR="00465304" w:rsidRPr="004653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33CA2" w14:textId="77777777" w:rsidR="00DB312F" w:rsidRDefault="00DB312F">
      <w:r>
        <w:separator/>
      </w:r>
    </w:p>
  </w:endnote>
  <w:endnote w:type="continuationSeparator" w:id="0">
    <w:p w14:paraId="48CCAF47" w14:textId="77777777" w:rsidR="00DB312F" w:rsidRDefault="00DB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90A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B961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B9AA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7F9BC4">
        <v:line id="_x0000_s1025" style="position:absolute;left:0;text-align:left;z-index:251657728" from="-3.85pt,8.7pt" to="455.15pt,8.7pt"/>
      </w:pict>
    </w:r>
  </w:p>
  <w:p w14:paraId="5028FA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2FB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80531" w14:textId="77777777" w:rsidR="009F189D" w:rsidRDefault="009F189D">
    <w:pPr>
      <w:pStyle w:val="Stopka"/>
      <w:tabs>
        <w:tab w:val="clear" w:pos="4536"/>
      </w:tabs>
      <w:jc w:val="center"/>
    </w:pPr>
  </w:p>
  <w:p w14:paraId="31DC35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AA715" w14:textId="77777777" w:rsidR="00DB312F" w:rsidRDefault="00DB312F">
      <w:r>
        <w:separator/>
      </w:r>
    </w:p>
  </w:footnote>
  <w:footnote w:type="continuationSeparator" w:id="0">
    <w:p w14:paraId="6C78F2D0" w14:textId="77777777" w:rsidR="00DB312F" w:rsidRDefault="00DB3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6F3E7" w14:textId="77777777" w:rsidR="00FC1972" w:rsidRDefault="00FC1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D4CA9" w14:textId="77777777" w:rsidR="00FC1972" w:rsidRDefault="00FC19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71515" w14:textId="77777777" w:rsidR="00FC1972" w:rsidRDefault="00FC19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12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65304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B312F"/>
    <w:rsid w:val="00EA3476"/>
    <w:rsid w:val="00F44906"/>
    <w:rsid w:val="00F95C33"/>
    <w:rsid w:val="00FB196E"/>
    <w:rsid w:val="00FC19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A3595"/>
  <w15:chartTrackingRefBased/>
  <w15:docId w15:val="{485F9E70-4F64-46B7-9CEC-50E0B97F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2024-11-22T10:37:00Z</cp:lastPrinted>
  <dcterms:created xsi:type="dcterms:W3CDTF">2024-11-22T10:37:00Z</dcterms:created>
  <dcterms:modified xsi:type="dcterms:W3CDTF">2024-11-22T10:37:00Z</dcterms:modified>
</cp:coreProperties>
</file>