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37FB72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32361D">
        <w:rPr>
          <w:b/>
          <w:bCs/>
        </w:rPr>
        <w:t>36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31EAC" w:rsidRPr="005844F6" w14:paraId="1E328C63" w14:textId="77777777" w:rsidTr="0032361D">
        <w:trPr>
          <w:trHeight w:val="850"/>
        </w:trPr>
        <w:tc>
          <w:tcPr>
            <w:tcW w:w="9354" w:type="dxa"/>
            <w:shd w:val="clear" w:color="auto" w:fill="F2F2F2" w:themeFill="background1" w:themeFillShade="F2"/>
            <w:vAlign w:val="center"/>
          </w:tcPr>
          <w:p w14:paraId="1638DAE7" w14:textId="77777777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45834946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01.01.2025 r. do 30.04.2025 r.</w:t>
      </w:r>
      <w:r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9E14A8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9E14A8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9E14A8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2361D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55639F6B" w:rsidR="00A52CA7" w:rsidRPr="007F3E87" w:rsidRDefault="00A52CA7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</w:t>
            </w:r>
            <w:r w:rsidR="0032361D" w:rsidRPr="00EF590C">
              <w:rPr>
                <w:sz w:val="22"/>
                <w:szCs w:val="22"/>
              </w:rPr>
              <w:t>....................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1556C0F6" w:rsidR="00A52CA7" w:rsidRDefault="00A52CA7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="0032361D" w:rsidRPr="00EF590C">
              <w:rPr>
                <w:sz w:val="22"/>
                <w:szCs w:val="22"/>
              </w:rPr>
              <w:t>....................</w:t>
            </w:r>
            <w:r w:rsidR="0032361D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016AD114" w14:textId="2CF3BB3A" w:rsidR="00A52CA7" w:rsidRDefault="00A52CA7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32361D" w:rsidRPr="007F3E87">
              <w:rPr>
                <w:sz w:val="22"/>
                <w:szCs w:val="22"/>
              </w:rPr>
              <w:t>........................</w:t>
            </w:r>
            <w:r w:rsidR="0032361D">
              <w:rPr>
                <w:sz w:val="22"/>
                <w:szCs w:val="22"/>
              </w:rPr>
              <w:t>.</w:t>
            </w:r>
            <w:r w:rsidR="0032361D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</w:t>
            </w:r>
          </w:p>
          <w:p w14:paraId="213CA76F" w14:textId="44BD09FA" w:rsid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2361D">
        <w:tc>
          <w:tcPr>
            <w:tcW w:w="964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44500798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4D403A85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411D42A" w14:textId="21879D50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3B189D4" w14:textId="2B050C8D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2361D">
        <w:tc>
          <w:tcPr>
            <w:tcW w:w="9640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7414AE28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586A33D5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6E0EC26" w14:textId="22F80FEC" w:rsidR="005B0941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DD058BA" w14:textId="6F8643D6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2361D">
        <w:tc>
          <w:tcPr>
            <w:tcW w:w="964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53A12DFE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696E5CE3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9EE54B8" w14:textId="62411C77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BD86F7C" w14:textId="5734F208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2361D">
        <w:tc>
          <w:tcPr>
            <w:tcW w:w="9640" w:type="dxa"/>
            <w:shd w:val="clear" w:color="auto" w:fill="FFFFFF" w:themeFill="background1"/>
          </w:tcPr>
          <w:p w14:paraId="5567CAB6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09D87F6A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519CAA12" w14:textId="6FF9EE8A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6D2FDCC" w14:textId="023566F5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2361D">
        <w:tc>
          <w:tcPr>
            <w:tcW w:w="9640" w:type="dxa"/>
            <w:shd w:val="clear" w:color="auto" w:fill="FFFFFF" w:themeFill="background1"/>
          </w:tcPr>
          <w:p w14:paraId="488BBC73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33C973D3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526D3CA5" w14:textId="221BE39F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B932581" w14:textId="43BC5B5C" w:rsidR="005B0941" w:rsidRP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 w:rsidR="0057742E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2361D">
        <w:tc>
          <w:tcPr>
            <w:tcW w:w="9640" w:type="dxa"/>
            <w:shd w:val="clear" w:color="auto" w:fill="FFFFFF" w:themeFill="background1"/>
          </w:tcPr>
          <w:p w14:paraId="39B86A10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72C9B596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F482A29" w14:textId="76EDF6A4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815C6D6" w14:textId="4E864BA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2361D">
        <w:tc>
          <w:tcPr>
            <w:tcW w:w="9640" w:type="dxa"/>
            <w:shd w:val="clear" w:color="auto" w:fill="FFFFFF" w:themeFill="background1"/>
          </w:tcPr>
          <w:p w14:paraId="36BB2E99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45F77507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1517864" w14:textId="0C9FF801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lastRenderedPageBreak/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br/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75335D54" w14:textId="2886CD90" w:rsidR="001B037D" w:rsidRPr="00E928DA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przygotowaniem towarów do dostarczenia oraz w zakresie obsługi składanego zamówienia przez Jednostkę realizującą będą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5F0E3CDA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>4 r. o podatku od towarów i usług (Dz.U. z 20</w:t>
      </w:r>
      <w:r w:rsidR="00CE3AE6" w:rsidRPr="00E928DA">
        <w:rPr>
          <w:bCs/>
          <w:sz w:val="22"/>
          <w:szCs w:val="22"/>
        </w:rPr>
        <w:t>2</w:t>
      </w:r>
      <w:r w:rsidR="00243D72">
        <w:rPr>
          <w:bCs/>
          <w:sz w:val="22"/>
          <w:szCs w:val="22"/>
        </w:rPr>
        <w:t>4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D72">
        <w:rPr>
          <w:bCs/>
          <w:sz w:val="22"/>
          <w:szCs w:val="22"/>
        </w:rPr>
        <w:t>1473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51B64FE9" w:rsidR="00493A1E" w:rsidRDefault="00CE3AE6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243D72" w:rsidRPr="00E928DA">
        <w:rPr>
          <w:bCs/>
          <w:sz w:val="22"/>
          <w:szCs w:val="22"/>
        </w:rPr>
        <w:t>202</w:t>
      </w:r>
      <w:r w:rsidR="00243D72">
        <w:rPr>
          <w:bCs/>
          <w:sz w:val="22"/>
          <w:szCs w:val="22"/>
        </w:rPr>
        <w:t>4</w:t>
      </w:r>
      <w:r w:rsidR="00243D72" w:rsidRPr="00E928DA">
        <w:rPr>
          <w:bCs/>
          <w:sz w:val="22"/>
          <w:szCs w:val="22"/>
        </w:rPr>
        <w:t xml:space="preserve"> r. poz. </w:t>
      </w:r>
      <w:r w:rsidR="00243D72">
        <w:rPr>
          <w:bCs/>
          <w:sz w:val="22"/>
          <w:szCs w:val="22"/>
        </w:rPr>
        <w:t>1473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………</w:t>
      </w:r>
      <w:r w:rsidR="00110825" w:rsidRPr="00E928DA">
        <w:rPr>
          <w:bCs/>
          <w:sz w:val="22"/>
          <w:szCs w:val="22"/>
        </w:rPr>
        <w:t>…………</w:t>
      </w:r>
      <w:r w:rsidR="00D955E5" w:rsidRPr="00E928DA">
        <w:rPr>
          <w:bCs/>
          <w:sz w:val="22"/>
          <w:szCs w:val="22"/>
        </w:rPr>
        <w:t>………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2688CFD7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 xml:space="preserve">2022 r. poz. 1233 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ze zm.)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0CAFB246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39A13CC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…….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70DFBAA0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…………………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……………………………………………………………………</w:t>
      </w:r>
      <w:r w:rsidR="00947AD8" w:rsidRPr="00243D72">
        <w:rPr>
          <w:sz w:val="22"/>
          <w:szCs w:val="22"/>
        </w:rPr>
        <w:t>……..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lastRenderedPageBreak/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7B9C03C9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0137B194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9C594D">
      <w:headerReference w:type="default" r:id="rId8"/>
      <w:footerReference w:type="default" r:id="rId9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471265D" w14:textId="6D73CFBB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5DCFA951" w14:textId="59091956" w:rsidR="004F1B54" w:rsidRDefault="004F1B54" w:rsidP="0057742E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 w:rsidR="0057742E"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F616435" w14:textId="2233A233" w:rsidR="004F1B54" w:rsidRDefault="004F1B54" w:rsidP="0057742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820A6"/>
    <w:rsid w:val="001063D3"/>
    <w:rsid w:val="00110825"/>
    <w:rsid w:val="00112BE4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5330"/>
    <w:rsid w:val="00216025"/>
    <w:rsid w:val="002214DB"/>
    <w:rsid w:val="0023149A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2361D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22AD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7742E"/>
    <w:rsid w:val="00580D5F"/>
    <w:rsid w:val="005844F6"/>
    <w:rsid w:val="00584709"/>
    <w:rsid w:val="00584B46"/>
    <w:rsid w:val="00595081"/>
    <w:rsid w:val="005B0941"/>
    <w:rsid w:val="005B52E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594D"/>
    <w:rsid w:val="009C666E"/>
    <w:rsid w:val="009C74BF"/>
    <w:rsid w:val="009D75A8"/>
    <w:rsid w:val="009E14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928DA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6</Pages>
  <Words>1371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19</cp:revision>
  <cp:lastPrinted>2023-05-22T11:06:00Z</cp:lastPrinted>
  <dcterms:created xsi:type="dcterms:W3CDTF">2023-05-22T11:06:00Z</dcterms:created>
  <dcterms:modified xsi:type="dcterms:W3CDTF">2024-11-19T09:29:00Z</dcterms:modified>
</cp:coreProperties>
</file>