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820E49" w14:textId="3F22136B" w:rsidR="00FB7F50" w:rsidRPr="002245BE" w:rsidRDefault="00E4003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4003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40035">
        <w:rPr>
          <w:sz w:val="22"/>
          <w:szCs w:val="22"/>
        </w:rPr>
        <w:t>2024-11-2</w:t>
      </w:r>
      <w:r w:rsidR="00A8713D">
        <w:rPr>
          <w:sz w:val="22"/>
          <w:szCs w:val="22"/>
        </w:rPr>
        <w:t>2</w:t>
      </w:r>
    </w:p>
    <w:p w14:paraId="486B0D0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DDF2E17" w14:textId="77777777" w:rsidR="00E40035" w:rsidRPr="00E40035" w:rsidRDefault="00E40035" w:rsidP="00FB7F50">
      <w:pPr>
        <w:spacing w:after="40"/>
        <w:rPr>
          <w:b/>
          <w:bCs/>
          <w:sz w:val="22"/>
          <w:szCs w:val="22"/>
        </w:rPr>
      </w:pPr>
      <w:r w:rsidRPr="00E40035">
        <w:rPr>
          <w:b/>
          <w:bCs/>
          <w:sz w:val="22"/>
          <w:szCs w:val="22"/>
        </w:rPr>
        <w:t>Akademia Górniczo - Hutnicza</w:t>
      </w:r>
    </w:p>
    <w:p w14:paraId="05F807D1" w14:textId="77777777" w:rsidR="00E40035" w:rsidRPr="00E40035" w:rsidRDefault="00E40035" w:rsidP="00FB7F50">
      <w:pPr>
        <w:spacing w:after="40"/>
        <w:rPr>
          <w:b/>
          <w:bCs/>
          <w:sz w:val="22"/>
          <w:szCs w:val="22"/>
        </w:rPr>
      </w:pPr>
      <w:r w:rsidRPr="00E40035">
        <w:rPr>
          <w:b/>
          <w:bCs/>
          <w:sz w:val="22"/>
          <w:szCs w:val="22"/>
        </w:rPr>
        <w:t>im. Stanisława Staszica w Krakowie</w:t>
      </w:r>
    </w:p>
    <w:p w14:paraId="1750A024" w14:textId="77777777" w:rsidR="00FB7F50" w:rsidRPr="002245BE" w:rsidRDefault="00E40035" w:rsidP="00FB7F50">
      <w:pPr>
        <w:spacing w:after="40"/>
        <w:rPr>
          <w:b/>
          <w:bCs/>
          <w:sz w:val="22"/>
          <w:szCs w:val="22"/>
        </w:rPr>
      </w:pPr>
      <w:r w:rsidRPr="00E40035">
        <w:rPr>
          <w:b/>
          <w:bCs/>
          <w:sz w:val="22"/>
          <w:szCs w:val="22"/>
        </w:rPr>
        <w:t>Dział Zamówień Publicznych</w:t>
      </w:r>
    </w:p>
    <w:p w14:paraId="0B1C35EF" w14:textId="77777777" w:rsidR="00FB7F50" w:rsidRPr="002245BE" w:rsidRDefault="00E40035" w:rsidP="00FB7F50">
      <w:pPr>
        <w:rPr>
          <w:sz w:val="22"/>
          <w:szCs w:val="22"/>
        </w:rPr>
      </w:pPr>
      <w:r w:rsidRPr="00E4003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40035">
        <w:rPr>
          <w:sz w:val="22"/>
          <w:szCs w:val="22"/>
        </w:rPr>
        <w:t>30</w:t>
      </w:r>
    </w:p>
    <w:p w14:paraId="544DD5C9" w14:textId="77777777" w:rsidR="00FB7F50" w:rsidRPr="002245BE" w:rsidRDefault="00E40035" w:rsidP="00FB7F50">
      <w:pPr>
        <w:rPr>
          <w:sz w:val="22"/>
          <w:szCs w:val="22"/>
        </w:rPr>
      </w:pPr>
      <w:r w:rsidRPr="00E4003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40035">
        <w:rPr>
          <w:sz w:val="22"/>
          <w:szCs w:val="22"/>
        </w:rPr>
        <w:t>Kraków</w:t>
      </w:r>
    </w:p>
    <w:p w14:paraId="490F503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B844F4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40035" w:rsidRPr="00607F9B" w14:paraId="6577A8B4" w14:textId="77777777" w:rsidTr="00B355E8">
        <w:trPr>
          <w:trHeight w:val="638"/>
        </w:trPr>
        <w:tc>
          <w:tcPr>
            <w:tcW w:w="959" w:type="dxa"/>
            <w:shd w:val="clear" w:color="auto" w:fill="auto"/>
          </w:tcPr>
          <w:p w14:paraId="4DE22AB6" w14:textId="77777777" w:rsidR="00E40035" w:rsidRPr="00607F9B" w:rsidRDefault="00E40035" w:rsidP="00B355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8D72BD" w14:textId="77777777" w:rsidR="00E40035" w:rsidRPr="00607F9B" w:rsidRDefault="00E40035" w:rsidP="00B355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40035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40035">
              <w:rPr>
                <w:b/>
                <w:bCs/>
                <w:sz w:val="22"/>
                <w:szCs w:val="22"/>
              </w:rPr>
              <w:t>Dostawa i montaż mebli laboratoryjnych dla WIMiIP - DE-dzp.272-594/24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40035">
              <w:rPr>
                <w:b/>
                <w:sz w:val="22"/>
                <w:szCs w:val="22"/>
              </w:rPr>
              <w:t>DE-dzp.272-594/24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A8FFEE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40035" w14:paraId="50080480" w14:textId="77777777" w:rsidTr="00B355E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1327A8C" w14:textId="77777777" w:rsidR="00E40035" w:rsidRPr="00D26ED6" w:rsidRDefault="00E40035" w:rsidP="00B355E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40035">
              <w:rPr>
                <w:b/>
                <w:sz w:val="22"/>
                <w:szCs w:val="22"/>
              </w:rPr>
              <w:t>Ergooffice Paweł Słowikowski</w:t>
            </w:r>
          </w:p>
          <w:p w14:paraId="48942127" w14:textId="77777777" w:rsidR="00E40035" w:rsidRPr="009F0E5C" w:rsidRDefault="00E40035" w:rsidP="00B355E8">
            <w:pPr>
              <w:jc w:val="both"/>
              <w:rPr>
                <w:bCs/>
                <w:sz w:val="22"/>
                <w:szCs w:val="22"/>
              </w:rPr>
            </w:pPr>
            <w:r w:rsidRPr="00E40035">
              <w:rPr>
                <w:bCs/>
                <w:sz w:val="22"/>
                <w:szCs w:val="22"/>
              </w:rPr>
              <w:t>ul. Drozdów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40035">
              <w:rPr>
                <w:bCs/>
                <w:sz w:val="22"/>
                <w:szCs w:val="22"/>
              </w:rPr>
              <w:t>80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5C8BC44" w14:textId="77777777" w:rsidR="00E40035" w:rsidRPr="009F0E5C" w:rsidRDefault="00E40035" w:rsidP="00B355E8">
            <w:pPr>
              <w:jc w:val="both"/>
              <w:rPr>
                <w:bCs/>
                <w:sz w:val="22"/>
                <w:szCs w:val="22"/>
              </w:rPr>
            </w:pPr>
            <w:r w:rsidRPr="00E40035">
              <w:rPr>
                <w:bCs/>
                <w:sz w:val="22"/>
                <w:szCs w:val="22"/>
              </w:rPr>
              <w:t>43-100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40035">
              <w:rPr>
                <w:bCs/>
                <w:sz w:val="22"/>
                <w:szCs w:val="22"/>
              </w:rPr>
              <w:t>Tychy</w:t>
            </w:r>
          </w:p>
          <w:p w14:paraId="30EB7A82" w14:textId="77777777" w:rsidR="00E40035" w:rsidRPr="00D26ED6" w:rsidRDefault="00E40035" w:rsidP="00B355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C7A62A" w14:textId="77777777" w:rsidR="00E40035" w:rsidRDefault="00E40035" w:rsidP="00B355E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40035">
              <w:rPr>
                <w:sz w:val="22"/>
                <w:szCs w:val="22"/>
              </w:rPr>
              <w:t>Dostawa i montaż mebli laboratoryjnych dla WIMiIP - DE-dzp.272-594/24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A3E8A67" w14:textId="77777777" w:rsidR="00E40035" w:rsidRPr="00D26ED6" w:rsidRDefault="00E40035" w:rsidP="00B355E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40035">
              <w:rPr>
                <w:b/>
                <w:sz w:val="22"/>
                <w:szCs w:val="22"/>
              </w:rPr>
              <w:t>28 228.50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C504F89" w14:textId="77777777" w:rsidR="00E40035" w:rsidRDefault="00E40035" w:rsidP="00B355E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EA1722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701"/>
        <w:gridCol w:w="1984"/>
        <w:gridCol w:w="2127"/>
      </w:tblGrid>
      <w:tr w:rsidR="00B423C2" w:rsidRPr="008567C7" w14:paraId="7256439B" w14:textId="77777777" w:rsidTr="00B423C2">
        <w:trPr>
          <w:trHeight w:val="510"/>
        </w:trPr>
        <w:tc>
          <w:tcPr>
            <w:tcW w:w="709" w:type="dxa"/>
            <w:vAlign w:val="center"/>
          </w:tcPr>
          <w:p w14:paraId="72A4F8DD" w14:textId="77777777" w:rsidR="00B423C2" w:rsidRPr="008567C7" w:rsidRDefault="00B423C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14:paraId="3DEC270D" w14:textId="77777777" w:rsidR="00B423C2" w:rsidRPr="008567C7" w:rsidRDefault="00B423C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27A305CD" w14:textId="77777777" w:rsidR="00B423C2" w:rsidRPr="008567C7" w:rsidRDefault="00B423C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003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14:paraId="3422486A" w14:textId="77777777" w:rsidR="00B423C2" w:rsidRPr="008567C7" w:rsidRDefault="00B423C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003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127" w:type="dxa"/>
            <w:vAlign w:val="center"/>
          </w:tcPr>
          <w:p w14:paraId="2B18D2A8" w14:textId="77777777" w:rsidR="00B423C2" w:rsidRPr="008567C7" w:rsidRDefault="00B423C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423C2" w:rsidRPr="008567C7" w14:paraId="7E6B052F" w14:textId="77777777" w:rsidTr="00B423C2">
        <w:tc>
          <w:tcPr>
            <w:tcW w:w="709" w:type="dxa"/>
            <w:vAlign w:val="center"/>
          </w:tcPr>
          <w:p w14:paraId="726C8392" w14:textId="77777777" w:rsidR="00B423C2" w:rsidRPr="008567C7" w:rsidRDefault="00B423C2" w:rsidP="00B355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003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14:paraId="48007864" w14:textId="77777777" w:rsidR="00B423C2" w:rsidRPr="002B6761" w:rsidRDefault="00B423C2" w:rsidP="00B355E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40035">
              <w:rPr>
                <w:rFonts w:ascii="Times New Roman" w:hAnsi="Times New Roman" w:cs="Times New Roman"/>
                <w:b/>
                <w:sz w:val="18"/>
                <w:szCs w:val="18"/>
              </w:rPr>
              <w:t>Ergooffice Paweł Słowikowski</w:t>
            </w:r>
          </w:p>
          <w:p w14:paraId="55177403" w14:textId="77777777" w:rsidR="00B423C2" w:rsidRPr="008567C7" w:rsidRDefault="00B423C2" w:rsidP="00B355E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0035">
              <w:rPr>
                <w:rFonts w:ascii="Times New Roman" w:hAnsi="Times New Roman" w:cs="Times New Roman"/>
                <w:bCs/>
                <w:sz w:val="18"/>
                <w:szCs w:val="18"/>
              </w:rPr>
              <w:t>ul. Drozdów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0035">
              <w:rPr>
                <w:rFonts w:ascii="Times New Roman" w:hAnsi="Times New Roman" w:cs="Times New Roman"/>
                <w:bCs/>
                <w:sz w:val="18"/>
                <w:szCs w:val="18"/>
              </w:rPr>
              <w:t>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FCA6F34" w14:textId="77777777" w:rsidR="00B423C2" w:rsidRPr="001B7815" w:rsidRDefault="00B423C2" w:rsidP="00B355E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0035">
              <w:rPr>
                <w:rFonts w:ascii="Times New Roman" w:hAnsi="Times New Roman" w:cs="Times New Roman"/>
                <w:bCs/>
                <w:sz w:val="18"/>
                <w:szCs w:val="18"/>
              </w:rPr>
              <w:t>43-100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0035">
              <w:rPr>
                <w:rFonts w:ascii="Times New Roman" w:hAnsi="Times New Roman" w:cs="Times New Roman"/>
                <w:bCs/>
                <w:sz w:val="18"/>
                <w:szCs w:val="18"/>
              </w:rPr>
              <w:t>Tychy</w:t>
            </w:r>
          </w:p>
        </w:tc>
        <w:tc>
          <w:tcPr>
            <w:tcW w:w="1701" w:type="dxa"/>
            <w:vAlign w:val="center"/>
          </w:tcPr>
          <w:p w14:paraId="14190F1C" w14:textId="77777777" w:rsidR="00B423C2" w:rsidRPr="008567C7" w:rsidRDefault="00B423C2" w:rsidP="00B355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003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14:paraId="20656A55" w14:textId="77777777" w:rsidR="00B423C2" w:rsidRPr="008567C7" w:rsidRDefault="00B423C2" w:rsidP="00B355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003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14:paraId="5BA9067E" w14:textId="77777777" w:rsidR="00B423C2" w:rsidRPr="008567C7" w:rsidRDefault="00B423C2" w:rsidP="00B355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003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B423C2" w:rsidRPr="008567C7" w14:paraId="7C3E54BC" w14:textId="77777777" w:rsidTr="00B423C2">
        <w:tc>
          <w:tcPr>
            <w:tcW w:w="709" w:type="dxa"/>
            <w:vAlign w:val="center"/>
          </w:tcPr>
          <w:p w14:paraId="6AB2CE1D" w14:textId="77777777" w:rsidR="00B423C2" w:rsidRPr="008567C7" w:rsidRDefault="00B423C2" w:rsidP="00B355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003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14:paraId="689A1A0E" w14:textId="77777777" w:rsidR="00B423C2" w:rsidRPr="002B6761" w:rsidRDefault="00B423C2" w:rsidP="00B355E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40035">
              <w:rPr>
                <w:rFonts w:ascii="Times New Roman" w:hAnsi="Times New Roman" w:cs="Times New Roman"/>
                <w:b/>
                <w:sz w:val="18"/>
                <w:szCs w:val="18"/>
              </w:rPr>
              <w:t>Tronus Polska Sp. z o.o.</w:t>
            </w:r>
          </w:p>
          <w:p w14:paraId="7AE67E06" w14:textId="77777777" w:rsidR="00B423C2" w:rsidRPr="008567C7" w:rsidRDefault="00B423C2" w:rsidP="00B355E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0035">
              <w:rPr>
                <w:rFonts w:ascii="Times New Roman" w:hAnsi="Times New Roman" w:cs="Times New Roman"/>
                <w:bCs/>
                <w:sz w:val="18"/>
                <w:szCs w:val="18"/>
              </w:rPr>
              <w:t>Ordona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0035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77D9E71" w14:textId="77777777" w:rsidR="00B423C2" w:rsidRPr="001B7815" w:rsidRDefault="00B423C2" w:rsidP="00B355E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0035">
              <w:rPr>
                <w:rFonts w:ascii="Times New Roman" w:hAnsi="Times New Roman" w:cs="Times New Roman"/>
                <w:bCs/>
                <w:sz w:val="18"/>
                <w:szCs w:val="18"/>
              </w:rPr>
              <w:t>01-237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003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14:paraId="29345568" w14:textId="77777777" w:rsidR="00B423C2" w:rsidRPr="008567C7" w:rsidRDefault="00B423C2" w:rsidP="00B355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0035">
              <w:rPr>
                <w:rFonts w:ascii="Times New Roman" w:hAnsi="Times New Roman" w:cs="Times New Roman"/>
                <w:sz w:val="18"/>
                <w:szCs w:val="18"/>
              </w:rPr>
              <w:t xml:space="preserve">  12,64</w:t>
            </w:r>
          </w:p>
        </w:tc>
        <w:tc>
          <w:tcPr>
            <w:tcW w:w="1984" w:type="dxa"/>
            <w:vAlign w:val="center"/>
          </w:tcPr>
          <w:p w14:paraId="57BD301A" w14:textId="77777777" w:rsidR="00B423C2" w:rsidRPr="008567C7" w:rsidRDefault="00B423C2" w:rsidP="00B355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003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0C88EED0" w14:textId="77777777" w:rsidR="00B423C2" w:rsidRPr="008567C7" w:rsidRDefault="00B423C2" w:rsidP="00B355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0035">
              <w:rPr>
                <w:rFonts w:ascii="Times New Roman" w:hAnsi="Times New Roman" w:cs="Times New Roman"/>
                <w:sz w:val="18"/>
                <w:szCs w:val="18"/>
              </w:rPr>
              <w:t xml:space="preserve">  52,64</w:t>
            </w:r>
          </w:p>
        </w:tc>
      </w:tr>
    </w:tbl>
    <w:p w14:paraId="7E45B2D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2EA0C5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7E733C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ABEF6C" w14:textId="77777777" w:rsidR="00FD4986" w:rsidRDefault="00FD4986">
      <w:r>
        <w:separator/>
      </w:r>
    </w:p>
  </w:endnote>
  <w:endnote w:type="continuationSeparator" w:id="0">
    <w:p w14:paraId="4BBB2EC6" w14:textId="77777777" w:rsidR="00FD4986" w:rsidRDefault="00FD4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A56A6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355B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74C797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BDBB8B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7056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EC06A3" w14:textId="77777777" w:rsidR="00FD4986" w:rsidRDefault="00FD4986">
      <w:r>
        <w:separator/>
      </w:r>
    </w:p>
  </w:footnote>
  <w:footnote w:type="continuationSeparator" w:id="0">
    <w:p w14:paraId="37EE6DC5" w14:textId="77777777" w:rsidR="00FD4986" w:rsidRDefault="00FD4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B7B5A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5D686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AF6E6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498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713D"/>
    <w:rsid w:val="00AA02AC"/>
    <w:rsid w:val="00AC58E9"/>
    <w:rsid w:val="00B32D12"/>
    <w:rsid w:val="00B423C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40035"/>
    <w:rsid w:val="00E62859"/>
    <w:rsid w:val="00E85D70"/>
    <w:rsid w:val="00F33C66"/>
    <w:rsid w:val="00F960D7"/>
    <w:rsid w:val="00F96DC7"/>
    <w:rsid w:val="00FB7F50"/>
    <w:rsid w:val="00FD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75033"/>
  <w15:chartTrackingRefBased/>
  <w15:docId w15:val="{C3FA0028-E401-499B-9646-828F6410B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6</cp:revision>
  <cp:lastPrinted>1601-01-01T00:00:00Z</cp:lastPrinted>
  <dcterms:created xsi:type="dcterms:W3CDTF">2024-11-21T11:49:00Z</dcterms:created>
  <dcterms:modified xsi:type="dcterms:W3CDTF">2024-11-21T11:50:00Z</dcterms:modified>
</cp:coreProperties>
</file>