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87BA3" w:rsidRPr="00287BA3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287BA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87BA3">
        <w:rPr>
          <w:rFonts w:ascii="Arial" w:hAnsi="Arial" w:cs="Arial"/>
        </w:rPr>
        <w:t>Szpital Powiatowy w Limanowej Imienia Miłosierdzia Bożego</w:t>
      </w:r>
    </w:p>
    <w:p w:rsidR="005D05C3" w:rsidRPr="0012157F" w:rsidRDefault="00287BA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87BA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287BA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287BA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87BA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287BA3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7BA3" w:rsidRPr="0012157F" w:rsidTr="00AC4F1C">
        <w:tc>
          <w:tcPr>
            <w:tcW w:w="9104" w:type="dxa"/>
            <w:shd w:val="clear" w:color="auto" w:fill="D9D9D9"/>
          </w:tcPr>
          <w:p w:rsidR="00287BA3" w:rsidRPr="0012157F" w:rsidRDefault="00287BA3" w:rsidP="00AC4F1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87BA3" w:rsidRPr="00094F76" w:rsidRDefault="00287BA3" w:rsidP="00AC4F1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87BA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87BA3" w:rsidRPr="004B5FB1" w:rsidRDefault="00287BA3" w:rsidP="00AC4F1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287BA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7B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spożywczych różnych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87BA3" w:rsidRPr="00A2540E" w:rsidTr="00AC4F1C">
        <w:tc>
          <w:tcPr>
            <w:tcW w:w="2269" w:type="dxa"/>
            <w:shd w:val="clear" w:color="auto" w:fill="auto"/>
          </w:tcPr>
          <w:p w:rsidR="00287BA3" w:rsidRPr="00A2540E" w:rsidRDefault="00287BA3" w:rsidP="00AC4F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7BA3" w:rsidRPr="00A2540E" w:rsidRDefault="00287BA3" w:rsidP="00AC4F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7B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NZ-26-2024-81-D-P-AC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87BA3" w:rsidRPr="00287BA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Default="00886689" w:rsidP="00857412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</w:t>
      </w:r>
      <w:r w:rsidR="00857412">
        <w:rPr>
          <w:rFonts w:ascii="Arial" w:hAnsi="Arial" w:cs="Arial"/>
          <w:sz w:val="24"/>
          <w:szCs w:val="24"/>
        </w:rPr>
        <w:t>rt. 109</w:t>
      </w:r>
      <w:bookmarkStart w:id="0" w:name="_GoBack"/>
      <w:bookmarkEnd w:id="0"/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857412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287BA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87BA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E87" w:rsidRDefault="004C1E87" w:rsidP="0038231F">
      <w:pPr>
        <w:spacing w:after="0" w:line="240" w:lineRule="auto"/>
      </w:pPr>
      <w:r>
        <w:separator/>
      </w:r>
    </w:p>
  </w:endnote>
  <w:endnote w:type="continuationSeparator" w:id="0">
    <w:p w:rsidR="004C1E87" w:rsidRDefault="004C1E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BA3" w:rsidRDefault="00287B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741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74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BA3" w:rsidRDefault="00287B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E87" w:rsidRDefault="004C1E87" w:rsidP="0038231F">
      <w:pPr>
        <w:spacing w:after="0" w:line="240" w:lineRule="auto"/>
      </w:pPr>
      <w:r>
        <w:separator/>
      </w:r>
    </w:p>
  </w:footnote>
  <w:footnote w:type="continuationSeparator" w:id="0">
    <w:p w:rsidR="004C1E87" w:rsidRDefault="004C1E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BA3" w:rsidRDefault="00287B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BA3" w:rsidRDefault="00287B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BA3" w:rsidRDefault="00287B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1E8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87BA3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1E87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41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3B6626-F196-4B81-A655-22498CB6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056F4-0E78-4BB8-945C-612A9D90D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2024-11-20T13:03:00Z</dcterms:created>
  <dcterms:modified xsi:type="dcterms:W3CDTF">2024-11-20T13:03:00Z</dcterms:modified>
</cp:coreProperties>
</file>