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3132E2" w:rsidRPr="003132E2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132E2" w:rsidRPr="003132E2">
        <w:rPr>
          <w:b/>
          <w:sz w:val="22"/>
          <w:szCs w:val="22"/>
        </w:rPr>
        <w:t>NZ-26-2024-81-D-P-AC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32E2" w:rsidRPr="00110593" w:rsidTr="00AC4F1C">
        <w:tc>
          <w:tcPr>
            <w:tcW w:w="9104" w:type="dxa"/>
            <w:shd w:val="clear" w:color="auto" w:fill="D9D9D9"/>
          </w:tcPr>
          <w:p w:rsidR="003132E2" w:rsidRPr="00110593" w:rsidRDefault="003132E2" w:rsidP="00AC4F1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132E2" w:rsidRPr="00110593" w:rsidRDefault="003132E2" w:rsidP="00AC4F1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132E2">
              <w:t>(t.j. Dz. U. z 2024 poz. 1320)</w:t>
            </w:r>
            <w:r w:rsidRPr="00110593">
              <w:t xml:space="preserve"> (dalej jako: ustawa Pzp), dotyczące:</w:t>
            </w:r>
          </w:p>
          <w:p w:rsidR="003132E2" w:rsidRPr="0043102D" w:rsidRDefault="003132E2" w:rsidP="00AC4F1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132E2" w:rsidRPr="00110593" w:rsidRDefault="003132E2" w:rsidP="00AC4F1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132E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132E2">
        <w:rPr>
          <w:b/>
          <w:sz w:val="22"/>
          <w:szCs w:val="22"/>
        </w:rPr>
        <w:t>Dostawy artykułów spożywczych różnych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1F1" w:rsidRDefault="001F61F1">
      <w:r>
        <w:separator/>
      </w:r>
    </w:p>
  </w:endnote>
  <w:endnote w:type="continuationSeparator" w:id="0">
    <w:p w:rsidR="001F61F1" w:rsidRDefault="001F6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32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32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1F1" w:rsidRDefault="001F61F1">
      <w:r>
        <w:separator/>
      </w:r>
    </w:p>
  </w:footnote>
  <w:footnote w:type="continuationSeparator" w:id="0">
    <w:p w:rsidR="001F61F1" w:rsidRDefault="001F61F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1F1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F61F1"/>
    <w:rsid w:val="00204613"/>
    <w:rsid w:val="002B1E07"/>
    <w:rsid w:val="002C2DE7"/>
    <w:rsid w:val="002D160C"/>
    <w:rsid w:val="002D3BDF"/>
    <w:rsid w:val="003024A8"/>
    <w:rsid w:val="00307E5F"/>
    <w:rsid w:val="00312A4F"/>
    <w:rsid w:val="003132E2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037B6E6-B593-4E3A-AFA3-CC7A8147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9BD51-D817-4AD7-A528-5952FA991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2024-11-20T13:02:00Z</dcterms:created>
  <dcterms:modified xsi:type="dcterms:W3CDTF">2024-11-20T13:02:00Z</dcterms:modified>
</cp:coreProperties>
</file>