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9168E" w:rsidRPr="0029168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9168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16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spożywczych różnych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168E" w:rsidRPr="00A2540E" w:rsidTr="00AC4F1C">
        <w:tc>
          <w:tcPr>
            <w:tcW w:w="2269" w:type="dxa"/>
            <w:shd w:val="clear" w:color="auto" w:fill="auto"/>
          </w:tcPr>
          <w:p w:rsidR="0029168E" w:rsidRPr="00A2540E" w:rsidRDefault="0029168E" w:rsidP="00AC4F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168E" w:rsidRPr="00A2540E" w:rsidRDefault="0029168E" w:rsidP="00AC4F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16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NZ-26-2024-81-D-P-AC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9168E" w:rsidRPr="0029168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9168E" w:rsidRPr="0029168E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2916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9168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857" w:rsidRDefault="00166857" w:rsidP="00025386">
      <w:pPr>
        <w:spacing w:after="0" w:line="240" w:lineRule="auto"/>
      </w:pPr>
      <w:r>
        <w:separator/>
      </w:r>
    </w:p>
  </w:endnote>
  <w:endnote w:type="continuationSeparator" w:id="0">
    <w:p w:rsidR="00166857" w:rsidRDefault="001668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68E" w:rsidRDefault="002916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68E" w:rsidRDefault="002916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857" w:rsidRDefault="00166857" w:rsidP="00025386">
      <w:pPr>
        <w:spacing w:after="0" w:line="240" w:lineRule="auto"/>
      </w:pPr>
      <w:r>
        <w:separator/>
      </w:r>
    </w:p>
  </w:footnote>
  <w:footnote w:type="continuationSeparator" w:id="0">
    <w:p w:rsidR="00166857" w:rsidRDefault="001668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68E" w:rsidRDefault="002916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68E" w:rsidRDefault="002916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68E" w:rsidRDefault="002916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857"/>
    <w:rsid w:val="00025386"/>
    <w:rsid w:val="000423B9"/>
    <w:rsid w:val="00053927"/>
    <w:rsid w:val="00084786"/>
    <w:rsid w:val="0016158F"/>
    <w:rsid w:val="00166857"/>
    <w:rsid w:val="001C2314"/>
    <w:rsid w:val="00213980"/>
    <w:rsid w:val="0024648D"/>
    <w:rsid w:val="0029168E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A523A36-61C5-4C55-A74F-075F09EC3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2024-11-20T13:02:00Z</dcterms:created>
  <dcterms:modified xsi:type="dcterms:W3CDTF">2024-11-20T13:02:00Z</dcterms:modified>
</cp:coreProperties>
</file>