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57536" w:rsidRPr="0075753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7536" w:rsidRPr="00757536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5753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75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spożywczych różnych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7536" w:rsidRPr="00A2540E" w:rsidTr="00AC4F1C">
        <w:tc>
          <w:tcPr>
            <w:tcW w:w="2269" w:type="dxa"/>
            <w:shd w:val="clear" w:color="auto" w:fill="auto"/>
          </w:tcPr>
          <w:p w:rsidR="00757536" w:rsidRPr="00A2540E" w:rsidRDefault="00757536" w:rsidP="00AC4F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7536" w:rsidRPr="00A2540E" w:rsidRDefault="00757536" w:rsidP="00AC4F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75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NZ-26-2024-81-D-P-AC</w:t>
            </w:r>
          </w:p>
        </w:tc>
      </w:tr>
    </w:tbl>
    <w:p w:rsidR="00DC652A" w:rsidRPr="00053927" w:rsidRDefault="0075753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75753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753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76E" w:rsidRDefault="0089576E" w:rsidP="00025386">
      <w:pPr>
        <w:spacing w:after="0" w:line="240" w:lineRule="auto"/>
      </w:pPr>
      <w:r>
        <w:separator/>
      </w:r>
    </w:p>
  </w:endnote>
  <w:endnote w:type="continuationSeparator" w:id="0">
    <w:p w:rsidR="0089576E" w:rsidRDefault="008957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536" w:rsidRDefault="007575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5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53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536" w:rsidRDefault="007575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76E" w:rsidRDefault="0089576E" w:rsidP="00025386">
      <w:pPr>
        <w:spacing w:after="0" w:line="240" w:lineRule="auto"/>
      </w:pPr>
      <w:r>
        <w:separator/>
      </w:r>
    </w:p>
  </w:footnote>
  <w:footnote w:type="continuationSeparator" w:id="0">
    <w:p w:rsidR="0089576E" w:rsidRDefault="008957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536" w:rsidRDefault="007575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536" w:rsidRDefault="007575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536" w:rsidRDefault="007575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76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57536"/>
    <w:rsid w:val="007666D6"/>
    <w:rsid w:val="007D6755"/>
    <w:rsid w:val="007F49C7"/>
    <w:rsid w:val="00824D73"/>
    <w:rsid w:val="00830970"/>
    <w:rsid w:val="008833CF"/>
    <w:rsid w:val="0089576E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21409B0-7072-4DF4-8401-B56259365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2024-11-20T13:02:00Z</dcterms:created>
  <dcterms:modified xsi:type="dcterms:W3CDTF">2024-11-20T13:02:00Z</dcterms:modified>
</cp:coreProperties>
</file>