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96329" w:rsidRPr="00496329">
        <w:rPr>
          <w:b/>
        </w:rPr>
        <w:t>NZ-26-2024-81-D-P-AC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96329" w:rsidRPr="00496329">
        <w:rPr>
          <w:rFonts w:ascii="Arial Narrow" w:hAnsi="Arial Narrow"/>
          <w:b/>
        </w:rPr>
        <w:t>Dostawy artykułów spożywczych różnych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8CA" w:rsidRDefault="001A78CA" w:rsidP="0038231F">
      <w:pPr>
        <w:spacing w:after="0" w:line="240" w:lineRule="auto"/>
      </w:pPr>
      <w:r>
        <w:separator/>
      </w:r>
    </w:p>
  </w:endnote>
  <w:endnote w:type="continuationSeparator" w:id="0">
    <w:p w:rsidR="001A78CA" w:rsidRDefault="001A78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329" w:rsidRDefault="004963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632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63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329" w:rsidRDefault="004963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8CA" w:rsidRDefault="001A78CA" w:rsidP="0038231F">
      <w:pPr>
        <w:spacing w:after="0" w:line="240" w:lineRule="auto"/>
      </w:pPr>
      <w:r>
        <w:separator/>
      </w:r>
    </w:p>
  </w:footnote>
  <w:footnote w:type="continuationSeparator" w:id="0">
    <w:p w:rsidR="001A78CA" w:rsidRDefault="001A78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329" w:rsidRDefault="004963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329" w:rsidRDefault="004963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329" w:rsidRDefault="004963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78C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A78CA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96329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3691908-B016-4CDC-8BE1-7F16D6D58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6D5BD-6AFD-4699-A1F3-DD8876D6A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2024-11-20T13:02:00Z</dcterms:created>
  <dcterms:modified xsi:type="dcterms:W3CDTF">2024-11-20T13:02:00Z</dcterms:modified>
</cp:coreProperties>
</file>