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041B42" w:rsidRDefault="00D62E6E" w:rsidP="00041B42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041B42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041B42">
        <w:rPr>
          <w:rFonts w:ascii="Arial Narrow" w:eastAsia="Times New Roman" w:hAnsi="Arial Narrow" w:cs="Arial"/>
          <w:bCs/>
          <w:szCs w:val="20"/>
          <w:lang w:eastAsia="pl-PL"/>
        </w:rPr>
        <w:t>3</w:t>
      </w:r>
      <w:r w:rsidRPr="00041B42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D62E6E" w:rsidRPr="00041B42" w:rsidTr="00041B42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041B4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41B42">
              <w:rPr>
                <w:rFonts w:ascii="Arial Narrow" w:hAnsi="Arial Narrow" w:cs="Arial"/>
                <w:b/>
                <w:szCs w:val="24"/>
              </w:rPr>
              <w:t>Wykonawca</w:t>
            </w:r>
            <w:r w:rsidRPr="00041B42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41B4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041B4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41B4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041B4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041B42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041B4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41B42" w:rsidTr="00041B42">
        <w:trPr>
          <w:gridAfter w:val="1"/>
          <w:wAfter w:w="32" w:type="dxa"/>
          <w:trHeight w:val="804"/>
        </w:trPr>
        <w:tc>
          <w:tcPr>
            <w:tcW w:w="2800" w:type="dxa"/>
            <w:shd w:val="clear" w:color="auto" w:fill="auto"/>
          </w:tcPr>
          <w:p w:rsidR="00D62E6E" w:rsidRPr="00041B4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41B42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41B4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041B4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41B4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041B4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041B42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041B4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342AE" w:rsidRPr="00041B42" w:rsidTr="00041B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342AE" w:rsidRPr="00041B42" w:rsidRDefault="00D342AE" w:rsidP="0078402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D342AE" w:rsidRPr="00041B42" w:rsidRDefault="00D342AE" w:rsidP="0078402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041B42">
              <w:rPr>
                <w:rFonts w:ascii="Arial Narrow" w:eastAsia="Times New Roman" w:hAnsi="Arial Narrow" w:cs="Arial"/>
                <w:sz w:val="20"/>
                <w:lang w:eastAsia="pl-PL"/>
              </w:rPr>
              <w:t>(</w:t>
            </w:r>
            <w:proofErr w:type="spellStart"/>
            <w:r w:rsidRPr="00041B42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041B42">
              <w:rPr>
                <w:rFonts w:ascii="Arial Narrow" w:eastAsia="Times New Roman" w:hAnsi="Arial Narrow" w:cs="Arial"/>
                <w:sz w:val="20"/>
                <w:lang w:eastAsia="pl-PL"/>
              </w:rPr>
              <w:t>. Dz. U. z 2024 poz. 1320)</w:t>
            </w:r>
            <w:r w:rsidRPr="00041B42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</w:t>
            </w:r>
            <w:proofErr w:type="spellStart"/>
            <w:r w:rsidRPr="00041B42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041B42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D342AE" w:rsidRPr="00041B42" w:rsidRDefault="00D342AE" w:rsidP="0078402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342AE" w:rsidRPr="00041B42" w:rsidRDefault="00D342AE" w:rsidP="0078402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041B42" w:rsidRDefault="00C93F0A" w:rsidP="00041B42">
      <w:pPr>
        <w:spacing w:before="12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041B42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041B42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041B42" w:rsidTr="00D62E6E">
        <w:tc>
          <w:tcPr>
            <w:tcW w:w="2269" w:type="dxa"/>
            <w:shd w:val="clear" w:color="auto" w:fill="auto"/>
          </w:tcPr>
          <w:p w:rsidR="00D62E6E" w:rsidRPr="00041B4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41B42" w:rsidRDefault="00D342A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Dostawy sukcesywne odczynników do badań </w:t>
            </w:r>
            <w:proofErr w:type="spellStart"/>
            <w:r w:rsidRPr="00041B4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immunohistochemii</w:t>
            </w:r>
            <w:proofErr w:type="spellEnd"/>
            <w:r w:rsidRPr="00041B4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 do aparatu </w:t>
            </w:r>
            <w:proofErr w:type="spellStart"/>
            <w:r w:rsidRPr="00041B4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Benchmark</w:t>
            </w:r>
            <w:proofErr w:type="spellEnd"/>
            <w:r w:rsidRPr="00041B4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 ultra i </w:t>
            </w:r>
            <w:proofErr w:type="spellStart"/>
            <w:r w:rsidRPr="00041B4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cartridge</w:t>
            </w:r>
            <w:proofErr w:type="spellEnd"/>
            <w:r w:rsidRPr="00041B4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 do analiz biochemicznych na okres 24 miesięcy</w:t>
            </w:r>
            <w:r w:rsidR="00D62E6E" w:rsidRPr="00041B4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D342AE" w:rsidRPr="00041B42" w:rsidTr="00784025">
        <w:tc>
          <w:tcPr>
            <w:tcW w:w="2269" w:type="dxa"/>
            <w:shd w:val="clear" w:color="auto" w:fill="auto"/>
          </w:tcPr>
          <w:p w:rsidR="00D342AE" w:rsidRPr="00041B42" w:rsidRDefault="00D342AE" w:rsidP="0078402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42AE" w:rsidRPr="00041B42" w:rsidRDefault="00D342AE" w:rsidP="0078402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153/2024</w:t>
            </w:r>
          </w:p>
        </w:tc>
      </w:tr>
    </w:tbl>
    <w:p w:rsidR="00BC121E" w:rsidRPr="00041B42" w:rsidRDefault="00BC121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041B42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D342AE" w:rsidRPr="00041B42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041B42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041B42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041B42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041B4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041B42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041B42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041B42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041B42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proofErr w:type="spellStart"/>
      <w:r w:rsidR="00C93F0A" w:rsidRPr="00041B42">
        <w:rPr>
          <w:rFonts w:ascii="Arial Narrow" w:eastAsia="Times New Roman" w:hAnsi="Arial Narrow" w:cs="Arial"/>
          <w:szCs w:val="24"/>
          <w:lang w:eastAsia="pl-PL"/>
        </w:rPr>
        <w:t>t.j</w:t>
      </w:r>
      <w:proofErr w:type="spellEnd"/>
      <w:r w:rsidR="00C93F0A" w:rsidRPr="00041B42">
        <w:rPr>
          <w:rFonts w:ascii="Arial Narrow" w:eastAsia="Times New Roman" w:hAnsi="Arial Narrow" w:cs="Arial"/>
          <w:szCs w:val="24"/>
          <w:lang w:eastAsia="pl-PL"/>
        </w:rPr>
        <w:t>. Dz.U. z 2023r. poz. 1689</w:t>
      </w:r>
      <w:r w:rsidR="00BC121E" w:rsidRPr="00041B42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041B42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041B4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041B42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041B42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041B42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041B42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041B42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041B42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041B4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041B42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041B4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41B4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41B4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41B4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041B4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41B4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41B4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41B4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041B4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041B42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041B42" w:rsidRDefault="00BC121E" w:rsidP="00041B42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041B42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41B4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041B42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041B42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041B42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041B42" w:rsidTr="00620E37">
        <w:tc>
          <w:tcPr>
            <w:tcW w:w="2660" w:type="dxa"/>
            <w:shd w:val="clear" w:color="auto" w:fill="auto"/>
          </w:tcPr>
          <w:p w:rsidR="00BC121E" w:rsidRPr="00041B42" w:rsidRDefault="00BC121E" w:rsidP="00041B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041B42" w:rsidRDefault="00D62E6E" w:rsidP="00041B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41B42" w:rsidRDefault="00844A96" w:rsidP="00041B42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041B4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041B4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41B42" w:rsidRDefault="00BC121E" w:rsidP="00041B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041B42" w:rsidRDefault="00BC121E" w:rsidP="00041B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41B42" w:rsidRDefault="00844A96" w:rsidP="00041B4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041B4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041B4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kwalifikowany podpis</w:t>
            </w:r>
            <w:r w:rsidR="00BC121E" w:rsidRPr="00041B4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 osoby / osób uprawnionych do reprezentacji Wykonawcy</w:t>
            </w:r>
            <w:r w:rsidRPr="00041B4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041B42" w:rsidRDefault="00106AC7" w:rsidP="00041B42">
      <w:pPr>
        <w:rPr>
          <w:rFonts w:ascii="Arial Narrow" w:hAnsi="Arial Narrow"/>
          <w:sz w:val="20"/>
        </w:rPr>
      </w:pPr>
    </w:p>
    <w:sectPr w:rsidR="00106AC7" w:rsidRPr="00041B4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17F" w:rsidRDefault="00B1517F">
      <w:r>
        <w:separator/>
      </w:r>
    </w:p>
  </w:endnote>
  <w:endnote w:type="continuationSeparator" w:id="1">
    <w:p w:rsidR="00B1517F" w:rsidRDefault="00B15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1B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1B4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AE" w:rsidRDefault="00D342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17F" w:rsidRDefault="00B1517F">
      <w:r>
        <w:separator/>
      </w:r>
    </w:p>
  </w:footnote>
  <w:footnote w:type="continuationSeparator" w:id="1">
    <w:p w:rsidR="00B1517F" w:rsidRDefault="00B151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AE" w:rsidRDefault="00D342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AE" w:rsidRDefault="00D342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AE" w:rsidRDefault="00D342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42AE"/>
    <w:rsid w:val="0000184A"/>
    <w:rsid w:val="00007C1C"/>
    <w:rsid w:val="00012997"/>
    <w:rsid w:val="00041B42"/>
    <w:rsid w:val="000621A2"/>
    <w:rsid w:val="00067B62"/>
    <w:rsid w:val="000719DC"/>
    <w:rsid w:val="00075CEC"/>
    <w:rsid w:val="000B4737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517F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342AE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232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2024-11-21T10:11:00Z</dcterms:created>
  <dcterms:modified xsi:type="dcterms:W3CDTF">2024-11-21T10:14:00Z</dcterms:modified>
</cp:coreProperties>
</file>