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47797" w:rsidRDefault="00657A47" w:rsidP="00B47797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4779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47797" w:rsidRPr="00B47797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B4779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B47797" w:rsidTr="00B4779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B4779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47797">
              <w:rPr>
                <w:rFonts w:ascii="Arial Narrow" w:hAnsi="Arial Narrow" w:cs="Arial"/>
                <w:b/>
                <w:szCs w:val="24"/>
              </w:rPr>
              <w:t>Podmiot</w:t>
            </w:r>
            <w:r w:rsidRPr="00B4779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47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47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4779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477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4779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477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47797" w:rsidTr="00B4779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B4779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4779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47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47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4779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477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47797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B477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B47797" w:rsidTr="00B477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4779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4779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4779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B47797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B47797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B47797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47797" w:rsidRDefault="0071340C" w:rsidP="00B47797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4779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4779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4779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47797">
        <w:rPr>
          <w:rFonts w:ascii="Arial Narrow" w:hAnsi="Arial Narrow" w:cs="Arial"/>
          <w:szCs w:val="24"/>
        </w:rPr>
        <w:t xml:space="preserve"> ustawy </w:t>
      </w:r>
      <w:r w:rsidR="00EF3368" w:rsidRPr="00B4779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680983" w:rsidRPr="00B47797">
        <w:rPr>
          <w:rFonts w:ascii="Arial Narrow" w:hAnsi="Arial Narrow" w:cs="Arial"/>
          <w:szCs w:val="24"/>
        </w:rPr>
        <w:t>(</w:t>
      </w:r>
      <w:proofErr w:type="spellStart"/>
      <w:r w:rsidR="00680983" w:rsidRPr="00B47797">
        <w:rPr>
          <w:rFonts w:ascii="Arial Narrow" w:hAnsi="Arial Narrow" w:cs="Arial"/>
          <w:szCs w:val="24"/>
        </w:rPr>
        <w:t>t.j</w:t>
      </w:r>
      <w:proofErr w:type="spellEnd"/>
      <w:r w:rsidR="00680983" w:rsidRPr="00B47797">
        <w:rPr>
          <w:rFonts w:ascii="Arial Narrow" w:hAnsi="Arial Narrow" w:cs="Arial"/>
          <w:szCs w:val="24"/>
        </w:rPr>
        <w:t>. Dz. U. z 2024 poz. 1320)</w:t>
      </w:r>
      <w:r w:rsidR="00E27ABB" w:rsidRPr="00B4779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4779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4779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4779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4779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47797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47797" w:rsidTr="00467CA2">
        <w:tc>
          <w:tcPr>
            <w:tcW w:w="2269" w:type="dxa"/>
            <w:shd w:val="clear" w:color="auto" w:fill="auto"/>
          </w:tcPr>
          <w:p w:rsidR="00D520D3" w:rsidRPr="00B4779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47797" w:rsidRDefault="0068098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Dostawy sukcesywne odczynników do badań </w:t>
            </w:r>
            <w:proofErr w:type="spellStart"/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immunohistochemii</w:t>
            </w:r>
            <w:proofErr w:type="spellEnd"/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do aparatu </w:t>
            </w:r>
            <w:proofErr w:type="spellStart"/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Benchmark</w:t>
            </w:r>
            <w:proofErr w:type="spellEnd"/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ultra i </w:t>
            </w:r>
            <w:proofErr w:type="spellStart"/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cartridge</w:t>
            </w:r>
            <w:proofErr w:type="spellEnd"/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do analiz biochemicznych na okres 24 miesięcy</w:t>
            </w:r>
            <w:r w:rsidR="00D520D3"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680983" w:rsidRPr="00B47797" w:rsidTr="00173381">
        <w:tc>
          <w:tcPr>
            <w:tcW w:w="2269" w:type="dxa"/>
            <w:shd w:val="clear" w:color="auto" w:fill="auto"/>
          </w:tcPr>
          <w:p w:rsidR="00680983" w:rsidRPr="00B47797" w:rsidRDefault="00680983" w:rsidP="001733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0983" w:rsidRPr="00B47797" w:rsidRDefault="00680983" w:rsidP="001733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153/2024</w:t>
            </w:r>
          </w:p>
        </w:tc>
      </w:tr>
    </w:tbl>
    <w:p w:rsidR="00DC652A" w:rsidRPr="00B47797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477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477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477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B47797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B47797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B47797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B477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4779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477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477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477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B47797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B47797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B47797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B477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B477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4779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4779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4779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477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4779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4779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47797">
        <w:rPr>
          <w:rFonts w:ascii="Arial Narrow" w:eastAsia="Times New Roman" w:hAnsi="Arial Narrow" w:cs="Arial"/>
          <w:szCs w:val="24"/>
          <w:lang w:eastAsia="pl-PL"/>
        </w:rPr>
        <w:t>ni</w:t>
      </w:r>
      <w:r w:rsidRPr="00B4779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4779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4779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477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477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477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477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B477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4779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477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477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477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4779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4779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4779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4779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47797" w:rsidRDefault="00830970" w:rsidP="00B47797">
      <w:pPr>
        <w:widowControl w:val="0"/>
        <w:suppressAutoHyphens/>
        <w:autoSpaceDE w:val="0"/>
        <w:autoSpaceDN w:val="0"/>
        <w:adjustRightInd w:val="0"/>
        <w:spacing w:after="36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477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47797" w:rsidTr="00467CA2">
        <w:tc>
          <w:tcPr>
            <w:tcW w:w="2660" w:type="dxa"/>
            <w:shd w:val="clear" w:color="auto" w:fill="auto"/>
          </w:tcPr>
          <w:p w:rsidR="00D520D3" w:rsidRPr="00B47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47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4779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47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47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47797" w:rsidRDefault="00D520D3" w:rsidP="00B4779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477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[kwalifikowany podpis elektroniczny osoby / osób uprawnionych do reprezentacji </w:t>
            </w:r>
            <w:r w:rsidR="007F49C7" w:rsidRPr="00B477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B477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4779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4779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B0D" w:rsidRDefault="00E45B0D" w:rsidP="00025386">
      <w:pPr>
        <w:spacing w:after="0" w:line="240" w:lineRule="auto"/>
      </w:pPr>
      <w:r>
        <w:separator/>
      </w:r>
    </w:p>
  </w:endnote>
  <w:endnote w:type="continuationSeparator" w:id="1">
    <w:p w:rsidR="00E45B0D" w:rsidRDefault="00E45B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83" w:rsidRDefault="006809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2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2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83" w:rsidRDefault="006809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B0D" w:rsidRDefault="00E45B0D" w:rsidP="00025386">
      <w:pPr>
        <w:spacing w:after="0" w:line="240" w:lineRule="auto"/>
      </w:pPr>
      <w:r>
        <w:separator/>
      </w:r>
    </w:p>
  </w:footnote>
  <w:footnote w:type="continuationSeparator" w:id="1">
    <w:p w:rsidR="00E45B0D" w:rsidRDefault="00E45B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83" w:rsidRDefault="006809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83" w:rsidRDefault="006809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83" w:rsidRDefault="006809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98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83239"/>
    <w:rsid w:val="00620476"/>
    <w:rsid w:val="00657A47"/>
    <w:rsid w:val="00680983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7797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45B0D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2024-11-21T10:22:00Z</cp:lastPrinted>
  <dcterms:created xsi:type="dcterms:W3CDTF">2024-11-21T10:20:00Z</dcterms:created>
  <dcterms:modified xsi:type="dcterms:W3CDTF">2024-11-21T10:22:00Z</dcterms:modified>
</cp:coreProperties>
</file>