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A4E40" w14:textId="77777777" w:rsidR="00FB7F50" w:rsidRPr="002245BE" w:rsidRDefault="0086098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6098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60982">
        <w:rPr>
          <w:sz w:val="22"/>
          <w:szCs w:val="22"/>
        </w:rPr>
        <w:t>2024-11-21</w:t>
      </w:r>
    </w:p>
    <w:p w14:paraId="0E98C2E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5799646" w14:textId="77777777" w:rsidR="00860982" w:rsidRPr="00860982" w:rsidRDefault="00860982" w:rsidP="00FB7F50">
      <w:pPr>
        <w:spacing w:after="40"/>
        <w:rPr>
          <w:b/>
          <w:bCs/>
          <w:sz w:val="22"/>
          <w:szCs w:val="22"/>
        </w:rPr>
      </w:pPr>
      <w:r w:rsidRPr="00860982">
        <w:rPr>
          <w:b/>
          <w:bCs/>
          <w:sz w:val="22"/>
          <w:szCs w:val="22"/>
        </w:rPr>
        <w:t>Akademia Górniczo - Hutnicza</w:t>
      </w:r>
    </w:p>
    <w:p w14:paraId="7486AF0D" w14:textId="77777777" w:rsidR="00860982" w:rsidRPr="00860982" w:rsidRDefault="00860982" w:rsidP="00FB7F50">
      <w:pPr>
        <w:spacing w:after="40"/>
        <w:rPr>
          <w:b/>
          <w:bCs/>
          <w:sz w:val="22"/>
          <w:szCs w:val="22"/>
        </w:rPr>
      </w:pPr>
      <w:r w:rsidRPr="00860982">
        <w:rPr>
          <w:b/>
          <w:bCs/>
          <w:sz w:val="22"/>
          <w:szCs w:val="22"/>
        </w:rPr>
        <w:t>im. Stanisława Staszica w Krakowie</w:t>
      </w:r>
    </w:p>
    <w:p w14:paraId="6DF68BB1" w14:textId="77777777" w:rsidR="00FB7F50" w:rsidRPr="002245BE" w:rsidRDefault="00860982" w:rsidP="00FB7F50">
      <w:pPr>
        <w:spacing w:after="40"/>
        <w:rPr>
          <w:b/>
          <w:bCs/>
          <w:sz w:val="22"/>
          <w:szCs w:val="22"/>
        </w:rPr>
      </w:pPr>
      <w:r w:rsidRPr="00860982">
        <w:rPr>
          <w:b/>
          <w:bCs/>
          <w:sz w:val="22"/>
          <w:szCs w:val="22"/>
        </w:rPr>
        <w:t>Dział Zamówień Publicznych</w:t>
      </w:r>
    </w:p>
    <w:p w14:paraId="2659FCD0" w14:textId="77777777" w:rsidR="00FB7F50" w:rsidRPr="002245BE" w:rsidRDefault="00860982" w:rsidP="00FB7F50">
      <w:pPr>
        <w:rPr>
          <w:sz w:val="22"/>
          <w:szCs w:val="22"/>
        </w:rPr>
      </w:pPr>
      <w:r w:rsidRPr="0086098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60982">
        <w:rPr>
          <w:sz w:val="22"/>
          <w:szCs w:val="22"/>
        </w:rPr>
        <w:t>30</w:t>
      </w:r>
    </w:p>
    <w:p w14:paraId="6544869C" w14:textId="77777777" w:rsidR="00FB7F50" w:rsidRPr="002245BE" w:rsidRDefault="00860982" w:rsidP="00FB7F50">
      <w:pPr>
        <w:rPr>
          <w:sz w:val="22"/>
          <w:szCs w:val="22"/>
        </w:rPr>
      </w:pPr>
      <w:r w:rsidRPr="0086098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60982">
        <w:rPr>
          <w:sz w:val="22"/>
          <w:szCs w:val="22"/>
        </w:rPr>
        <w:t>Kraków</w:t>
      </w:r>
    </w:p>
    <w:p w14:paraId="10ED00B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F41317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60982" w:rsidRPr="00607F9B" w14:paraId="3A1A92D5" w14:textId="77777777" w:rsidTr="00D84270">
        <w:trPr>
          <w:trHeight w:val="638"/>
        </w:trPr>
        <w:tc>
          <w:tcPr>
            <w:tcW w:w="959" w:type="dxa"/>
            <w:shd w:val="clear" w:color="auto" w:fill="auto"/>
          </w:tcPr>
          <w:p w14:paraId="33146D6A" w14:textId="77777777" w:rsidR="00860982" w:rsidRPr="00607F9B" w:rsidRDefault="00860982" w:rsidP="00D842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B64FA7" w14:textId="54FBE5A5" w:rsidR="00860982" w:rsidRPr="00607F9B" w:rsidRDefault="00860982" w:rsidP="00D842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60982">
              <w:rPr>
                <w:sz w:val="22"/>
                <w:szCs w:val="22"/>
              </w:rPr>
              <w:t>przetarg</w:t>
            </w:r>
            <w:r w:rsidR="00093C6D">
              <w:rPr>
                <w:sz w:val="22"/>
                <w:szCs w:val="22"/>
              </w:rPr>
              <w:t>u</w:t>
            </w:r>
            <w:r w:rsidRPr="00860982">
              <w:rPr>
                <w:sz w:val="22"/>
                <w:szCs w:val="22"/>
              </w:rPr>
              <w:t xml:space="preserve"> nieograniczon</w:t>
            </w:r>
            <w:r w:rsidR="00093C6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60982">
              <w:rPr>
                <w:b/>
                <w:bCs/>
                <w:sz w:val="22"/>
                <w:szCs w:val="22"/>
              </w:rPr>
              <w:t xml:space="preserve">Dostawa komputera stacjonarnego - stacji roboczej na potrzeby </w:t>
            </w:r>
            <w:proofErr w:type="spellStart"/>
            <w:r w:rsidRPr="00860982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60982">
              <w:rPr>
                <w:b/>
                <w:sz w:val="22"/>
                <w:szCs w:val="22"/>
              </w:rPr>
              <w:t>DE-dzp.272-559/24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87FD51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0982" w14:paraId="7C095ADF" w14:textId="77777777" w:rsidTr="00D84270">
        <w:trPr>
          <w:cantSplit/>
        </w:trPr>
        <w:tc>
          <w:tcPr>
            <w:tcW w:w="10150" w:type="dxa"/>
          </w:tcPr>
          <w:p w14:paraId="4B1D9EEE" w14:textId="77777777" w:rsidR="00860982" w:rsidRPr="00D26ED6" w:rsidRDefault="00860982" w:rsidP="00D842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60982">
              <w:rPr>
                <w:b/>
                <w:sz w:val="22"/>
                <w:szCs w:val="22"/>
              </w:rPr>
              <w:t>PIXEL Centrum Komputerowe Tomasz Dziedzic</w:t>
            </w:r>
          </w:p>
          <w:p w14:paraId="4A66DB50" w14:textId="77777777" w:rsidR="00860982" w:rsidRPr="009F0E5C" w:rsidRDefault="00860982" w:rsidP="00D84270">
            <w:pPr>
              <w:jc w:val="both"/>
              <w:rPr>
                <w:bCs/>
                <w:sz w:val="22"/>
                <w:szCs w:val="22"/>
              </w:rPr>
            </w:pPr>
            <w:r w:rsidRPr="00860982">
              <w:rPr>
                <w:bCs/>
                <w:sz w:val="22"/>
                <w:szCs w:val="22"/>
              </w:rPr>
              <w:t>Wolica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0982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F87782" w14:textId="77777777" w:rsidR="00860982" w:rsidRPr="009F0E5C" w:rsidRDefault="00860982" w:rsidP="00D84270">
            <w:pPr>
              <w:jc w:val="both"/>
              <w:rPr>
                <w:bCs/>
                <w:sz w:val="22"/>
                <w:szCs w:val="22"/>
              </w:rPr>
            </w:pPr>
            <w:r w:rsidRPr="00860982">
              <w:rPr>
                <w:bCs/>
                <w:sz w:val="22"/>
                <w:szCs w:val="22"/>
              </w:rPr>
              <w:t>28-232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0982">
              <w:rPr>
                <w:bCs/>
                <w:sz w:val="22"/>
                <w:szCs w:val="22"/>
              </w:rPr>
              <w:t>Łubnice</w:t>
            </w:r>
          </w:p>
          <w:p w14:paraId="650DA232" w14:textId="77777777" w:rsidR="00860982" w:rsidRPr="00D26ED6" w:rsidRDefault="00860982" w:rsidP="00D8427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7144E8D" w14:textId="175B8B43" w:rsidR="00860982" w:rsidRDefault="00860982" w:rsidP="00D8427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60982">
              <w:rPr>
                <w:sz w:val="22"/>
                <w:szCs w:val="22"/>
              </w:rPr>
              <w:t>Dostaw</w:t>
            </w:r>
            <w:r w:rsidR="00093C6D">
              <w:rPr>
                <w:sz w:val="22"/>
                <w:szCs w:val="22"/>
              </w:rPr>
              <w:t>ę</w:t>
            </w:r>
            <w:r w:rsidRPr="00860982">
              <w:rPr>
                <w:sz w:val="22"/>
                <w:szCs w:val="22"/>
              </w:rPr>
              <w:t xml:space="preserve"> komputera stacjonarnego - stacji roboczej na potrzeby </w:t>
            </w:r>
            <w:proofErr w:type="spellStart"/>
            <w:r w:rsidRPr="00860982">
              <w:rPr>
                <w:sz w:val="22"/>
                <w:szCs w:val="22"/>
              </w:rPr>
              <w:t>WGGiIŚ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411650C3" w14:textId="77777777" w:rsidR="00860982" w:rsidRPr="00D26ED6" w:rsidRDefault="00860982" w:rsidP="00D8427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60982">
              <w:rPr>
                <w:b/>
                <w:sz w:val="22"/>
                <w:szCs w:val="22"/>
              </w:rPr>
              <w:t>23 976.39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0252501" w14:textId="77777777" w:rsidR="00860982" w:rsidRDefault="00860982" w:rsidP="00D8427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DF0101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59C34C8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DA68F4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9D3B53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9DAF231" w14:textId="77777777" w:rsidR="002B6761" w:rsidRPr="008567C7" w:rsidRDefault="008609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F8A1006" w14:textId="77777777" w:rsidR="002B6761" w:rsidRPr="008567C7" w:rsidRDefault="008609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</w:t>
            </w:r>
          </w:p>
        </w:tc>
        <w:tc>
          <w:tcPr>
            <w:tcW w:w="1134" w:type="dxa"/>
            <w:vAlign w:val="center"/>
          </w:tcPr>
          <w:p w14:paraId="6E95A84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6637A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272365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29ABF3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5A7134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60982" w:rsidRPr="008567C7" w14:paraId="64CC845B" w14:textId="77777777" w:rsidTr="00D84270">
        <w:tc>
          <w:tcPr>
            <w:tcW w:w="709" w:type="dxa"/>
            <w:vAlign w:val="center"/>
          </w:tcPr>
          <w:p w14:paraId="64A1C541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D193E55" w14:textId="77777777" w:rsidR="00860982" w:rsidRPr="002B6761" w:rsidRDefault="00860982" w:rsidP="00D842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14:paraId="3C79160D" w14:textId="77777777" w:rsidR="00860982" w:rsidRPr="008567C7" w:rsidRDefault="00860982" w:rsidP="00D842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C4FBC07" w14:textId="77777777" w:rsidR="00860982" w:rsidRPr="001B7815" w:rsidRDefault="00860982" w:rsidP="00D842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14:paraId="69ED2112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91AA926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ED7E914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C1568AC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C5D8878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B493257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21D3022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60982" w:rsidRPr="008567C7" w14:paraId="7AC383AB" w14:textId="77777777" w:rsidTr="00D84270">
        <w:tc>
          <w:tcPr>
            <w:tcW w:w="709" w:type="dxa"/>
            <w:vAlign w:val="center"/>
          </w:tcPr>
          <w:p w14:paraId="14FE8894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03CA505D" w14:textId="77777777" w:rsidR="00860982" w:rsidRPr="002B6761" w:rsidRDefault="00860982" w:rsidP="00D842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0379B4EA" w14:textId="77777777" w:rsidR="00860982" w:rsidRPr="008567C7" w:rsidRDefault="00860982" w:rsidP="00D842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F1E202A" w14:textId="77777777" w:rsidR="00860982" w:rsidRPr="001B7815" w:rsidRDefault="00860982" w:rsidP="00D842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71C4DD12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55,69</w:t>
            </w:r>
          </w:p>
        </w:tc>
        <w:tc>
          <w:tcPr>
            <w:tcW w:w="1134" w:type="dxa"/>
            <w:vAlign w:val="center"/>
          </w:tcPr>
          <w:p w14:paraId="2861F872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184FF76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4927BB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863747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B0392DC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325C356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95,69</w:t>
            </w:r>
          </w:p>
        </w:tc>
      </w:tr>
      <w:tr w:rsidR="00860982" w:rsidRPr="008567C7" w14:paraId="62C7F83B" w14:textId="77777777" w:rsidTr="00D84270">
        <w:tc>
          <w:tcPr>
            <w:tcW w:w="709" w:type="dxa"/>
            <w:vAlign w:val="center"/>
          </w:tcPr>
          <w:p w14:paraId="399F37A0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2C25BC62" w14:textId="77777777" w:rsidR="00860982" w:rsidRPr="002B6761" w:rsidRDefault="00860982" w:rsidP="00D842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NKK SYSTEM Nowak, Kukułka, </w:t>
            </w:r>
            <w:proofErr w:type="spellStart"/>
            <w:r w:rsidRPr="00860982">
              <w:rPr>
                <w:rFonts w:ascii="Times New Roman" w:hAnsi="Times New Roman" w:cs="Times New Roman"/>
                <w:b/>
                <w:sz w:val="18"/>
                <w:szCs w:val="18"/>
              </w:rPr>
              <w:t>Kornijasz</w:t>
            </w:r>
            <w:proofErr w:type="spellEnd"/>
            <w:r w:rsidRPr="0086098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</w:t>
            </w:r>
          </w:p>
          <w:p w14:paraId="3EB8CB7A" w14:textId="77777777" w:rsidR="00860982" w:rsidRPr="008567C7" w:rsidRDefault="00860982" w:rsidP="00D842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ul. 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262D2EC" w14:textId="77777777" w:rsidR="00860982" w:rsidRPr="001B7815" w:rsidRDefault="00860982" w:rsidP="00D842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34428C24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54,30</w:t>
            </w:r>
          </w:p>
        </w:tc>
        <w:tc>
          <w:tcPr>
            <w:tcW w:w="1134" w:type="dxa"/>
            <w:vAlign w:val="center"/>
          </w:tcPr>
          <w:p w14:paraId="780703D6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02B22E0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E5C836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73E9B7A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7DF8BAF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5FE95DD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94,30</w:t>
            </w:r>
          </w:p>
        </w:tc>
      </w:tr>
      <w:tr w:rsidR="00860982" w:rsidRPr="008567C7" w14:paraId="1B575C16" w14:textId="77777777" w:rsidTr="00D84270">
        <w:tc>
          <w:tcPr>
            <w:tcW w:w="709" w:type="dxa"/>
            <w:vAlign w:val="center"/>
          </w:tcPr>
          <w:p w14:paraId="2C8ACB13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39D50FF" w14:textId="77777777" w:rsidR="00860982" w:rsidRPr="002B6761" w:rsidRDefault="00860982" w:rsidP="00D842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i-FITO Kamil </w:t>
            </w:r>
            <w:r w:rsidRPr="00860982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Walenciak</w:t>
            </w:r>
          </w:p>
          <w:p w14:paraId="25393036" w14:textId="77777777" w:rsidR="00860982" w:rsidRPr="008567C7" w:rsidRDefault="00860982" w:rsidP="00D842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Żapniowska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DFB5ED6" w14:textId="77777777" w:rsidR="00860982" w:rsidRPr="001B7815" w:rsidRDefault="00860982" w:rsidP="00D842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28-230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0982">
              <w:rPr>
                <w:rFonts w:ascii="Times New Roman" w:hAnsi="Times New Roman" w:cs="Times New Roman"/>
                <w:bCs/>
                <w:sz w:val="18"/>
                <w:szCs w:val="18"/>
              </w:rPr>
              <w:t>Połaniec</w:t>
            </w:r>
          </w:p>
        </w:tc>
        <w:tc>
          <w:tcPr>
            <w:tcW w:w="1134" w:type="dxa"/>
            <w:vAlign w:val="center"/>
          </w:tcPr>
          <w:p w14:paraId="4F71FBB4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49,76</w:t>
            </w:r>
          </w:p>
        </w:tc>
        <w:tc>
          <w:tcPr>
            <w:tcW w:w="1134" w:type="dxa"/>
            <w:vAlign w:val="center"/>
          </w:tcPr>
          <w:p w14:paraId="62D1F890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C3993CA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E7804E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31F498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2815743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6FDA2B3" w14:textId="77777777" w:rsidR="00860982" w:rsidRPr="008567C7" w:rsidRDefault="00860982" w:rsidP="00D842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0982">
              <w:rPr>
                <w:rFonts w:ascii="Times New Roman" w:hAnsi="Times New Roman" w:cs="Times New Roman"/>
                <w:sz w:val="18"/>
                <w:szCs w:val="18"/>
              </w:rPr>
              <w:t xml:space="preserve">  89,76</w:t>
            </w:r>
          </w:p>
        </w:tc>
      </w:tr>
    </w:tbl>
    <w:p w14:paraId="0B06D8B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0B38DA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33658E1" w14:textId="77777777" w:rsidR="007C0A2C" w:rsidRPr="001B7815" w:rsidRDefault="007C0A2C" w:rsidP="007C0A2C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7C0A2C" w14:paraId="0C8358A8" w14:textId="77777777" w:rsidTr="00D84270">
        <w:tc>
          <w:tcPr>
            <w:tcW w:w="779" w:type="dxa"/>
            <w:shd w:val="clear" w:color="auto" w:fill="FFFFFF"/>
            <w:vAlign w:val="center"/>
          </w:tcPr>
          <w:p w14:paraId="76FC70EC" w14:textId="77777777" w:rsidR="007C0A2C" w:rsidRPr="004657DA" w:rsidRDefault="007C0A2C" w:rsidP="00D8427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D850EFC" w14:textId="77777777" w:rsidR="007C0A2C" w:rsidRPr="004657DA" w:rsidRDefault="007C0A2C" w:rsidP="00D8427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049CC021" w14:textId="77777777" w:rsidR="007C0A2C" w:rsidRPr="004657DA" w:rsidRDefault="007C0A2C" w:rsidP="00D8427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7C0A2C" w14:paraId="139B7CEA" w14:textId="77777777" w:rsidTr="00D84270">
        <w:tc>
          <w:tcPr>
            <w:tcW w:w="779" w:type="dxa"/>
            <w:vAlign w:val="center"/>
          </w:tcPr>
          <w:p w14:paraId="25ECCE05" w14:textId="77777777" w:rsidR="007C0A2C" w:rsidRPr="002B6761" w:rsidRDefault="007C0A2C" w:rsidP="00D84270">
            <w:pPr>
              <w:jc w:val="center"/>
              <w:rPr>
                <w:sz w:val="22"/>
                <w:szCs w:val="22"/>
              </w:rPr>
            </w:pPr>
            <w:r w:rsidRPr="001B798D">
              <w:rPr>
                <w:sz w:val="22"/>
                <w:szCs w:val="22"/>
              </w:rPr>
              <w:t>3</w:t>
            </w:r>
          </w:p>
          <w:p w14:paraId="08A85702" w14:textId="77777777" w:rsidR="007C0A2C" w:rsidRPr="002B6761" w:rsidRDefault="007C0A2C" w:rsidP="00D842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D1E9C40" w14:textId="77777777" w:rsidR="007C0A2C" w:rsidRPr="002B6761" w:rsidRDefault="007C0A2C" w:rsidP="00D8427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1B798D">
              <w:rPr>
                <w:b/>
                <w:bCs/>
                <w:sz w:val="22"/>
                <w:szCs w:val="22"/>
              </w:rPr>
              <w:t>BINO COMPUTERS S. Bobek, B. Bielak, S. Bara sp. jawna</w:t>
            </w:r>
          </w:p>
          <w:p w14:paraId="5A5D29C0" w14:textId="77777777" w:rsidR="007C0A2C" w:rsidRPr="002B6761" w:rsidRDefault="007C0A2C" w:rsidP="00D84270">
            <w:pPr>
              <w:rPr>
                <w:sz w:val="22"/>
                <w:szCs w:val="22"/>
              </w:rPr>
            </w:pPr>
            <w:r w:rsidRPr="001B798D">
              <w:rPr>
                <w:sz w:val="22"/>
                <w:szCs w:val="22"/>
              </w:rPr>
              <w:t>ul. Urocza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B798D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4317972C" w14:textId="77777777" w:rsidR="007C0A2C" w:rsidRPr="002B6761" w:rsidRDefault="007C0A2C" w:rsidP="00D84270">
            <w:pPr>
              <w:spacing w:after="40"/>
              <w:rPr>
                <w:sz w:val="22"/>
                <w:szCs w:val="22"/>
              </w:rPr>
            </w:pPr>
            <w:r w:rsidRPr="001B798D">
              <w:rPr>
                <w:sz w:val="22"/>
                <w:szCs w:val="22"/>
              </w:rPr>
              <w:t>32-040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1B798D">
              <w:rPr>
                <w:sz w:val="22"/>
                <w:szCs w:val="22"/>
              </w:rPr>
              <w:t>Wrząsowice</w:t>
            </w:r>
          </w:p>
        </w:tc>
        <w:tc>
          <w:tcPr>
            <w:tcW w:w="6413" w:type="dxa"/>
            <w:vAlign w:val="center"/>
          </w:tcPr>
          <w:p w14:paraId="7B0F4674" w14:textId="77777777" w:rsidR="007C0A2C" w:rsidRPr="002B6761" w:rsidRDefault="007C0A2C" w:rsidP="00D84270">
            <w:pPr>
              <w:spacing w:after="40"/>
              <w:rPr>
                <w:sz w:val="22"/>
                <w:szCs w:val="22"/>
              </w:rPr>
            </w:pPr>
            <w:r w:rsidRPr="001B798D">
              <w:rPr>
                <w:sz w:val="22"/>
                <w:szCs w:val="22"/>
              </w:rPr>
              <w:t>Art. 226 ust. 1 pkt 5</w:t>
            </w:r>
          </w:p>
          <w:p w14:paraId="140EB752" w14:textId="77777777" w:rsidR="007C0A2C" w:rsidRPr="002B6761" w:rsidRDefault="007C0A2C" w:rsidP="00D84270">
            <w:pPr>
              <w:jc w:val="both"/>
              <w:rPr>
                <w:sz w:val="22"/>
                <w:szCs w:val="22"/>
              </w:rPr>
            </w:pPr>
            <w:r w:rsidRPr="001B798D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1B798D">
              <w:rPr>
                <w:sz w:val="22"/>
                <w:szCs w:val="22"/>
              </w:rPr>
              <w:t>Pzp</w:t>
            </w:r>
            <w:proofErr w:type="spellEnd"/>
            <w:r w:rsidRPr="001B798D">
              <w:rPr>
                <w:sz w:val="22"/>
                <w:szCs w:val="22"/>
              </w:rPr>
              <w:t>, ponieważ jej treść jest niezgodna z warunkami zamówienia. wykonawca nie dołączył do oferty wymaganych zgodnie z pk</w:t>
            </w:r>
            <w:r>
              <w:rPr>
                <w:sz w:val="22"/>
                <w:szCs w:val="22"/>
              </w:rPr>
              <w:t>t</w:t>
            </w:r>
            <w:r w:rsidRPr="001B798D">
              <w:rPr>
                <w:sz w:val="22"/>
                <w:szCs w:val="22"/>
              </w:rPr>
              <w:t xml:space="preserve"> 5.1</w:t>
            </w:r>
            <w:r>
              <w:rPr>
                <w:sz w:val="22"/>
                <w:szCs w:val="22"/>
              </w:rPr>
              <w:t xml:space="preserve"> SWZ</w:t>
            </w:r>
            <w:r w:rsidRPr="001B798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</w:t>
            </w:r>
            <w:r w:rsidRPr="001B798D">
              <w:rPr>
                <w:sz w:val="22"/>
                <w:szCs w:val="22"/>
              </w:rPr>
              <w:t>rzedmiotowych środków dowodowych na potwierdzenie zgodności oferowanych dostaw z wymaganiami określonymi w opisie przedmiotu zamówienia, ani tez nie uzupełnił ich w terminie wyznaczonym przez Zamawiającego w wezwaniu do uzupełnienia braków w ofercie.</w:t>
            </w:r>
          </w:p>
        </w:tc>
      </w:tr>
    </w:tbl>
    <w:p w14:paraId="4F13D25B" w14:textId="77777777" w:rsidR="007C0A2C" w:rsidRDefault="007C0A2C" w:rsidP="007C0A2C">
      <w:pPr>
        <w:spacing w:before="120" w:after="120"/>
        <w:jc w:val="both"/>
        <w:rPr>
          <w:color w:val="000000"/>
          <w:sz w:val="16"/>
          <w:szCs w:val="16"/>
        </w:rPr>
      </w:pPr>
    </w:p>
    <w:p w14:paraId="4679D37C" w14:textId="77777777" w:rsidR="007C0A2C" w:rsidRDefault="007C0A2C" w:rsidP="007C0A2C">
      <w:pPr>
        <w:spacing w:after="40" w:line="276" w:lineRule="auto"/>
        <w:jc w:val="both"/>
      </w:pPr>
      <w:r>
        <w:t>Informacja o terminie zawarcia umowy:</w:t>
      </w:r>
    </w:p>
    <w:p w14:paraId="4AB32180" w14:textId="77777777" w:rsidR="007C0A2C" w:rsidRPr="00F33C66" w:rsidRDefault="007C0A2C" w:rsidP="007C0A2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34E6F4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98EFB5" w14:textId="77777777" w:rsidR="0064607E" w:rsidRDefault="0064607E">
      <w:r>
        <w:separator/>
      </w:r>
    </w:p>
  </w:endnote>
  <w:endnote w:type="continuationSeparator" w:id="0">
    <w:p w14:paraId="32A25464" w14:textId="77777777" w:rsidR="0064607E" w:rsidRDefault="00646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334A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62D5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E6310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F4C6D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DA00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7F77DB" w14:textId="77777777" w:rsidR="0064607E" w:rsidRDefault="0064607E">
      <w:r>
        <w:separator/>
      </w:r>
    </w:p>
  </w:footnote>
  <w:footnote w:type="continuationSeparator" w:id="0">
    <w:p w14:paraId="4AE7677D" w14:textId="77777777" w:rsidR="0064607E" w:rsidRDefault="00646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227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6AAA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244E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607E"/>
    <w:rsid w:val="00005838"/>
    <w:rsid w:val="00022322"/>
    <w:rsid w:val="00042497"/>
    <w:rsid w:val="00093C6D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607E"/>
    <w:rsid w:val="00657C1E"/>
    <w:rsid w:val="006B585D"/>
    <w:rsid w:val="006E3089"/>
    <w:rsid w:val="00712C39"/>
    <w:rsid w:val="0075025B"/>
    <w:rsid w:val="00756CDA"/>
    <w:rsid w:val="007C0A2C"/>
    <w:rsid w:val="007E2ACC"/>
    <w:rsid w:val="007E68C5"/>
    <w:rsid w:val="00832144"/>
    <w:rsid w:val="008567C7"/>
    <w:rsid w:val="00860982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61E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5FF4B"/>
  <w15:chartTrackingRefBased/>
  <w15:docId w15:val="{9146F1E8-4A7E-4A2B-A6B1-743CF41D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359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2024-11-21T13:35:00Z</cp:lastPrinted>
  <dcterms:created xsi:type="dcterms:W3CDTF">2024-11-21T13:37:00Z</dcterms:created>
  <dcterms:modified xsi:type="dcterms:W3CDTF">2024-11-21T13:37:00Z</dcterms:modified>
</cp:coreProperties>
</file>