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49EA01" w14:textId="77777777" w:rsidR="005D0DA4" w:rsidRPr="00515AFA" w:rsidRDefault="005D0DA4" w:rsidP="005D0DA4">
      <w:pPr>
        <w:jc w:val="right"/>
        <w:rPr>
          <w:b/>
          <w:sz w:val="22"/>
          <w:szCs w:val="22"/>
          <w:lang w:val="pl-PL"/>
        </w:rPr>
      </w:pPr>
      <w:r w:rsidRPr="00515AFA">
        <w:rPr>
          <w:b/>
          <w:sz w:val="22"/>
          <w:szCs w:val="22"/>
          <w:lang w:val="pl-PL"/>
        </w:rPr>
        <w:t>Załącznik nr 3</w:t>
      </w:r>
    </w:p>
    <w:p w14:paraId="1BA2FD42" w14:textId="77777777" w:rsidR="005D0DA4" w:rsidRPr="00515AFA" w:rsidRDefault="005D0DA4" w:rsidP="005D0DA4">
      <w:pPr>
        <w:jc w:val="right"/>
        <w:rPr>
          <w:b/>
          <w:sz w:val="22"/>
          <w:szCs w:val="22"/>
          <w:lang w:val="pl-PL"/>
        </w:rPr>
      </w:pPr>
    </w:p>
    <w:p w14:paraId="56DA9F19" w14:textId="77777777" w:rsidR="005D0DA4" w:rsidRPr="00515AFA" w:rsidRDefault="005D0DA4" w:rsidP="005D0DA4">
      <w:pPr>
        <w:jc w:val="center"/>
        <w:rPr>
          <w:b/>
          <w:sz w:val="22"/>
          <w:szCs w:val="22"/>
          <w:lang w:val="pl-PL"/>
        </w:rPr>
      </w:pPr>
      <w:r w:rsidRPr="00515AFA">
        <w:rPr>
          <w:b/>
          <w:sz w:val="22"/>
          <w:szCs w:val="22"/>
          <w:lang w:val="pl-PL"/>
        </w:rPr>
        <w:t>WZÓR UMOWY</w:t>
      </w:r>
    </w:p>
    <w:p w14:paraId="1C165EEC" w14:textId="77777777" w:rsidR="005D0DA4" w:rsidRPr="00515AFA" w:rsidRDefault="005D0DA4" w:rsidP="005D0DA4">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2144393C" w14:textId="77777777" w:rsidR="005D0DA4" w:rsidRPr="00515AFA" w:rsidRDefault="005D0DA4" w:rsidP="005D0DA4">
      <w:pPr>
        <w:jc w:val="center"/>
        <w:rPr>
          <w:b/>
          <w:sz w:val="22"/>
          <w:szCs w:val="22"/>
          <w:lang w:val="pl-PL"/>
        </w:rPr>
      </w:pPr>
    </w:p>
    <w:p w14:paraId="515480CC" w14:textId="0AC2A5A9" w:rsidR="005D0DA4" w:rsidRPr="00515AFA" w:rsidRDefault="005D0DA4" w:rsidP="005D0DA4">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6</w:t>
      </w:r>
      <w:r>
        <w:rPr>
          <w:sz w:val="22"/>
          <w:szCs w:val="22"/>
          <w:lang w:val="pl-PL"/>
        </w:rPr>
        <w:t>76</w:t>
      </w:r>
      <w:r w:rsidRPr="005140A1">
        <w:rPr>
          <w:sz w:val="22"/>
          <w:szCs w:val="22"/>
          <w:lang w:val="pl-PL"/>
        </w:rPr>
        <w:t>/2</w:t>
      </w:r>
      <w:r>
        <w:rPr>
          <w:sz w:val="22"/>
          <w:szCs w:val="22"/>
          <w:lang w:val="pl-PL"/>
        </w:rPr>
        <w:t>4</w:t>
      </w:r>
      <w:r w:rsidRPr="00515AFA">
        <w:rPr>
          <w:sz w:val="22"/>
          <w:szCs w:val="22"/>
          <w:lang w:val="pl-PL"/>
        </w:rPr>
        <w:t xml:space="preserve"> pomiędzy:</w:t>
      </w:r>
    </w:p>
    <w:p w14:paraId="31DDEF52" w14:textId="77777777" w:rsidR="005D0DA4" w:rsidRPr="00515AFA" w:rsidRDefault="005D0DA4" w:rsidP="005D0DA4">
      <w:pPr>
        <w:pStyle w:val="Tekstpodstawowywcity"/>
        <w:spacing w:after="0"/>
        <w:ind w:left="0"/>
        <w:jc w:val="both"/>
        <w:rPr>
          <w:sz w:val="22"/>
          <w:szCs w:val="22"/>
          <w:lang w:val="pl-PL"/>
        </w:rPr>
      </w:pPr>
    </w:p>
    <w:p w14:paraId="2A32F522"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FF2D2BE"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218BC879"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0A9690C5" w14:textId="77777777" w:rsidR="005D0DA4" w:rsidRPr="00515AFA" w:rsidRDefault="005D0DA4" w:rsidP="005D0DA4">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4D3C7BA1"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245FB3D2"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6823B16"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4D216C85"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164D06A2"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24041FF0"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4D49FEAC"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2ABBE713"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059C8E89" w14:textId="77777777" w:rsidR="005D0DA4" w:rsidRPr="00515AFA" w:rsidRDefault="005D0DA4" w:rsidP="005D0DA4">
      <w:pPr>
        <w:pStyle w:val="Tekstpodstawowy"/>
        <w:spacing w:line="240" w:lineRule="auto"/>
        <w:ind w:right="-47"/>
        <w:jc w:val="center"/>
        <w:rPr>
          <w:rFonts w:ascii="Times New Roman" w:hAnsi="Times New Roman"/>
          <w:b/>
          <w:sz w:val="22"/>
          <w:szCs w:val="22"/>
        </w:rPr>
      </w:pPr>
    </w:p>
    <w:p w14:paraId="6214CDF2" w14:textId="77777777" w:rsidR="005D0DA4" w:rsidRPr="00515AFA" w:rsidRDefault="005D0DA4" w:rsidP="005D0DA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532DB540" w14:textId="27687149" w:rsidR="005D0DA4" w:rsidRPr="00515AFA" w:rsidRDefault="005D0DA4" w:rsidP="005D0DA4">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komputera przenośnego</w:t>
      </w:r>
      <w:r w:rsidRPr="00FB60AB">
        <w:rPr>
          <w:b/>
          <w:bCs/>
          <w:sz w:val="22"/>
          <w:szCs w:val="22"/>
          <w:lang w:val="pl-PL"/>
        </w:rPr>
        <w:t xml:space="preserve"> na potrzeby </w:t>
      </w:r>
      <w:proofErr w:type="spellStart"/>
      <w:r>
        <w:rPr>
          <w:b/>
          <w:bCs/>
          <w:sz w:val="22"/>
          <w:szCs w:val="22"/>
          <w:lang w:val="pl-PL"/>
        </w:rPr>
        <w:t>W</w:t>
      </w:r>
      <w:r>
        <w:rPr>
          <w:b/>
          <w:bCs/>
          <w:sz w:val="22"/>
          <w:szCs w:val="22"/>
          <w:lang w:val="pl-PL"/>
        </w:rPr>
        <w:t>GGiOŚ</w:t>
      </w:r>
      <w:proofErr w:type="spellEnd"/>
      <w:r w:rsidRPr="00515AFA">
        <w:rPr>
          <w:b/>
          <w:sz w:val="22"/>
          <w:szCs w:val="22"/>
          <w:lang w:val="pl-PL"/>
        </w:rPr>
        <w:t>.</w:t>
      </w:r>
    </w:p>
    <w:p w14:paraId="1B8F2727" w14:textId="77777777" w:rsidR="005D0DA4" w:rsidRPr="00515AFA" w:rsidRDefault="005D0DA4" w:rsidP="005D0DA4">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5DDDC0E8" w14:textId="77777777" w:rsidR="005D0DA4" w:rsidRPr="00515AFA" w:rsidRDefault="005D0DA4" w:rsidP="005D0DA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F3E77E6" w14:textId="3E2E83B7" w:rsidR="005D0DA4" w:rsidRPr="00515AFA" w:rsidRDefault="005D0DA4" w:rsidP="005D0DA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w:t>
      </w:r>
      <w:r w:rsidRPr="005D0DA4">
        <w:rPr>
          <w:rFonts w:ascii="Times New Roman" w:hAnsi="Times New Roman"/>
          <w:b/>
          <w:bCs/>
          <w:sz w:val="22"/>
          <w:szCs w:val="22"/>
        </w:rPr>
        <w:t xml:space="preserve">do </w:t>
      </w:r>
      <w:r w:rsidRPr="005D0DA4">
        <w:rPr>
          <w:rFonts w:ascii="Times New Roman" w:hAnsi="Times New Roman"/>
          <w:b/>
          <w:bCs/>
          <w:sz w:val="22"/>
          <w:szCs w:val="22"/>
        </w:rPr>
        <w:t>5</w:t>
      </w:r>
      <w:r>
        <w:rPr>
          <w:rFonts w:ascii="Times New Roman" w:hAnsi="Times New Roman"/>
          <w:sz w:val="22"/>
          <w:szCs w:val="22"/>
        </w:rPr>
        <w:t xml:space="preserve"> </w:t>
      </w:r>
      <w:r>
        <w:rPr>
          <w:rFonts w:ascii="Times New Roman" w:hAnsi="Times New Roman"/>
          <w:b/>
          <w:bCs/>
          <w:sz w:val="22"/>
          <w:szCs w:val="22"/>
        </w:rPr>
        <w:t xml:space="preserve">dni </w:t>
      </w:r>
      <w:r>
        <w:rPr>
          <w:rFonts w:ascii="Times New Roman" w:hAnsi="Times New Roman"/>
          <w:b/>
          <w:bCs/>
          <w:sz w:val="22"/>
          <w:szCs w:val="22"/>
        </w:rPr>
        <w:t>roboczych</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3A8A7072" w14:textId="77777777" w:rsidR="005D0DA4" w:rsidRDefault="005D0DA4" w:rsidP="005D0DA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6C08A099" w14:textId="77777777" w:rsidR="005D0DA4" w:rsidRPr="00515AFA" w:rsidRDefault="005D0DA4" w:rsidP="005D0DA4">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22060FF6" w14:textId="77777777" w:rsidR="005D0DA4" w:rsidRPr="00515AFA" w:rsidRDefault="005D0DA4" w:rsidP="005D0DA4">
      <w:pPr>
        <w:pStyle w:val="Tekstpodstawowy"/>
        <w:spacing w:line="240" w:lineRule="auto"/>
        <w:ind w:right="-47"/>
        <w:jc w:val="center"/>
        <w:rPr>
          <w:rFonts w:ascii="Times New Roman" w:hAnsi="Times New Roman"/>
          <w:b/>
          <w:sz w:val="22"/>
          <w:szCs w:val="22"/>
        </w:rPr>
      </w:pPr>
    </w:p>
    <w:p w14:paraId="5D9F05F0" w14:textId="77777777" w:rsidR="005D0DA4" w:rsidRPr="00515AFA" w:rsidRDefault="005D0DA4" w:rsidP="005D0DA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8B3C385" w14:textId="77777777" w:rsidR="005D0DA4" w:rsidRPr="00515AFA" w:rsidRDefault="005D0DA4" w:rsidP="005D0DA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63609E68" w14:textId="77777777" w:rsidR="005D0DA4" w:rsidRPr="00515AFA" w:rsidRDefault="005D0DA4" w:rsidP="005D0DA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0CA9D480" w14:textId="77777777" w:rsidR="005D0DA4" w:rsidRPr="00515AFA" w:rsidRDefault="005D0DA4" w:rsidP="005D0DA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A49E85F" w14:textId="77777777" w:rsidR="005D0DA4" w:rsidRPr="00515AFA" w:rsidRDefault="005D0DA4" w:rsidP="005D0DA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3064755B" w14:textId="77777777" w:rsidR="005D0DA4" w:rsidRPr="00515AFA" w:rsidRDefault="005D0DA4" w:rsidP="005D0DA4">
      <w:pPr>
        <w:pStyle w:val="Tekstpodstawowy"/>
        <w:spacing w:line="240" w:lineRule="auto"/>
        <w:ind w:right="-47"/>
        <w:jc w:val="center"/>
        <w:rPr>
          <w:rFonts w:ascii="Times New Roman" w:hAnsi="Times New Roman"/>
          <w:b/>
          <w:sz w:val="22"/>
          <w:szCs w:val="22"/>
        </w:rPr>
      </w:pPr>
    </w:p>
    <w:p w14:paraId="18F6ECAB" w14:textId="77777777" w:rsidR="005D0DA4" w:rsidRDefault="005D0DA4" w:rsidP="005D0DA4">
      <w:pPr>
        <w:pStyle w:val="Tekstpodstawowy"/>
        <w:spacing w:line="240" w:lineRule="auto"/>
        <w:ind w:right="-47"/>
        <w:jc w:val="center"/>
        <w:rPr>
          <w:rFonts w:ascii="Times New Roman" w:hAnsi="Times New Roman"/>
          <w:b/>
          <w:sz w:val="22"/>
          <w:szCs w:val="22"/>
        </w:rPr>
      </w:pPr>
    </w:p>
    <w:p w14:paraId="53E20FF8" w14:textId="77777777" w:rsidR="005D0DA4" w:rsidRPr="00515AFA" w:rsidRDefault="005D0DA4" w:rsidP="005D0DA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28B919C" w14:textId="77777777" w:rsidR="005D0DA4" w:rsidRDefault="005D0DA4" w:rsidP="005D0DA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F5DD274" w14:textId="77777777" w:rsidR="005D0DA4" w:rsidRPr="00515AFA" w:rsidRDefault="005D0DA4" w:rsidP="005D0DA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r>
      <w:r w:rsidRPr="00515AFA">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2D5FA29B" w14:textId="77777777" w:rsidR="005D0DA4" w:rsidRPr="00515AFA" w:rsidRDefault="005D0DA4" w:rsidP="005D0DA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8EDCE74" w14:textId="77777777" w:rsidR="005D0DA4" w:rsidRPr="00515AFA" w:rsidRDefault="005D0DA4" w:rsidP="005D0DA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616102E" w14:textId="77777777" w:rsidR="005D0DA4" w:rsidRPr="00515AFA" w:rsidRDefault="005D0DA4" w:rsidP="005D0DA4">
      <w:pPr>
        <w:pStyle w:val="Tekstpodstawowy"/>
        <w:spacing w:line="240" w:lineRule="auto"/>
        <w:ind w:right="-47"/>
        <w:jc w:val="center"/>
        <w:rPr>
          <w:rFonts w:ascii="Times New Roman" w:hAnsi="Times New Roman"/>
          <w:b/>
          <w:sz w:val="22"/>
          <w:szCs w:val="22"/>
        </w:rPr>
      </w:pPr>
    </w:p>
    <w:p w14:paraId="77779EF5" w14:textId="77777777" w:rsidR="005D0DA4" w:rsidRPr="00515AFA" w:rsidRDefault="005D0DA4" w:rsidP="005D0DA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431A0C93" w14:textId="77777777" w:rsidR="005D0DA4" w:rsidRPr="00515AFA" w:rsidRDefault="005D0DA4" w:rsidP="005D0DA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596128B6" w14:textId="77777777" w:rsidR="005D0DA4" w:rsidRPr="00515AFA" w:rsidRDefault="005D0DA4" w:rsidP="005D0DA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7F63A8A1" w14:textId="77777777" w:rsidR="005D0DA4" w:rsidRPr="00515AFA" w:rsidRDefault="005D0DA4" w:rsidP="005D0DA4">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2D491283" w14:textId="77777777" w:rsidR="005D0DA4" w:rsidRPr="00515AFA" w:rsidRDefault="005D0DA4" w:rsidP="005D0DA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67580653" w14:textId="77777777" w:rsidR="005D0DA4" w:rsidRPr="00515AFA" w:rsidRDefault="005D0DA4" w:rsidP="005D0DA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36F79D15" w14:textId="77777777" w:rsidR="005D0DA4" w:rsidRPr="00515AFA" w:rsidRDefault="005D0DA4" w:rsidP="005D0DA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wartości netto części przedmiotu umowy, której dotyczy odstąpienie;</w:t>
      </w:r>
    </w:p>
    <w:p w14:paraId="5451FCEE" w14:textId="77777777" w:rsidR="005D0DA4" w:rsidRPr="00515AFA" w:rsidRDefault="005D0DA4" w:rsidP="005D0DA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861092E" w14:textId="77777777" w:rsidR="005D0DA4" w:rsidRPr="00515AFA" w:rsidRDefault="005D0DA4" w:rsidP="005D0DA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całkowitego wynagrodzenia netto określonego w § 3 ust. 1;</w:t>
      </w:r>
    </w:p>
    <w:p w14:paraId="6DAA17EE" w14:textId="77777777" w:rsidR="005D0DA4" w:rsidRPr="00515AFA" w:rsidRDefault="005D0DA4" w:rsidP="005D0DA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Pr>
          <w:rFonts w:ascii="Times New Roman" w:hAnsi="Times New Roman"/>
          <w:sz w:val="22"/>
          <w:szCs w:val="22"/>
        </w:rPr>
        <w:t xml:space="preserve">z </w:t>
      </w:r>
      <w:r w:rsidRPr="00DA432D">
        <w:rPr>
          <w:rFonts w:ascii="Times New Roman" w:hAnsi="Times New Roman"/>
          <w:sz w:val="22"/>
          <w:szCs w:val="22"/>
        </w:rPr>
        <w:t>przyczyn występujących po stronie</w:t>
      </w:r>
      <w:r w:rsidRPr="00515AFA">
        <w:rPr>
          <w:rFonts w:ascii="Times New Roman" w:hAnsi="Times New Roman"/>
          <w:sz w:val="22"/>
          <w:szCs w:val="22"/>
        </w:rPr>
        <w:t xml:space="preserve"> Kupującego, w wysokości 10% wartości netto części przedmiotu umowy, której dotyczy odstąpienie</w:t>
      </w:r>
    </w:p>
    <w:p w14:paraId="3164E6B8" w14:textId="77777777" w:rsidR="005D0DA4" w:rsidRPr="00515AFA" w:rsidRDefault="005D0DA4" w:rsidP="005D0DA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6F3F1FF" w14:textId="77777777" w:rsidR="005D0DA4" w:rsidRPr="00515AFA" w:rsidRDefault="005D0DA4" w:rsidP="005D0DA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57976C3F" w14:textId="77777777" w:rsidR="005D0DA4" w:rsidRPr="00515AFA" w:rsidRDefault="005D0DA4" w:rsidP="005D0DA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672097F5" w14:textId="77777777" w:rsidR="005D0DA4" w:rsidRPr="00515AFA" w:rsidRDefault="005D0DA4" w:rsidP="005D0DA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872817F" w14:textId="77777777" w:rsidR="005D0DA4" w:rsidRPr="00515AFA" w:rsidRDefault="005D0DA4" w:rsidP="005D0DA4">
      <w:pPr>
        <w:pStyle w:val="Tekstpodstawowy"/>
        <w:ind w:right="-47"/>
        <w:jc w:val="center"/>
        <w:rPr>
          <w:rFonts w:ascii="Times New Roman" w:hAnsi="Times New Roman"/>
          <w:b/>
          <w:sz w:val="22"/>
          <w:szCs w:val="22"/>
        </w:rPr>
      </w:pPr>
    </w:p>
    <w:p w14:paraId="0BDEC9C5" w14:textId="77777777" w:rsidR="005D0DA4" w:rsidRPr="00515AFA" w:rsidRDefault="005D0DA4" w:rsidP="005D0DA4">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7CEF3BDE" w14:textId="77777777" w:rsidR="005D0DA4" w:rsidRPr="00515AFA" w:rsidRDefault="005D0DA4" w:rsidP="005D0DA4">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0D8A16C" w14:textId="77777777" w:rsidR="005D0DA4" w:rsidRPr="00515AFA" w:rsidRDefault="005D0DA4" w:rsidP="005D0DA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11B563C2" w14:textId="77777777" w:rsidR="005D0DA4" w:rsidRPr="00515AFA" w:rsidRDefault="005D0DA4" w:rsidP="005D0DA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76C0D3CE" w14:textId="77777777" w:rsidR="005D0DA4" w:rsidRPr="00515AFA" w:rsidRDefault="005D0DA4" w:rsidP="005D0DA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E8A725E" w14:textId="77777777" w:rsidR="005D0DA4" w:rsidRPr="00515AFA" w:rsidRDefault="005D0DA4" w:rsidP="005D0DA4">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052715F" w14:textId="77777777" w:rsidR="005D0DA4" w:rsidRPr="00515AFA" w:rsidRDefault="005D0DA4" w:rsidP="005D0DA4">
      <w:pPr>
        <w:rPr>
          <w:color w:val="00000A"/>
          <w:sz w:val="22"/>
          <w:szCs w:val="22"/>
          <w:lang w:val="pl-PL"/>
        </w:rPr>
      </w:pPr>
    </w:p>
    <w:p w14:paraId="75D3E83B" w14:textId="77777777" w:rsidR="005D0DA4" w:rsidRPr="00515AFA" w:rsidRDefault="005D0DA4" w:rsidP="005D0DA4">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D810B68" w14:textId="77777777" w:rsidR="005D0DA4" w:rsidRPr="00515AFA" w:rsidRDefault="005D0DA4" w:rsidP="005D0DA4">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F7344" w14:textId="77777777" w:rsidR="005D0DA4" w:rsidRPr="00515AFA" w:rsidRDefault="005D0DA4" w:rsidP="005D0DA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215D36B" w14:textId="77777777" w:rsidR="005D0DA4" w:rsidRPr="00515AFA" w:rsidRDefault="005D0DA4" w:rsidP="005D0DA4">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A5C6FEF" w14:textId="77777777" w:rsidR="005D0DA4" w:rsidRPr="00515AFA" w:rsidRDefault="005D0DA4" w:rsidP="005D0DA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73F0946" w14:textId="77777777" w:rsidR="005D0DA4" w:rsidRPr="00515AFA" w:rsidRDefault="005D0DA4" w:rsidP="005D0DA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4853C062" w14:textId="77777777" w:rsidR="005D0DA4" w:rsidRPr="00515AFA" w:rsidRDefault="005D0DA4" w:rsidP="005D0DA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5008567A" w14:textId="77777777" w:rsidR="005D0DA4" w:rsidRPr="00515AFA" w:rsidRDefault="005D0DA4" w:rsidP="005D0DA4">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AEA6F38" w14:textId="77777777" w:rsidR="005D0DA4" w:rsidRPr="00515AFA" w:rsidRDefault="005D0DA4" w:rsidP="005D0DA4">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EB99C93" w14:textId="77777777" w:rsidR="005D0DA4" w:rsidRPr="00515AFA" w:rsidRDefault="005D0DA4" w:rsidP="005D0DA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1B87629" w14:textId="77777777" w:rsidR="005D0DA4" w:rsidRPr="00515AFA" w:rsidRDefault="005D0DA4" w:rsidP="005D0DA4">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C99FD07" w14:textId="77777777" w:rsidR="005D0DA4" w:rsidRPr="00515AFA" w:rsidRDefault="005D0DA4" w:rsidP="005D0DA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8CD261" w14:textId="77777777" w:rsidR="005D0DA4" w:rsidRPr="00515AFA" w:rsidRDefault="005D0DA4" w:rsidP="005D0DA4">
      <w:pPr>
        <w:ind w:left="720"/>
        <w:jc w:val="both"/>
        <w:rPr>
          <w:color w:val="00000A"/>
          <w:sz w:val="22"/>
          <w:szCs w:val="22"/>
          <w:lang w:val="pl-PL"/>
        </w:rPr>
      </w:pPr>
    </w:p>
    <w:p w14:paraId="176FAF1A" w14:textId="77777777" w:rsidR="005D0DA4" w:rsidRPr="00515AFA" w:rsidRDefault="005D0DA4" w:rsidP="005D0DA4">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329D4672" w14:textId="77777777" w:rsidR="005D0DA4" w:rsidRPr="00515AFA" w:rsidRDefault="005D0DA4" w:rsidP="005D0DA4">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6A460A0" w14:textId="77777777" w:rsidR="005D0DA4" w:rsidRPr="00515AFA" w:rsidRDefault="005D0DA4" w:rsidP="005D0DA4">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7B1BB276" w14:textId="77777777" w:rsidR="005D0DA4" w:rsidRPr="00515AFA" w:rsidRDefault="005D0DA4" w:rsidP="005D0DA4">
      <w:pPr>
        <w:numPr>
          <w:ilvl w:val="0"/>
          <w:numId w:val="37"/>
        </w:numPr>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 trakcie eksploatacji danego Sprzętu zgodnie z instrukcją użytkowania, w okresie objętym </w:t>
      </w:r>
      <w:r w:rsidRPr="00515AFA">
        <w:rPr>
          <w:bCs/>
          <w:sz w:val="22"/>
          <w:szCs w:val="22"/>
          <w:lang w:val="pl-PL" w:eastAsia="en-US"/>
        </w:rPr>
        <w:lastRenderedPageBreak/>
        <w:t>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09A5EFC" w14:textId="77777777" w:rsidR="005D0DA4" w:rsidRPr="00515AFA" w:rsidRDefault="005D0DA4" w:rsidP="005D0DA4">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6D3AEF24" w14:textId="77777777" w:rsidR="005D0DA4" w:rsidRPr="00515AFA" w:rsidRDefault="005D0DA4" w:rsidP="005D0DA4">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08F53330" w14:textId="77777777" w:rsidR="005D0DA4" w:rsidRPr="00515AFA" w:rsidRDefault="005D0DA4" w:rsidP="005D0DA4">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41B97CB3" w14:textId="77777777" w:rsidR="005D0DA4" w:rsidRPr="00515AFA" w:rsidRDefault="005D0DA4" w:rsidP="005D0DA4">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3F1A4B7" w14:textId="77777777" w:rsidR="005D0DA4" w:rsidRPr="00E448C0" w:rsidRDefault="005D0DA4" w:rsidP="005D0DA4">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24 h</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21 dni</w:t>
      </w:r>
      <w:r w:rsidRPr="00E448C0">
        <w:rPr>
          <w:color w:val="000000"/>
          <w:sz w:val="22"/>
          <w:szCs w:val="22"/>
          <w:lang w:val="pl-PL"/>
        </w:rPr>
        <w:t xml:space="preserve"> od momentu zgłoszenia </w:t>
      </w:r>
    </w:p>
    <w:p w14:paraId="6848B11B" w14:textId="77777777" w:rsidR="005D0DA4" w:rsidRPr="00515AFA" w:rsidRDefault="005D0DA4" w:rsidP="005D0DA4">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7BF5497" w14:textId="77777777" w:rsidR="005D0DA4" w:rsidRPr="00515AFA" w:rsidRDefault="005D0DA4" w:rsidP="005D0DA4">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121D0165" w14:textId="77777777" w:rsidR="005D0DA4" w:rsidRPr="00515AFA" w:rsidRDefault="005D0DA4" w:rsidP="005D0DA4">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7DCB3FAD" w14:textId="77777777" w:rsidR="005D0DA4" w:rsidRPr="00515AFA" w:rsidRDefault="005D0DA4" w:rsidP="005D0DA4">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956D4B1" w14:textId="77777777" w:rsidR="005D0DA4" w:rsidRPr="00515AFA" w:rsidRDefault="005D0DA4" w:rsidP="005D0DA4">
      <w:pPr>
        <w:ind w:left="567"/>
        <w:jc w:val="both"/>
        <w:rPr>
          <w:bCs/>
          <w:sz w:val="22"/>
          <w:szCs w:val="22"/>
          <w:lang w:val="pl-PL" w:eastAsia="en-US"/>
        </w:rPr>
      </w:pPr>
    </w:p>
    <w:p w14:paraId="132A8C74" w14:textId="77777777" w:rsidR="005D0DA4" w:rsidRPr="00515AFA" w:rsidRDefault="005D0DA4" w:rsidP="005D0DA4">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25B053F" w14:textId="77777777" w:rsidR="005D0DA4" w:rsidRPr="00515AFA" w:rsidRDefault="005D0DA4" w:rsidP="005D0DA4">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58E52A30" w14:textId="77777777" w:rsidR="005D0DA4" w:rsidRPr="00515AFA" w:rsidRDefault="005D0DA4" w:rsidP="005D0DA4">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A904748" w14:textId="77777777" w:rsidR="005D0DA4" w:rsidRPr="00515AFA" w:rsidRDefault="005D0DA4" w:rsidP="005D0DA4">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C0B78D0" w14:textId="77777777" w:rsidR="005D0DA4" w:rsidRPr="00515AFA" w:rsidRDefault="005D0DA4" w:rsidP="005D0DA4">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1F268D5F" w14:textId="77777777" w:rsidR="005D0DA4" w:rsidRPr="00515AFA" w:rsidRDefault="005D0DA4" w:rsidP="005D0DA4">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50A25C4" w14:textId="77777777" w:rsidR="005D0DA4" w:rsidRPr="00515AFA" w:rsidRDefault="005D0DA4" w:rsidP="005D0DA4">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157A925" w14:textId="77777777" w:rsidR="005D0DA4" w:rsidRPr="00515AFA" w:rsidRDefault="005D0DA4" w:rsidP="005D0DA4">
      <w:pPr>
        <w:pStyle w:val="Tekstpodstawowy"/>
        <w:spacing w:line="240" w:lineRule="auto"/>
        <w:ind w:right="-47"/>
        <w:rPr>
          <w:rFonts w:ascii="Times New Roman" w:hAnsi="Times New Roman"/>
          <w:b/>
          <w:sz w:val="22"/>
          <w:szCs w:val="22"/>
        </w:rPr>
      </w:pPr>
    </w:p>
    <w:p w14:paraId="6B00BB38" w14:textId="77777777" w:rsidR="005D0DA4" w:rsidRPr="00515AFA" w:rsidRDefault="005D0DA4" w:rsidP="005D0DA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61B37D3"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D396375" w14:textId="77777777" w:rsidR="005D0DA4" w:rsidRPr="00515AFA" w:rsidRDefault="005D0DA4" w:rsidP="005D0DA4">
      <w:pPr>
        <w:pStyle w:val="Tekstpodstawowy"/>
        <w:spacing w:line="240" w:lineRule="auto"/>
        <w:ind w:right="-47"/>
        <w:jc w:val="both"/>
        <w:rPr>
          <w:rFonts w:ascii="Times New Roman" w:hAnsi="Times New Roman"/>
          <w:sz w:val="22"/>
          <w:szCs w:val="22"/>
        </w:rPr>
      </w:pPr>
    </w:p>
    <w:p w14:paraId="0DA95620" w14:textId="77777777" w:rsidR="005D0DA4" w:rsidRPr="00515AFA" w:rsidRDefault="005D0DA4" w:rsidP="005D0DA4">
      <w:pPr>
        <w:spacing w:line="240" w:lineRule="atLeast"/>
        <w:ind w:right="-47"/>
        <w:jc w:val="center"/>
        <w:rPr>
          <w:b/>
          <w:sz w:val="22"/>
          <w:szCs w:val="22"/>
        </w:rPr>
      </w:pPr>
      <w:r w:rsidRPr="00515AFA">
        <w:rPr>
          <w:b/>
          <w:sz w:val="22"/>
          <w:szCs w:val="22"/>
        </w:rPr>
        <w:t>§ 10</w:t>
      </w:r>
    </w:p>
    <w:p w14:paraId="3459BC34" w14:textId="77777777" w:rsidR="005D0DA4" w:rsidRPr="00515AFA" w:rsidRDefault="005D0DA4" w:rsidP="005D0DA4">
      <w:pPr>
        <w:spacing w:line="240" w:lineRule="atLeast"/>
        <w:ind w:right="-47"/>
        <w:rPr>
          <w:sz w:val="22"/>
          <w:szCs w:val="22"/>
          <w:lang w:val="pl-PL"/>
        </w:rPr>
      </w:pPr>
    </w:p>
    <w:p w14:paraId="7195E1AB" w14:textId="77777777" w:rsidR="005D0DA4" w:rsidRPr="00515AFA" w:rsidRDefault="005D0DA4" w:rsidP="005D0DA4">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1DFF419A" w14:textId="77777777" w:rsidR="005D0DA4" w:rsidRPr="00515AFA" w:rsidRDefault="005D0DA4" w:rsidP="005D0DA4">
      <w:pPr>
        <w:tabs>
          <w:tab w:val="left" w:pos="367"/>
        </w:tabs>
        <w:spacing w:line="276" w:lineRule="auto"/>
        <w:ind w:left="360" w:right="60"/>
        <w:contextualSpacing/>
        <w:jc w:val="both"/>
        <w:rPr>
          <w:rFonts w:eastAsia="Calibri"/>
          <w:sz w:val="22"/>
          <w:szCs w:val="22"/>
          <w:lang w:val="pl-PL" w:eastAsia="en-US"/>
        </w:rPr>
      </w:pPr>
    </w:p>
    <w:p w14:paraId="64847ABF" w14:textId="77777777" w:rsidR="005D0DA4" w:rsidRPr="00515AFA" w:rsidRDefault="005D0DA4" w:rsidP="005D0DA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4965EE5E" w14:textId="77777777" w:rsidR="005D0DA4" w:rsidRPr="00515AFA" w:rsidRDefault="005D0DA4" w:rsidP="005D0DA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6766516" w14:textId="77777777" w:rsidR="005D0DA4" w:rsidRPr="00515AFA" w:rsidRDefault="005D0DA4" w:rsidP="005D0DA4">
      <w:pPr>
        <w:tabs>
          <w:tab w:val="left" w:pos="387"/>
        </w:tabs>
        <w:spacing w:line="276" w:lineRule="auto"/>
        <w:ind w:left="720" w:right="60"/>
        <w:contextualSpacing/>
        <w:jc w:val="both"/>
        <w:rPr>
          <w:rFonts w:eastAsia="Calibri"/>
          <w:sz w:val="22"/>
          <w:szCs w:val="22"/>
          <w:lang w:val="pl-PL" w:eastAsia="en-US"/>
        </w:rPr>
      </w:pPr>
    </w:p>
    <w:p w14:paraId="6710EE22" w14:textId="77777777" w:rsidR="005D0DA4" w:rsidRPr="00515AFA" w:rsidRDefault="005D0DA4" w:rsidP="005D0DA4">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0F8C72D5" w14:textId="77777777" w:rsidR="005D0DA4" w:rsidRPr="00515AFA" w:rsidRDefault="005D0DA4" w:rsidP="005D0DA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A1E1F1C" w14:textId="77777777" w:rsidR="005D0DA4" w:rsidRPr="00515AFA" w:rsidRDefault="005D0DA4" w:rsidP="005D0DA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09C44D3" w14:textId="77777777" w:rsidR="005D0DA4" w:rsidRPr="00515AFA" w:rsidRDefault="005D0DA4" w:rsidP="005D0DA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6090959" w14:textId="77777777" w:rsidR="005D0DA4" w:rsidRPr="00515AFA" w:rsidRDefault="005D0DA4" w:rsidP="005D0DA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3B88C1A" w14:textId="77777777" w:rsidR="005D0DA4" w:rsidRPr="00515AFA" w:rsidRDefault="005D0DA4" w:rsidP="005D0DA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9E38315" w14:textId="77777777" w:rsidR="005D0DA4" w:rsidRPr="00515AFA" w:rsidRDefault="005D0DA4" w:rsidP="005D0DA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8289AF7" w14:textId="77777777" w:rsidR="005D0DA4" w:rsidRPr="00515AFA" w:rsidRDefault="005D0DA4" w:rsidP="005D0DA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8CDC382" w14:textId="77777777" w:rsidR="005D0DA4" w:rsidRPr="00515AFA" w:rsidRDefault="005D0DA4" w:rsidP="005D0DA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w:t>
      </w:r>
      <w:r w:rsidRPr="00515AFA">
        <w:rPr>
          <w:rFonts w:ascii="Times New Roman" w:eastAsia="Lucida Sans Unicode" w:hAnsi="Times New Roman" w:cs="Times New Roman"/>
          <w:lang w:eastAsia="ar-SA"/>
        </w:rPr>
        <w:lastRenderedPageBreak/>
        <w:t>powierzone innym podmiotom działającym na zlecenie Stron w zakresie oraz celu zgodnym z niniejszą umową.</w:t>
      </w:r>
    </w:p>
    <w:p w14:paraId="58D21A88" w14:textId="77777777" w:rsidR="005D0DA4" w:rsidRPr="00515AFA" w:rsidRDefault="005D0DA4" w:rsidP="005D0DA4">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0F50B81D" w14:textId="77777777" w:rsidR="005D0DA4" w:rsidRPr="00515AFA" w:rsidRDefault="005D0DA4" w:rsidP="005D0DA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26B3E8CF" w14:textId="77777777" w:rsidR="005D0DA4" w:rsidRPr="00515AFA" w:rsidRDefault="005D0DA4" w:rsidP="005D0DA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5EF7107C" w14:textId="77777777" w:rsidR="005D0DA4" w:rsidRPr="00515AFA" w:rsidRDefault="005D0DA4" w:rsidP="005D0DA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740433B" w14:textId="77777777" w:rsidR="005D0DA4" w:rsidRPr="00515AFA" w:rsidRDefault="005D0DA4" w:rsidP="005D0DA4">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076014A4" w14:textId="77777777" w:rsidR="005D0DA4" w:rsidRPr="00515AFA" w:rsidRDefault="005D0DA4" w:rsidP="005D0DA4">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0C0481C4" w14:textId="77777777" w:rsidR="005D0DA4" w:rsidRPr="00515AFA" w:rsidRDefault="005D0DA4" w:rsidP="005D0DA4">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23F2F9CC" w14:textId="77777777" w:rsidR="005D0DA4" w:rsidRPr="00515AFA" w:rsidRDefault="005D0DA4" w:rsidP="005D0DA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3B65C66D" w14:textId="77777777" w:rsidR="005D0DA4" w:rsidRPr="00515AFA" w:rsidRDefault="005D0DA4" w:rsidP="005D0DA4">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4A7A09BB" w14:textId="77777777" w:rsidR="005D0DA4" w:rsidRPr="00515AFA" w:rsidRDefault="005D0DA4" w:rsidP="005D0DA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6D4255F" w14:textId="77777777" w:rsidR="005D0DA4" w:rsidRPr="00515AFA" w:rsidRDefault="005D0DA4" w:rsidP="005D0DA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3AA9091" w14:textId="77777777" w:rsidR="005D0DA4" w:rsidRPr="00515AFA" w:rsidRDefault="005D0DA4" w:rsidP="005D0DA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178E976" w14:textId="77777777" w:rsidR="005D0DA4" w:rsidRPr="00515AFA" w:rsidRDefault="005D0DA4" w:rsidP="005D0DA4">
      <w:pPr>
        <w:widowControl w:val="0"/>
        <w:suppressAutoHyphens/>
        <w:autoSpaceDN w:val="0"/>
        <w:ind w:left="360"/>
        <w:jc w:val="center"/>
        <w:textAlignment w:val="baseline"/>
        <w:rPr>
          <w:rFonts w:eastAsia="SimSun"/>
          <w:b/>
          <w:bCs/>
          <w:color w:val="000000"/>
          <w:kern w:val="2"/>
          <w:sz w:val="22"/>
          <w:szCs w:val="22"/>
          <w:lang w:val="pl-PL"/>
        </w:rPr>
      </w:pPr>
    </w:p>
    <w:p w14:paraId="26A12517" w14:textId="77777777" w:rsidR="005D0DA4" w:rsidRPr="00515AFA" w:rsidRDefault="005D0DA4" w:rsidP="005D0DA4">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0F18B94D" w14:textId="77777777" w:rsidR="005D0DA4" w:rsidRPr="00515AFA" w:rsidRDefault="005D0DA4" w:rsidP="005D0DA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2897F90" w14:textId="77777777" w:rsidR="005D0DA4" w:rsidRPr="00515AFA" w:rsidRDefault="005D0DA4" w:rsidP="005D0DA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FEF80D2" w14:textId="77777777" w:rsidR="005D0DA4" w:rsidRPr="00515AFA" w:rsidRDefault="005D0DA4" w:rsidP="005D0DA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22DB309" w14:textId="77777777" w:rsidR="005D0DA4" w:rsidRPr="00515AFA" w:rsidRDefault="005D0DA4" w:rsidP="005D0DA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E3A2354" w14:textId="77777777" w:rsidR="005D0DA4" w:rsidRPr="00515AFA" w:rsidRDefault="005D0DA4" w:rsidP="005D0DA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176A3D29" w14:textId="77777777" w:rsidR="005D0DA4" w:rsidRPr="00515AFA" w:rsidRDefault="005D0DA4" w:rsidP="005D0DA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1B91A3F" w14:textId="77777777" w:rsidR="005D0DA4" w:rsidRPr="00515AFA" w:rsidRDefault="005D0DA4" w:rsidP="005D0DA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530C040" w14:textId="77777777" w:rsidR="005D0DA4" w:rsidRPr="00515AFA" w:rsidRDefault="005D0DA4" w:rsidP="005D0DA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0A4C172B" w14:textId="77777777" w:rsidR="005D0DA4" w:rsidRPr="00515AFA" w:rsidRDefault="005D0DA4" w:rsidP="005D0DA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4217DC7" w14:textId="77777777" w:rsidR="005D0DA4" w:rsidRPr="00515AFA" w:rsidRDefault="005D0DA4" w:rsidP="005D0DA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3E2F4C4" w14:textId="77777777" w:rsidR="005D0DA4" w:rsidRPr="00515AFA" w:rsidRDefault="005D0DA4" w:rsidP="005D0DA4">
      <w:pPr>
        <w:pStyle w:val="Tekstpodstawowy"/>
        <w:spacing w:line="240" w:lineRule="auto"/>
        <w:ind w:right="-47"/>
        <w:jc w:val="center"/>
        <w:rPr>
          <w:rFonts w:ascii="Times New Roman" w:hAnsi="Times New Roman"/>
          <w:b/>
          <w:sz w:val="22"/>
          <w:szCs w:val="22"/>
        </w:rPr>
      </w:pPr>
    </w:p>
    <w:p w14:paraId="24D4C2E5" w14:textId="77777777" w:rsidR="005D0DA4" w:rsidRPr="00515AFA" w:rsidRDefault="005D0DA4" w:rsidP="005D0DA4">
      <w:pPr>
        <w:pStyle w:val="Tekstpodstawowy"/>
        <w:spacing w:line="240" w:lineRule="auto"/>
        <w:ind w:right="-47"/>
        <w:jc w:val="center"/>
        <w:rPr>
          <w:rFonts w:ascii="Times New Roman" w:hAnsi="Times New Roman"/>
          <w:b/>
          <w:sz w:val="22"/>
          <w:szCs w:val="22"/>
        </w:rPr>
      </w:pPr>
    </w:p>
    <w:p w14:paraId="11458DCE" w14:textId="77777777" w:rsidR="005D0DA4" w:rsidRPr="00515AFA" w:rsidRDefault="005D0DA4" w:rsidP="005D0DA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345DDDAC" w14:textId="77777777" w:rsidR="005D0DA4" w:rsidRPr="00515AFA" w:rsidRDefault="005D0DA4" w:rsidP="005D0DA4">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100DCE0E" w14:textId="77777777" w:rsidR="005D0DA4" w:rsidRPr="00515AFA" w:rsidRDefault="005D0DA4" w:rsidP="005D0DA4">
      <w:pPr>
        <w:jc w:val="center"/>
        <w:rPr>
          <w:b/>
          <w:sz w:val="22"/>
          <w:szCs w:val="22"/>
          <w:lang w:val="pl-PL"/>
        </w:rPr>
      </w:pPr>
    </w:p>
    <w:p w14:paraId="7CA695E5" w14:textId="77777777" w:rsidR="005D0DA4" w:rsidRPr="00515AFA" w:rsidRDefault="005D0DA4" w:rsidP="005D0DA4">
      <w:pPr>
        <w:jc w:val="center"/>
        <w:rPr>
          <w:b/>
          <w:sz w:val="22"/>
          <w:szCs w:val="22"/>
          <w:lang w:val="pl-PL"/>
        </w:rPr>
      </w:pPr>
      <w:r w:rsidRPr="00515AFA">
        <w:rPr>
          <w:b/>
          <w:sz w:val="22"/>
          <w:szCs w:val="22"/>
          <w:lang w:val="pl-PL"/>
        </w:rPr>
        <w:t>§16</w:t>
      </w:r>
    </w:p>
    <w:p w14:paraId="1DD175D8"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07A2987E" w14:textId="77777777" w:rsidR="005D0DA4" w:rsidRPr="00515AFA" w:rsidRDefault="005D0DA4" w:rsidP="005D0DA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03C0D605"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17DF32CB" w14:textId="77777777" w:rsidR="005D0DA4" w:rsidRPr="00515AFA" w:rsidRDefault="005D0DA4" w:rsidP="005D0DA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68AC5954" w14:textId="77777777" w:rsidR="005D0DA4" w:rsidRPr="00515AFA" w:rsidRDefault="005D0DA4" w:rsidP="005D0DA4">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36EBE593" w14:textId="77777777" w:rsidR="005D0DA4" w:rsidRPr="00515AFA" w:rsidRDefault="005D0DA4" w:rsidP="005D0DA4">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12D30E20" w14:textId="77777777" w:rsidR="005D0DA4" w:rsidRPr="00515AFA" w:rsidRDefault="005D0DA4" w:rsidP="005D0DA4">
      <w:pPr>
        <w:pStyle w:val="Tekstpodstawowy"/>
        <w:spacing w:line="240" w:lineRule="auto"/>
        <w:ind w:right="-47"/>
        <w:jc w:val="both"/>
        <w:rPr>
          <w:rFonts w:ascii="Times New Roman" w:hAnsi="Times New Roman"/>
          <w:sz w:val="22"/>
          <w:szCs w:val="22"/>
        </w:rPr>
      </w:pPr>
    </w:p>
    <w:p w14:paraId="45D18D4F" w14:textId="77777777" w:rsidR="005D0DA4" w:rsidRPr="00515AFA" w:rsidRDefault="005D0DA4" w:rsidP="005D0DA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1326E592" w14:textId="77777777" w:rsidR="005D0DA4" w:rsidRPr="00515AFA" w:rsidRDefault="005D0DA4" w:rsidP="005D0DA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5641CBA8" w14:textId="77777777" w:rsidR="005D0DA4" w:rsidRPr="00515AFA" w:rsidRDefault="005D0DA4" w:rsidP="005D0DA4">
      <w:pPr>
        <w:pStyle w:val="Tekstpodstawowy2"/>
        <w:spacing w:line="240" w:lineRule="auto"/>
        <w:ind w:right="-47"/>
        <w:rPr>
          <w:sz w:val="22"/>
          <w:szCs w:val="22"/>
        </w:rPr>
      </w:pPr>
    </w:p>
    <w:p w14:paraId="352EE005" w14:textId="77777777" w:rsidR="005D0DA4" w:rsidRPr="00515AFA" w:rsidRDefault="005D0DA4" w:rsidP="005D0DA4">
      <w:pPr>
        <w:pStyle w:val="Tekstpodstawowy2"/>
        <w:spacing w:line="240" w:lineRule="auto"/>
        <w:ind w:right="-47"/>
        <w:rPr>
          <w:sz w:val="22"/>
          <w:szCs w:val="22"/>
        </w:rPr>
      </w:pPr>
    </w:p>
    <w:p w14:paraId="6255008C" w14:textId="77777777" w:rsidR="005D0DA4" w:rsidRPr="00515AFA" w:rsidRDefault="005D0DA4" w:rsidP="005D0DA4">
      <w:pPr>
        <w:pStyle w:val="Tekstpodstawowy2"/>
        <w:spacing w:line="240" w:lineRule="auto"/>
        <w:ind w:right="-47"/>
        <w:rPr>
          <w:b/>
          <w:sz w:val="22"/>
          <w:szCs w:val="22"/>
        </w:rPr>
      </w:pPr>
      <w:r w:rsidRPr="00515AFA">
        <w:rPr>
          <w:b/>
          <w:sz w:val="22"/>
          <w:szCs w:val="22"/>
        </w:rPr>
        <w:t xml:space="preserve">         Za Sprzedawcę                                                                  Za Kupującego</w:t>
      </w:r>
    </w:p>
    <w:p w14:paraId="7202E7CD" w14:textId="77777777" w:rsidR="005D0DA4" w:rsidRPr="00515AFA" w:rsidRDefault="005D0DA4" w:rsidP="005D0DA4">
      <w:pPr>
        <w:rPr>
          <w:sz w:val="22"/>
          <w:szCs w:val="22"/>
          <w:lang w:val="pl-PL"/>
        </w:rPr>
      </w:pPr>
    </w:p>
    <w:p w14:paraId="7483A7B8" w14:textId="77777777" w:rsidR="005D0DA4" w:rsidRPr="00515AFA" w:rsidRDefault="005D0DA4" w:rsidP="005D0DA4">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79C62E9C" w14:textId="77777777" w:rsidR="005D0DA4" w:rsidRPr="00515AFA" w:rsidRDefault="005D0DA4" w:rsidP="005D0DA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2F6FEBF" w14:textId="77777777" w:rsidR="005D0DA4" w:rsidRPr="00515AFA" w:rsidRDefault="005D0DA4" w:rsidP="005D0DA4">
      <w:pPr>
        <w:pStyle w:val="Zwykytekst"/>
        <w:tabs>
          <w:tab w:val="left" w:pos="7050"/>
        </w:tabs>
        <w:rPr>
          <w:rFonts w:ascii="Times New Roman" w:hAnsi="Times New Roman" w:cs="Times New Roman"/>
          <w:i/>
          <w:iCs/>
          <w:sz w:val="22"/>
          <w:szCs w:val="22"/>
          <w:lang w:val="pl-PL"/>
        </w:rPr>
      </w:pPr>
    </w:p>
    <w:p w14:paraId="1897CAC4" w14:textId="77777777" w:rsidR="005D0DA4" w:rsidRPr="00515AFA" w:rsidRDefault="005D0DA4" w:rsidP="005D0DA4">
      <w:pPr>
        <w:pStyle w:val="Zwykytekst"/>
        <w:tabs>
          <w:tab w:val="left" w:pos="7050"/>
        </w:tabs>
        <w:rPr>
          <w:rFonts w:ascii="Times New Roman" w:hAnsi="Times New Roman" w:cs="Times New Roman"/>
          <w:i/>
          <w:iCs/>
          <w:sz w:val="22"/>
          <w:szCs w:val="22"/>
          <w:lang w:val="pl-PL"/>
        </w:rPr>
      </w:pPr>
    </w:p>
    <w:p w14:paraId="124A91D4" w14:textId="77777777" w:rsidR="005D0DA4" w:rsidRPr="00515AFA" w:rsidRDefault="005D0DA4" w:rsidP="005D0DA4">
      <w:pPr>
        <w:pStyle w:val="Zwykytekst"/>
        <w:tabs>
          <w:tab w:val="left" w:pos="7050"/>
        </w:tabs>
        <w:rPr>
          <w:rFonts w:ascii="Times New Roman" w:hAnsi="Times New Roman" w:cs="Times New Roman"/>
          <w:i/>
          <w:iCs/>
          <w:sz w:val="22"/>
          <w:szCs w:val="22"/>
          <w:lang w:val="pl-PL"/>
        </w:rPr>
      </w:pPr>
    </w:p>
    <w:p w14:paraId="51C93693" w14:textId="77777777" w:rsidR="005D0DA4" w:rsidRPr="00515AFA" w:rsidRDefault="005D0DA4" w:rsidP="005D0DA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F3F86F6" w14:textId="77777777" w:rsidR="005D0DA4" w:rsidRPr="00515AFA" w:rsidRDefault="005D0DA4" w:rsidP="005D0DA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32951E0" w14:textId="77777777" w:rsidR="005D0DA4" w:rsidRDefault="005D0DA4" w:rsidP="005D0DA4">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336D54A" w14:textId="77777777" w:rsidR="005D0DA4" w:rsidRPr="00515AFA" w:rsidRDefault="005D0DA4" w:rsidP="005D0DA4">
      <w:pPr>
        <w:widowControl w:val="0"/>
        <w:autoSpaceDE w:val="0"/>
        <w:autoSpaceDN w:val="0"/>
        <w:jc w:val="right"/>
        <w:textAlignment w:val="baseline"/>
        <w:rPr>
          <w:sz w:val="22"/>
          <w:szCs w:val="22"/>
          <w:lang w:val="pl-PL"/>
        </w:rPr>
      </w:pPr>
      <w:r w:rsidRPr="00515AFA">
        <w:rPr>
          <w:sz w:val="22"/>
          <w:szCs w:val="22"/>
          <w:lang w:val="pl-PL"/>
        </w:rPr>
        <w:t>Załącznik nr 2 do umowy</w:t>
      </w:r>
    </w:p>
    <w:p w14:paraId="79A16CB1" w14:textId="77777777" w:rsidR="005D0DA4" w:rsidRPr="00515AFA" w:rsidRDefault="005D0DA4" w:rsidP="005D0DA4">
      <w:pPr>
        <w:widowControl w:val="0"/>
        <w:autoSpaceDE w:val="0"/>
        <w:autoSpaceDN w:val="0"/>
        <w:jc w:val="both"/>
        <w:textAlignment w:val="baseline"/>
        <w:rPr>
          <w:sz w:val="22"/>
          <w:szCs w:val="22"/>
          <w:lang w:val="pl-PL"/>
        </w:rPr>
      </w:pPr>
    </w:p>
    <w:p w14:paraId="40D3C952" w14:textId="77777777" w:rsidR="005D0DA4" w:rsidRPr="00515AFA" w:rsidRDefault="005D0DA4" w:rsidP="005D0DA4">
      <w:pPr>
        <w:widowControl w:val="0"/>
        <w:autoSpaceDE w:val="0"/>
        <w:autoSpaceDN w:val="0"/>
        <w:jc w:val="both"/>
        <w:textAlignment w:val="baseline"/>
        <w:rPr>
          <w:sz w:val="22"/>
          <w:szCs w:val="22"/>
          <w:lang w:val="pl-PL"/>
        </w:rPr>
      </w:pPr>
    </w:p>
    <w:p w14:paraId="17DF34EB" w14:textId="77777777" w:rsidR="005D0DA4" w:rsidRPr="00515AFA" w:rsidRDefault="005D0DA4" w:rsidP="005D0DA4">
      <w:pPr>
        <w:widowControl w:val="0"/>
        <w:autoSpaceDE w:val="0"/>
        <w:autoSpaceDN w:val="0"/>
        <w:jc w:val="both"/>
        <w:textAlignment w:val="baseline"/>
        <w:rPr>
          <w:sz w:val="22"/>
          <w:szCs w:val="22"/>
          <w:lang w:val="pl-PL"/>
        </w:rPr>
      </w:pPr>
      <w:r w:rsidRPr="00515AFA">
        <w:rPr>
          <w:sz w:val="22"/>
          <w:szCs w:val="22"/>
          <w:lang w:val="pl-PL"/>
        </w:rPr>
        <w:t>.....................................… </w:t>
      </w:r>
    </w:p>
    <w:p w14:paraId="68FDE4F3" w14:textId="77777777" w:rsidR="005D0DA4" w:rsidRPr="00515AFA" w:rsidRDefault="005D0DA4" w:rsidP="005D0DA4">
      <w:pPr>
        <w:widowControl w:val="0"/>
        <w:autoSpaceDE w:val="0"/>
        <w:autoSpaceDN w:val="0"/>
        <w:ind w:firstLine="555"/>
        <w:textAlignment w:val="baseline"/>
        <w:rPr>
          <w:sz w:val="22"/>
          <w:szCs w:val="22"/>
          <w:lang w:val="pl-PL"/>
        </w:rPr>
      </w:pPr>
      <w:r w:rsidRPr="00515AFA">
        <w:rPr>
          <w:sz w:val="22"/>
          <w:szCs w:val="22"/>
          <w:lang w:val="pl-PL"/>
        </w:rPr>
        <w:lastRenderedPageBreak/>
        <w:t>Nazwa Wykonawcy</w:t>
      </w:r>
    </w:p>
    <w:p w14:paraId="6F45265A" w14:textId="77777777" w:rsidR="005D0DA4" w:rsidRPr="00515AFA" w:rsidRDefault="005D0DA4" w:rsidP="005D0DA4">
      <w:pPr>
        <w:widowControl w:val="0"/>
        <w:autoSpaceDE w:val="0"/>
        <w:autoSpaceDN w:val="0"/>
        <w:textAlignment w:val="baseline"/>
        <w:rPr>
          <w:sz w:val="22"/>
          <w:szCs w:val="22"/>
          <w:lang w:val="pl-PL"/>
        </w:rPr>
      </w:pPr>
    </w:p>
    <w:p w14:paraId="4ADD2FFF" w14:textId="77777777" w:rsidR="005D0DA4" w:rsidRPr="00515AFA" w:rsidRDefault="005D0DA4" w:rsidP="005D0DA4">
      <w:pPr>
        <w:widowControl w:val="0"/>
        <w:autoSpaceDE w:val="0"/>
        <w:autoSpaceDN w:val="0"/>
        <w:jc w:val="both"/>
        <w:textAlignment w:val="baseline"/>
        <w:rPr>
          <w:sz w:val="22"/>
          <w:szCs w:val="22"/>
          <w:lang w:val="pl-PL"/>
        </w:rPr>
      </w:pPr>
      <w:r w:rsidRPr="00515AFA">
        <w:rPr>
          <w:sz w:val="22"/>
          <w:szCs w:val="22"/>
          <w:lang w:val="pl-PL"/>
        </w:rPr>
        <w:t>.....................................…</w:t>
      </w:r>
    </w:p>
    <w:p w14:paraId="228739A8" w14:textId="77777777" w:rsidR="005D0DA4" w:rsidRPr="00515AFA" w:rsidRDefault="005D0DA4" w:rsidP="005D0DA4">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8BBAAB6" w14:textId="77777777" w:rsidR="005D0DA4" w:rsidRPr="00515AFA" w:rsidRDefault="005D0DA4" w:rsidP="005D0DA4">
      <w:pPr>
        <w:widowControl w:val="0"/>
        <w:autoSpaceDE w:val="0"/>
        <w:autoSpaceDN w:val="0"/>
        <w:spacing w:before="90"/>
        <w:ind w:left="115" w:right="110"/>
        <w:jc w:val="both"/>
        <w:outlineLvl w:val="0"/>
        <w:rPr>
          <w:rFonts w:eastAsia="Verdana"/>
          <w:b/>
          <w:bCs/>
          <w:sz w:val="22"/>
          <w:szCs w:val="22"/>
          <w:lang w:val="pl-PL" w:eastAsia="en-US"/>
        </w:rPr>
      </w:pPr>
    </w:p>
    <w:p w14:paraId="1290E94D" w14:textId="77777777" w:rsidR="005D0DA4" w:rsidRPr="00515AFA" w:rsidRDefault="005D0DA4" w:rsidP="005D0DA4">
      <w:pPr>
        <w:widowControl w:val="0"/>
        <w:autoSpaceDE w:val="0"/>
        <w:autoSpaceDN w:val="0"/>
        <w:spacing w:before="90"/>
        <w:ind w:right="110"/>
        <w:jc w:val="both"/>
        <w:outlineLvl w:val="0"/>
        <w:rPr>
          <w:rFonts w:eastAsia="Verdana"/>
          <w:b/>
          <w:bCs/>
          <w:sz w:val="22"/>
          <w:szCs w:val="22"/>
          <w:lang w:val="pl-PL" w:eastAsia="en-US"/>
        </w:rPr>
      </w:pPr>
    </w:p>
    <w:p w14:paraId="5C52F900" w14:textId="77777777" w:rsidR="005D0DA4" w:rsidRPr="00515AFA" w:rsidRDefault="005D0DA4" w:rsidP="005D0DA4">
      <w:pPr>
        <w:widowControl w:val="0"/>
        <w:autoSpaceDE w:val="0"/>
        <w:autoSpaceDN w:val="0"/>
        <w:jc w:val="center"/>
        <w:textAlignment w:val="baseline"/>
        <w:rPr>
          <w:b/>
          <w:bCs/>
          <w:sz w:val="22"/>
          <w:szCs w:val="22"/>
          <w:lang w:val="pl-PL"/>
        </w:rPr>
      </w:pPr>
    </w:p>
    <w:p w14:paraId="76276085" w14:textId="77777777" w:rsidR="005D0DA4" w:rsidRPr="00515AFA" w:rsidRDefault="005D0DA4" w:rsidP="005D0DA4">
      <w:pPr>
        <w:widowControl w:val="0"/>
        <w:autoSpaceDE w:val="0"/>
        <w:autoSpaceDN w:val="0"/>
        <w:jc w:val="center"/>
        <w:textAlignment w:val="baseline"/>
        <w:rPr>
          <w:b/>
          <w:bCs/>
          <w:sz w:val="22"/>
          <w:szCs w:val="22"/>
          <w:lang w:val="pl-PL"/>
        </w:rPr>
      </w:pPr>
    </w:p>
    <w:p w14:paraId="5FAEC141" w14:textId="77777777" w:rsidR="005D0DA4" w:rsidRPr="00515AFA" w:rsidRDefault="005D0DA4" w:rsidP="005D0DA4">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E38CD07" w14:textId="77777777" w:rsidR="005D0DA4" w:rsidRPr="00515AFA" w:rsidRDefault="005D0DA4" w:rsidP="005D0DA4">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41E6D64" w14:textId="77777777" w:rsidR="005D0DA4" w:rsidRPr="00515AFA" w:rsidRDefault="005D0DA4" w:rsidP="005D0DA4">
      <w:pPr>
        <w:widowControl w:val="0"/>
        <w:autoSpaceDE w:val="0"/>
        <w:autoSpaceDN w:val="0"/>
        <w:jc w:val="center"/>
        <w:textAlignment w:val="baseline"/>
        <w:rPr>
          <w:b/>
          <w:bCs/>
          <w:sz w:val="22"/>
          <w:szCs w:val="22"/>
          <w:lang w:val="pl-PL"/>
        </w:rPr>
      </w:pPr>
    </w:p>
    <w:p w14:paraId="4E578C17" w14:textId="77777777" w:rsidR="005D0DA4" w:rsidRPr="00515AFA" w:rsidRDefault="005D0DA4" w:rsidP="005D0DA4">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FA62474" w14:textId="77777777" w:rsidR="005D0DA4" w:rsidRPr="00515AFA" w:rsidRDefault="005D0DA4" w:rsidP="005D0DA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73D11E4D" w14:textId="77777777" w:rsidR="005D0DA4" w:rsidRPr="00515AFA" w:rsidRDefault="005D0DA4" w:rsidP="005D0DA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38845799" w14:textId="77777777" w:rsidR="005D0DA4" w:rsidRPr="00515AFA" w:rsidRDefault="005D0DA4" w:rsidP="005D0DA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8216A83" w14:textId="77777777" w:rsidR="005D0DA4" w:rsidRPr="00515AFA" w:rsidRDefault="005D0DA4" w:rsidP="005D0DA4">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lastRenderedPageBreak/>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45000CF0" w14:textId="77777777" w:rsidR="005D0DA4" w:rsidRPr="00515AFA" w:rsidRDefault="005D0DA4" w:rsidP="005D0DA4">
      <w:pPr>
        <w:spacing w:after="200" w:line="276" w:lineRule="auto"/>
        <w:ind w:left="780"/>
        <w:contextualSpacing/>
        <w:textAlignment w:val="baseline"/>
        <w:rPr>
          <w:sz w:val="22"/>
          <w:szCs w:val="22"/>
          <w:lang w:val="pl-PL"/>
        </w:rPr>
      </w:pPr>
    </w:p>
    <w:p w14:paraId="2DFD3BDD" w14:textId="77777777" w:rsidR="005D0DA4" w:rsidRPr="00515AFA" w:rsidRDefault="005D0DA4" w:rsidP="005D0DA4">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6EE5D9B" w14:textId="77777777" w:rsidR="005D0DA4" w:rsidRPr="00515AFA" w:rsidRDefault="005D0DA4" w:rsidP="005D0DA4">
      <w:pPr>
        <w:widowControl w:val="0"/>
        <w:autoSpaceDE w:val="0"/>
        <w:autoSpaceDN w:val="0"/>
        <w:spacing w:before="90"/>
        <w:ind w:right="110"/>
        <w:jc w:val="both"/>
        <w:outlineLvl w:val="0"/>
        <w:rPr>
          <w:rFonts w:eastAsia="Verdana"/>
          <w:b/>
          <w:bCs/>
          <w:sz w:val="22"/>
          <w:szCs w:val="22"/>
          <w:lang w:val="pl-PL" w:eastAsia="en-US"/>
        </w:rPr>
      </w:pPr>
    </w:p>
    <w:p w14:paraId="6189F8B8" w14:textId="77777777" w:rsidR="005D0DA4" w:rsidRPr="00515AFA" w:rsidRDefault="005D0DA4" w:rsidP="005D0DA4">
      <w:pPr>
        <w:widowControl w:val="0"/>
        <w:autoSpaceDE w:val="0"/>
        <w:autoSpaceDN w:val="0"/>
        <w:spacing w:before="90"/>
        <w:ind w:right="110"/>
        <w:jc w:val="both"/>
        <w:outlineLvl w:val="0"/>
        <w:rPr>
          <w:rFonts w:eastAsia="Verdana"/>
          <w:b/>
          <w:bCs/>
          <w:sz w:val="22"/>
          <w:szCs w:val="22"/>
          <w:lang w:val="pl-PL" w:eastAsia="en-US"/>
        </w:rPr>
      </w:pPr>
    </w:p>
    <w:p w14:paraId="05179CE3" w14:textId="77777777" w:rsidR="005D0DA4" w:rsidRPr="00515AFA" w:rsidRDefault="005D0DA4" w:rsidP="005D0DA4">
      <w:pPr>
        <w:widowControl w:val="0"/>
        <w:autoSpaceDE w:val="0"/>
        <w:autoSpaceDN w:val="0"/>
        <w:spacing w:before="90"/>
        <w:ind w:right="110"/>
        <w:jc w:val="both"/>
        <w:outlineLvl w:val="0"/>
        <w:rPr>
          <w:rFonts w:eastAsia="Verdana"/>
          <w:b/>
          <w:bCs/>
          <w:sz w:val="22"/>
          <w:szCs w:val="22"/>
          <w:lang w:val="pl-PL" w:eastAsia="en-US"/>
        </w:rPr>
      </w:pPr>
    </w:p>
    <w:p w14:paraId="75EA7579" w14:textId="77777777" w:rsidR="005D0DA4" w:rsidRPr="00515AFA" w:rsidRDefault="005D0DA4" w:rsidP="005D0DA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5D0DA4" w:rsidRPr="005D0DA4" w14:paraId="7139C6C0" w14:textId="77777777" w:rsidTr="002E0809">
        <w:tc>
          <w:tcPr>
            <w:tcW w:w="4105" w:type="dxa"/>
            <w:hideMark/>
          </w:tcPr>
          <w:p w14:paraId="3EA987F6" w14:textId="77777777" w:rsidR="005D0DA4" w:rsidRPr="00515AFA" w:rsidRDefault="005D0DA4" w:rsidP="002E0809">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08D1BC84" w14:textId="77777777" w:rsidR="005D0DA4" w:rsidRPr="00515AFA" w:rsidRDefault="005D0DA4" w:rsidP="002E0809">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508AB9CC" w14:textId="77777777" w:rsidR="005D0DA4" w:rsidRPr="00515AFA" w:rsidRDefault="005D0DA4" w:rsidP="005D0DA4">
      <w:pPr>
        <w:spacing w:line="360" w:lineRule="auto"/>
        <w:jc w:val="both"/>
        <w:rPr>
          <w:rFonts w:eastAsia="Calibri"/>
          <w:color w:val="222A35"/>
          <w:sz w:val="22"/>
          <w:szCs w:val="22"/>
          <w:lang w:val="pl-PL" w:eastAsia="x-none"/>
        </w:rPr>
      </w:pPr>
    </w:p>
    <w:p w14:paraId="75069F4C" w14:textId="77777777" w:rsidR="005D0DA4" w:rsidRPr="002E3AF9" w:rsidRDefault="005D0DA4" w:rsidP="005D0DA4">
      <w:pPr>
        <w:rPr>
          <w:lang w:val="pl-PL"/>
        </w:rPr>
      </w:pPr>
    </w:p>
    <w:p w14:paraId="1A1A1ECC" w14:textId="77777777" w:rsidR="005D0DA4" w:rsidRPr="00107444" w:rsidRDefault="005D0DA4" w:rsidP="005D0DA4">
      <w:pPr>
        <w:rPr>
          <w:lang w:val="pl-PL"/>
        </w:rPr>
      </w:pPr>
    </w:p>
    <w:p w14:paraId="771C3912" w14:textId="77777777" w:rsidR="005D0DA4" w:rsidRPr="00233C0F" w:rsidRDefault="005D0DA4" w:rsidP="005D0DA4">
      <w:pPr>
        <w:rPr>
          <w:lang w:val="pl-PL"/>
        </w:rPr>
      </w:pPr>
    </w:p>
    <w:p w14:paraId="10C653E3" w14:textId="77777777" w:rsidR="005D0DA4" w:rsidRPr="00F76E64" w:rsidRDefault="005D0DA4" w:rsidP="005D0DA4">
      <w:pPr>
        <w:rPr>
          <w:lang w:val="pl-PL"/>
        </w:rPr>
      </w:pPr>
    </w:p>
    <w:p w14:paraId="238CF81E" w14:textId="77777777" w:rsidR="005D0DA4" w:rsidRPr="009169FF" w:rsidRDefault="005D0DA4" w:rsidP="005D0DA4">
      <w:pPr>
        <w:rPr>
          <w:lang w:val="pl-PL"/>
        </w:rPr>
      </w:pPr>
    </w:p>
    <w:p w14:paraId="721769C4" w14:textId="77777777" w:rsidR="005D0DA4" w:rsidRPr="003D473D" w:rsidRDefault="005D0DA4" w:rsidP="005D0DA4">
      <w:pPr>
        <w:rPr>
          <w:lang w:val="pl-PL"/>
        </w:rPr>
      </w:pPr>
    </w:p>
    <w:p w14:paraId="0741805D" w14:textId="77777777" w:rsidR="005D0DA4" w:rsidRPr="00DA432D" w:rsidRDefault="005D0DA4" w:rsidP="005D0DA4">
      <w:pPr>
        <w:rPr>
          <w:lang w:val="pl-PL"/>
        </w:rPr>
      </w:pPr>
    </w:p>
    <w:p w14:paraId="1066E2B8" w14:textId="77777777" w:rsidR="00496551" w:rsidRPr="005D0DA4" w:rsidRDefault="00496551" w:rsidP="008A555B">
      <w:pPr>
        <w:rPr>
          <w:lang w:val="pl-PL"/>
        </w:rPr>
      </w:pPr>
    </w:p>
    <w:sectPr w:rsidR="00496551" w:rsidRPr="005D0DA4">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767CCA" w14:textId="77777777" w:rsidR="00C03822" w:rsidRDefault="00C03822">
      <w:r>
        <w:separator/>
      </w:r>
    </w:p>
  </w:endnote>
  <w:endnote w:type="continuationSeparator" w:id="0">
    <w:p w14:paraId="2EE96D9F" w14:textId="77777777" w:rsidR="00C03822" w:rsidRDefault="00C03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327D45" w14:textId="77777777" w:rsidR="005D0DA4" w:rsidRDefault="005D0DA4">
    <w:pPr>
      <w:pStyle w:val="Stopka"/>
      <w:jc w:val="right"/>
    </w:pPr>
    <w:r>
      <w:fldChar w:fldCharType="begin"/>
    </w:r>
    <w:r>
      <w:instrText>PAGE   \* MERGEFORMAT</w:instrText>
    </w:r>
    <w:r>
      <w:fldChar w:fldCharType="separate"/>
    </w:r>
    <w:r>
      <w:rPr>
        <w:lang w:val="pl-PL"/>
      </w:rPr>
      <w:t>2</w:t>
    </w:r>
    <w:r>
      <w:fldChar w:fldCharType="end"/>
    </w:r>
  </w:p>
  <w:p w14:paraId="24E42B2F" w14:textId="77777777" w:rsidR="00BE7CBA" w:rsidRDefault="00BE7C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69909" w14:textId="77777777" w:rsidR="00C03822" w:rsidRDefault="00C03822">
      <w:r>
        <w:separator/>
      </w:r>
    </w:p>
  </w:footnote>
  <w:footnote w:type="continuationSeparator" w:id="0">
    <w:p w14:paraId="39CDEF26" w14:textId="77777777" w:rsidR="00C03822" w:rsidRDefault="00C03822">
      <w:r>
        <w:continuationSeparator/>
      </w:r>
    </w:p>
  </w:footnote>
  <w:footnote w:id="1">
    <w:p w14:paraId="76E62282" w14:textId="77777777" w:rsidR="005D0DA4" w:rsidRDefault="005D0DA4" w:rsidP="005D0DA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5C6D44D" w14:textId="77777777" w:rsidR="005D0DA4" w:rsidRDefault="005D0DA4" w:rsidP="005D0DA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7CB9092" w14:textId="77777777" w:rsidR="005D0DA4" w:rsidRDefault="005D0DA4" w:rsidP="005D0DA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77621F6" w14:textId="77777777" w:rsidR="005D0DA4" w:rsidRDefault="005D0DA4" w:rsidP="005D0DA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018394" w14:textId="77777777" w:rsidR="005D0DA4" w:rsidRDefault="005D0DA4" w:rsidP="005D0DA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7219ADD" w14:textId="77777777" w:rsidR="005D0DA4" w:rsidRDefault="005D0DA4" w:rsidP="005D0DA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3EB873" w14:textId="77777777" w:rsidR="005D0DA4" w:rsidRDefault="005D0DA4" w:rsidP="005D0DA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436D50B" w14:textId="77777777" w:rsidR="005D0DA4" w:rsidRDefault="005D0DA4" w:rsidP="005D0DA4">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697C27E" w14:textId="77777777" w:rsidR="005D0DA4" w:rsidRDefault="005D0DA4" w:rsidP="005D0DA4">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70D17CA" w14:textId="77777777" w:rsidR="005D0DA4" w:rsidRDefault="005D0DA4" w:rsidP="005D0DA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568D2E" w14:textId="77777777" w:rsidR="005D0DA4" w:rsidRDefault="005D0DA4" w:rsidP="005D0DA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F72EDAA" w14:textId="77777777" w:rsidR="005D0DA4" w:rsidRDefault="005D0DA4" w:rsidP="005D0DA4">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7143EF7" w14:textId="77777777" w:rsidR="005D0DA4" w:rsidRDefault="005D0DA4" w:rsidP="005D0DA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EC06A03" w14:textId="77777777" w:rsidR="005D0DA4" w:rsidRDefault="005D0DA4" w:rsidP="005D0DA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6AFDE96" w14:textId="77777777" w:rsidR="005D0DA4" w:rsidRDefault="005D0DA4" w:rsidP="005D0DA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FB171C" w14:textId="77777777" w:rsidR="005D0DA4" w:rsidRDefault="005D0DA4" w:rsidP="005D0DA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B22EE4" w14:textId="77777777" w:rsidR="005D0DA4" w:rsidRDefault="005D0DA4" w:rsidP="005D0DA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8BDB0A1" w14:textId="77777777" w:rsidR="005D0DA4" w:rsidRDefault="005D0DA4" w:rsidP="005D0DA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02DD51F" w14:textId="77777777" w:rsidR="005D0DA4" w:rsidRDefault="005D0DA4" w:rsidP="005D0DA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55EECA" w14:textId="77777777" w:rsidR="005D0DA4" w:rsidRDefault="005D0DA4" w:rsidP="005D0DA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0B67DC5" w14:textId="77777777" w:rsidR="005D0DA4" w:rsidRDefault="005D0DA4" w:rsidP="005D0DA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403C5DB" w14:textId="77777777" w:rsidR="005D0DA4" w:rsidRDefault="005D0DA4" w:rsidP="005D0DA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FCA53D9" w14:textId="77777777" w:rsidR="005D0DA4" w:rsidRDefault="005D0DA4" w:rsidP="005D0DA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FFF9E40" w14:textId="77777777" w:rsidR="005D0DA4" w:rsidRDefault="005D0DA4" w:rsidP="005D0DA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66BED0" w14:textId="77777777" w:rsidR="005D0DA4" w:rsidRDefault="005D0DA4" w:rsidP="005D0DA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CB308ED" w14:textId="77777777" w:rsidR="005D0DA4" w:rsidRDefault="005D0DA4" w:rsidP="005D0DA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B6A645C" w14:textId="77777777" w:rsidR="005D0DA4" w:rsidRDefault="005D0DA4" w:rsidP="005D0DA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B98E56E" w14:textId="77777777" w:rsidR="005D0DA4" w:rsidRDefault="005D0DA4" w:rsidP="005D0DA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3A675CB" w14:textId="77777777" w:rsidR="005D0DA4" w:rsidRDefault="005D0DA4" w:rsidP="005D0DA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401B580" w14:textId="77777777" w:rsidR="005D0DA4" w:rsidRDefault="005D0DA4" w:rsidP="005D0DA4">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40575994">
    <w:abstractNumId w:val="19"/>
  </w:num>
  <w:num w:numId="2" w16cid:durableId="106471704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4724924">
    <w:abstractNumId w:val="29"/>
  </w:num>
  <w:num w:numId="4" w16cid:durableId="1445150778">
    <w:abstractNumId w:val="11"/>
  </w:num>
  <w:num w:numId="5" w16cid:durableId="820119996">
    <w:abstractNumId w:val="30"/>
  </w:num>
  <w:num w:numId="6" w16cid:durableId="323045944">
    <w:abstractNumId w:val="32"/>
  </w:num>
  <w:num w:numId="7" w16cid:durableId="2086560751">
    <w:abstractNumId w:val="35"/>
  </w:num>
  <w:num w:numId="8" w16cid:durableId="635912718">
    <w:abstractNumId w:val="25"/>
  </w:num>
  <w:num w:numId="9" w16cid:durableId="1208760583">
    <w:abstractNumId w:val="39"/>
  </w:num>
  <w:num w:numId="10" w16cid:durableId="1851748706">
    <w:abstractNumId w:val="27"/>
  </w:num>
  <w:num w:numId="11" w16cid:durableId="2111848759">
    <w:abstractNumId w:val="6"/>
  </w:num>
  <w:num w:numId="12" w16cid:durableId="655692285">
    <w:abstractNumId w:val="10"/>
  </w:num>
  <w:num w:numId="13" w16cid:durableId="1524244732">
    <w:abstractNumId w:val="14"/>
  </w:num>
  <w:num w:numId="14" w16cid:durableId="176622857">
    <w:abstractNumId w:val="40"/>
  </w:num>
  <w:num w:numId="15" w16cid:durableId="1069813996">
    <w:abstractNumId w:val="13"/>
  </w:num>
  <w:num w:numId="16" w16cid:durableId="1792749667">
    <w:abstractNumId w:val="9"/>
  </w:num>
  <w:num w:numId="17" w16cid:durableId="138041380">
    <w:abstractNumId w:val="37"/>
  </w:num>
  <w:num w:numId="18" w16cid:durableId="801852630">
    <w:abstractNumId w:val="28"/>
  </w:num>
  <w:num w:numId="19" w16cid:durableId="1628775828">
    <w:abstractNumId w:val="23"/>
  </w:num>
  <w:num w:numId="20" w16cid:durableId="1664240653">
    <w:abstractNumId w:val="26"/>
  </w:num>
  <w:num w:numId="21" w16cid:durableId="1152798187">
    <w:abstractNumId w:val="20"/>
  </w:num>
  <w:num w:numId="22" w16cid:durableId="144931032">
    <w:abstractNumId w:val="0"/>
  </w:num>
  <w:num w:numId="23" w16cid:durableId="1519350096">
    <w:abstractNumId w:val="38"/>
  </w:num>
  <w:num w:numId="24" w16cid:durableId="1272081049">
    <w:abstractNumId w:val="18"/>
  </w:num>
  <w:num w:numId="25" w16cid:durableId="988896794">
    <w:abstractNumId w:val="3"/>
  </w:num>
  <w:num w:numId="26" w16cid:durableId="1595938214">
    <w:abstractNumId w:val="31"/>
  </w:num>
  <w:num w:numId="27" w16cid:durableId="9618074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678706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9442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83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01155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21099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370489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941649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754226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17541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24639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542499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9330095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930183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1939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396610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550878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731146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527378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466546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608235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53528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3822"/>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0DA4"/>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A555B"/>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BE7CBA"/>
    <w:rsid w:val="00C03822"/>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A1775"/>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E2103F"/>
  <w15:chartTrackingRefBased/>
  <w15:docId w15:val="{667C87BC-CC12-406A-9933-63D106AC9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0DA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D0DA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3586</Words>
  <Characters>21519</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25055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2024-11-15T07:53:00Z</cp:lastPrinted>
  <dcterms:created xsi:type="dcterms:W3CDTF">2024-11-15T07:54:00Z</dcterms:created>
  <dcterms:modified xsi:type="dcterms:W3CDTF">2024-11-15T07:54:00Z</dcterms:modified>
</cp:coreProperties>
</file>