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44B51" w14:textId="77777777" w:rsidR="00050BE7" w:rsidRPr="002A16E2" w:rsidRDefault="00050BE7" w:rsidP="00050BE7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189A2AE2" w14:textId="77777777" w:rsidR="00050BE7" w:rsidRPr="002A16E2" w:rsidRDefault="00050BE7" w:rsidP="00050BE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D6BEC60" w14:textId="77777777" w:rsidR="00050BE7" w:rsidRPr="002A16E2" w:rsidRDefault="00050BE7" w:rsidP="00050BE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0581BA1" w14:textId="77777777" w:rsidR="00050BE7" w:rsidRPr="002A16E2" w:rsidRDefault="00050BE7" w:rsidP="00050BE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F28D9F6" w14:textId="77777777" w:rsidR="00050BE7" w:rsidRPr="002A16E2" w:rsidRDefault="00050BE7" w:rsidP="00050B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D3E907A" w14:textId="77777777" w:rsidR="00050BE7" w:rsidRPr="00FA50AF" w:rsidRDefault="00050BE7" w:rsidP="00050BE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439778D" w14:textId="77777777" w:rsidR="00050BE7" w:rsidRPr="002A16E2" w:rsidRDefault="00050BE7" w:rsidP="00050B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BAC5741" w14:textId="77777777" w:rsidR="00050BE7" w:rsidRPr="002A16E2" w:rsidRDefault="00050BE7" w:rsidP="00050B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D9C3C57" w14:textId="77777777" w:rsidR="00050BE7" w:rsidRPr="002A16E2" w:rsidRDefault="00050BE7" w:rsidP="00050BE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DC3CCBD" w14:textId="77777777" w:rsidR="00050BE7" w:rsidRPr="002A16E2" w:rsidRDefault="00050BE7" w:rsidP="00050BE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B9267AC" w14:textId="77777777" w:rsidR="00050BE7" w:rsidRPr="002A16E2" w:rsidRDefault="00050BE7" w:rsidP="00050BE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A9FF273" w14:textId="77777777" w:rsidR="00050BE7" w:rsidRPr="002A16E2" w:rsidRDefault="00050BE7" w:rsidP="00050B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524EBC3" w14:textId="77777777" w:rsidR="00050BE7" w:rsidRPr="002A16E2" w:rsidRDefault="00050BE7" w:rsidP="00050B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4756457" w14:textId="77777777" w:rsidR="00050BE7" w:rsidRPr="002A16E2" w:rsidRDefault="00050BE7" w:rsidP="00050BE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69748E8" w14:textId="77777777" w:rsidR="00050BE7" w:rsidRPr="002A16E2" w:rsidRDefault="00050BE7" w:rsidP="00050BE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4D4A3F3" w14:textId="77777777" w:rsidR="00050BE7" w:rsidRPr="002A16E2" w:rsidRDefault="00050BE7" w:rsidP="00050BE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CA29FE9" w14:textId="77777777" w:rsidR="00050BE7" w:rsidRPr="002A16E2" w:rsidRDefault="00050BE7" w:rsidP="00050BE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5DD6039" w14:textId="77777777" w:rsidR="00050BE7" w:rsidRPr="002A16E2" w:rsidRDefault="00050BE7" w:rsidP="00050BE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8C1357C" w14:textId="77777777" w:rsidR="00050BE7" w:rsidRPr="002A16E2" w:rsidRDefault="00050BE7" w:rsidP="00050BE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72DBA86" w14:textId="77777777" w:rsidR="00050BE7" w:rsidRPr="002A16E2" w:rsidRDefault="00050BE7" w:rsidP="00050BE7">
      <w:pPr>
        <w:ind w:firstLine="3969"/>
        <w:rPr>
          <w:b/>
          <w:sz w:val="22"/>
          <w:szCs w:val="22"/>
        </w:rPr>
      </w:pPr>
    </w:p>
    <w:p w14:paraId="605996C5" w14:textId="2800DF00" w:rsidR="00050BE7" w:rsidRDefault="00050BE7" w:rsidP="00050BE7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komputera przenośnego</w:t>
      </w:r>
      <w:r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GGiOŚ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76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7F9F994" w14:textId="77777777" w:rsidR="00050BE7" w:rsidRDefault="00050BE7" w:rsidP="00050BE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BE87FD3" w14:textId="77777777" w:rsidR="00050BE7" w:rsidRPr="00483084" w:rsidRDefault="00050BE7" w:rsidP="00050BE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217CB26C" w14:textId="77777777" w:rsidR="00050BE7" w:rsidRPr="00483084" w:rsidRDefault="00050BE7" w:rsidP="00050BE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7D59AF2" w14:textId="77777777" w:rsidR="00050BE7" w:rsidRPr="00483084" w:rsidRDefault="00050BE7" w:rsidP="00050BE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68A61B37" w14:textId="77777777" w:rsidR="00050BE7" w:rsidRPr="00483084" w:rsidRDefault="00050BE7" w:rsidP="00050BE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76EFD00" w14:textId="77777777" w:rsidR="00050BE7" w:rsidRPr="00483084" w:rsidRDefault="00050BE7" w:rsidP="00050BE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7ECB1AF" w14:textId="77777777" w:rsidR="00050BE7" w:rsidRPr="00483084" w:rsidRDefault="00050BE7" w:rsidP="00050BE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E694165" w14:textId="77777777" w:rsidR="00050BE7" w:rsidRPr="00483084" w:rsidRDefault="00050BE7" w:rsidP="00050BE7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46FE89B8" w14:textId="77777777" w:rsidR="00050BE7" w:rsidRPr="00483084" w:rsidRDefault="00050BE7" w:rsidP="00050BE7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2DF6435E" w14:textId="77777777" w:rsidR="00050BE7" w:rsidRPr="002A16E2" w:rsidRDefault="00050BE7" w:rsidP="00050BE7">
      <w:pPr>
        <w:tabs>
          <w:tab w:val="right" w:pos="9000"/>
        </w:tabs>
        <w:rPr>
          <w:sz w:val="22"/>
          <w:szCs w:val="22"/>
        </w:rPr>
      </w:pPr>
    </w:p>
    <w:p w14:paraId="5B8339B9" w14:textId="04B8A958" w:rsidR="00050BE7" w:rsidRPr="002A16E2" w:rsidRDefault="00050BE7" w:rsidP="00050BE7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5 </w:t>
      </w:r>
      <w:r>
        <w:rPr>
          <w:b/>
          <w:bCs/>
          <w:sz w:val="22"/>
          <w:szCs w:val="22"/>
        </w:rPr>
        <w:t xml:space="preserve">dni </w:t>
      </w:r>
      <w:r w:rsidRPr="002A16E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roboczych </w:t>
      </w:r>
      <w:r w:rsidRPr="002A16E2">
        <w:rPr>
          <w:b/>
          <w:bCs/>
          <w:sz w:val="22"/>
          <w:szCs w:val="22"/>
        </w:rPr>
        <w:t xml:space="preserve">od daty </w:t>
      </w:r>
      <w:r>
        <w:rPr>
          <w:b/>
          <w:bCs/>
          <w:sz w:val="22"/>
          <w:szCs w:val="22"/>
        </w:rPr>
        <w:t xml:space="preserve">podpisania umowy </w:t>
      </w:r>
    </w:p>
    <w:p w14:paraId="2F50D681" w14:textId="77777777" w:rsidR="00050BE7" w:rsidRPr="002A16E2" w:rsidRDefault="00050BE7" w:rsidP="00050BE7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</w:t>
      </w:r>
      <w:r>
        <w:rPr>
          <w:b/>
          <w:bCs/>
          <w:sz w:val="22"/>
          <w:szCs w:val="22"/>
        </w:rPr>
        <w:t xml:space="preserve"> miesiące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6CDBCED" w14:textId="79405DFF" w:rsidR="00050BE7" w:rsidRPr="00050BE7" w:rsidRDefault="00050BE7" w:rsidP="00050BE7">
      <w:pPr>
        <w:widowControl w:val="0"/>
        <w:jc w:val="both"/>
        <w:rPr>
          <w:b/>
          <w:i/>
          <w:color w:val="FF0000"/>
          <w:sz w:val="22"/>
          <w:szCs w:val="22"/>
        </w:rPr>
      </w:pPr>
      <w:r w:rsidRPr="5D3ED512">
        <w:rPr>
          <w:b/>
          <w:bCs/>
          <w:sz w:val="22"/>
          <w:szCs w:val="22"/>
        </w:rPr>
        <w:t>Rozmiar pamięci RAM</w:t>
      </w:r>
      <w:r>
        <w:rPr>
          <w:b/>
          <w:bCs/>
          <w:sz w:val="22"/>
          <w:szCs w:val="22"/>
        </w:rPr>
        <w:t xml:space="preserve">: ……………….. GB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iCs/>
          <w:sz w:val="22"/>
          <w:szCs w:val="22"/>
        </w:rPr>
        <w:t xml:space="preserve"> </w:t>
      </w:r>
      <w:r w:rsidRPr="00050BE7">
        <w:rPr>
          <w:i/>
          <w:color w:val="FF0000"/>
          <w:sz w:val="22"/>
          <w:szCs w:val="22"/>
        </w:rPr>
        <w:t>Uwaga należy podać rozmiar oferowanej pamięci</w:t>
      </w:r>
    </w:p>
    <w:p w14:paraId="4463DBDF" w14:textId="77777777" w:rsidR="00050BE7" w:rsidRPr="002A16E2" w:rsidRDefault="00050BE7" w:rsidP="00050BE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5F6D2A7" w14:textId="77777777" w:rsidR="00050BE7" w:rsidRDefault="00050BE7" w:rsidP="00050BE7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8FC25F0" w14:textId="77777777" w:rsidR="00050BE7" w:rsidRDefault="00050BE7" w:rsidP="00050BE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C4836C9" w14:textId="77777777" w:rsidR="00050BE7" w:rsidRDefault="00050BE7" w:rsidP="00050BE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96AAB9E" w14:textId="77777777" w:rsidR="00050BE7" w:rsidRDefault="00050BE7" w:rsidP="00050BE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7C4683C4" w14:textId="77777777" w:rsidR="00050BE7" w:rsidRDefault="00050BE7" w:rsidP="00050B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839FF53" w14:textId="77777777" w:rsidR="00050BE7" w:rsidRDefault="00050BE7" w:rsidP="00050BE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04D637" w14:textId="77777777" w:rsidR="00050BE7" w:rsidRDefault="00050BE7" w:rsidP="00050BE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9AC542" w14:textId="77777777" w:rsidR="00050BE7" w:rsidRDefault="00050BE7" w:rsidP="00050BE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8E678B" w14:textId="77777777" w:rsidR="00050BE7" w:rsidRDefault="00050BE7" w:rsidP="00050BE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50BE7" w14:paraId="5DDCA7B1" w14:textId="77777777" w:rsidTr="002E08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70EEC" w14:textId="77777777" w:rsidR="00050BE7" w:rsidRDefault="00050BE7" w:rsidP="002E08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43BE5" w14:textId="77777777" w:rsidR="00050BE7" w:rsidRDefault="00050BE7" w:rsidP="002E08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D2A7098" w14:textId="77777777" w:rsidR="00050BE7" w:rsidRDefault="00050BE7" w:rsidP="002E08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2E5E19" w14:textId="77777777" w:rsidR="00050BE7" w:rsidRDefault="00050BE7" w:rsidP="002E08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50BE7" w14:paraId="7F1B34D9" w14:textId="77777777" w:rsidTr="002E08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A1D7F" w14:textId="77777777" w:rsidR="00050BE7" w:rsidRDefault="00050BE7" w:rsidP="002E0809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A7612" w14:textId="77777777" w:rsidR="00050BE7" w:rsidRDefault="00050BE7" w:rsidP="002E0809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0376E" w14:textId="77777777" w:rsidR="00050BE7" w:rsidRDefault="00050BE7" w:rsidP="002E0809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050BE7" w14:paraId="61305E51" w14:textId="77777777" w:rsidTr="002E08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76A62" w14:textId="77777777" w:rsidR="00050BE7" w:rsidRDefault="00050BE7" w:rsidP="002E0809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90DB0" w14:textId="77777777" w:rsidR="00050BE7" w:rsidRDefault="00050BE7" w:rsidP="002E0809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EFBD9" w14:textId="77777777" w:rsidR="00050BE7" w:rsidRDefault="00050BE7" w:rsidP="002E0809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179F22E5" w14:textId="77777777" w:rsidR="00050BE7" w:rsidRDefault="00050BE7" w:rsidP="00050BE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F0A5A05" w14:textId="77777777" w:rsidR="00050BE7" w:rsidRDefault="00050BE7" w:rsidP="00050BE7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5B2C5FCF" w14:textId="77777777" w:rsidR="00050BE7" w:rsidRDefault="00050BE7" w:rsidP="00050BE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50647AEA" w14:textId="77777777" w:rsidR="00050BE7" w:rsidRDefault="00050BE7" w:rsidP="00050BE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9CC405F" w14:textId="77777777" w:rsidR="00050BE7" w:rsidRDefault="00050BE7" w:rsidP="00050BE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6BCE3C6C" w14:textId="77777777" w:rsidR="00050BE7" w:rsidRDefault="00050BE7" w:rsidP="00050BE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1F0F91D" w14:textId="77777777" w:rsidR="00050BE7" w:rsidRDefault="00050BE7" w:rsidP="00050BE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7491AD5E" w14:textId="77777777" w:rsidR="00050BE7" w:rsidRDefault="00050BE7" w:rsidP="00050BE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3B4D534" w14:textId="77777777" w:rsidR="00050BE7" w:rsidRDefault="00050BE7" w:rsidP="00050BE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B63EEA7" w14:textId="77777777" w:rsidR="00050BE7" w:rsidRDefault="00050BE7" w:rsidP="00050BE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3C75070" w14:textId="77777777" w:rsidR="00050BE7" w:rsidRDefault="00050BE7" w:rsidP="00050BE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065B55F" w14:textId="77777777" w:rsidR="00050BE7" w:rsidRDefault="00050BE7" w:rsidP="00050BE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EBF1CE" w14:textId="77777777" w:rsidR="00050BE7" w:rsidRDefault="00050BE7" w:rsidP="00050BE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EA81BB7" w14:textId="77777777" w:rsidR="00050BE7" w:rsidRDefault="00050BE7" w:rsidP="00050BE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23C17F0" w14:textId="77777777" w:rsidR="00050BE7" w:rsidRDefault="00050BE7" w:rsidP="00050BE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66F57F0" w14:textId="77777777" w:rsidR="00050BE7" w:rsidRPr="00FB3F21" w:rsidRDefault="00050BE7" w:rsidP="00050BE7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788D4E80" w14:textId="77777777" w:rsidR="00050BE7" w:rsidRPr="0054009D" w:rsidRDefault="00050BE7" w:rsidP="00050BE7"/>
    <w:p w14:paraId="60098D2B" w14:textId="77777777" w:rsidR="00050BE7" w:rsidRPr="00963B2E" w:rsidRDefault="00050BE7" w:rsidP="00050BE7"/>
    <w:p w14:paraId="69799072" w14:textId="77777777" w:rsidR="00050BE7" w:rsidRPr="00CA4E27" w:rsidRDefault="00050BE7" w:rsidP="00050BE7"/>
    <w:p w14:paraId="77A75FD8" w14:textId="77777777" w:rsidR="00050BE7" w:rsidRPr="00B07590" w:rsidRDefault="00050BE7" w:rsidP="00050BE7"/>
    <w:p w14:paraId="6B14DA07" w14:textId="77777777" w:rsidR="00050BE7" w:rsidRPr="005E29D4" w:rsidRDefault="00050BE7" w:rsidP="00050BE7"/>
    <w:p w14:paraId="19FD226D" w14:textId="77777777" w:rsidR="00050BE7" w:rsidRPr="00C826B8" w:rsidRDefault="00050BE7" w:rsidP="00050BE7"/>
    <w:p w14:paraId="12311495" w14:textId="77777777" w:rsidR="00FE545C" w:rsidRPr="003E6C48" w:rsidRDefault="00FE545C" w:rsidP="003E6C48"/>
    <w:sectPr w:rsidR="00FE545C" w:rsidRPr="003E6C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890FBC" w14:textId="77777777" w:rsidR="00766E6E" w:rsidRDefault="00766E6E">
      <w:r>
        <w:separator/>
      </w:r>
    </w:p>
  </w:endnote>
  <w:endnote w:type="continuationSeparator" w:id="0">
    <w:p w14:paraId="089AB6B4" w14:textId="77777777" w:rsidR="00766E6E" w:rsidRDefault="00766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E066D" w14:textId="77777777" w:rsidR="002C6276" w:rsidRDefault="002C62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347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90DB4" w14:textId="77777777" w:rsidR="002C6276" w:rsidRDefault="002C62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08736F" w14:textId="77777777" w:rsidR="00766E6E" w:rsidRDefault="00766E6E">
      <w:r>
        <w:separator/>
      </w:r>
    </w:p>
  </w:footnote>
  <w:footnote w:type="continuationSeparator" w:id="0">
    <w:p w14:paraId="36F5CC4E" w14:textId="77777777" w:rsidR="00766E6E" w:rsidRDefault="00766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CEA5B" w14:textId="77777777" w:rsidR="002C6276" w:rsidRDefault="002C6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577D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C766C" w14:textId="77777777" w:rsidR="002C6276" w:rsidRDefault="002C62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27986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22264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1934730">
    <w:abstractNumId w:val="0"/>
  </w:num>
  <w:num w:numId="4" w16cid:durableId="17755111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E6E"/>
    <w:rsid w:val="00012286"/>
    <w:rsid w:val="00050BE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6276"/>
    <w:rsid w:val="00315A4A"/>
    <w:rsid w:val="003E6C4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6E6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1775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F38B0"/>
  <w15:chartTrackingRefBased/>
  <w15:docId w15:val="{46139E14-28C6-48EA-B5CF-B92C62496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0BE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497</Words>
  <Characters>4386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2024-11-15T07:29:00Z</dcterms:created>
  <dcterms:modified xsi:type="dcterms:W3CDTF">2024-11-15T07:44:00Z</dcterms:modified>
</cp:coreProperties>
</file>