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5887C" w14:textId="1C6B9AC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0247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9A1A7F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9B6251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BB9EC8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6B4A71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7B6E0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938FDC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A6D739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F86B0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C2FD3F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1E2DF4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79C840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A80F2B4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FEBC32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2AA67E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E605C8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1CBC5C5" w14:textId="6E83B25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66720" w:rsidRPr="00A66720">
        <w:rPr>
          <w:rFonts w:eastAsia="Times New Roman" w:cs="Calibri"/>
          <w:b/>
          <w:lang w:eastAsia="pl-PL"/>
        </w:rPr>
        <w:t xml:space="preserve">Dostawa komputera przenośnego na potrzeby </w:t>
      </w:r>
      <w:proofErr w:type="spellStart"/>
      <w:r w:rsidR="00A66720" w:rsidRPr="00A66720">
        <w:rPr>
          <w:rFonts w:eastAsia="Times New Roman" w:cs="Calibri"/>
          <w:b/>
          <w:lang w:eastAsia="pl-PL"/>
        </w:rPr>
        <w:t>WGGiOŚ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002476">
        <w:rPr>
          <w:rFonts w:eastAsia="Times New Roman" w:cs="Calibri"/>
          <w:lang w:eastAsia="pl-PL"/>
        </w:rPr>
        <w:t xml:space="preserve">nr sprawy: </w:t>
      </w:r>
      <w:r w:rsidR="00002476" w:rsidRPr="00002476">
        <w:rPr>
          <w:rFonts w:eastAsia="Times New Roman" w:cs="Calibri"/>
          <w:b/>
          <w:bCs/>
          <w:lang w:eastAsia="pl-PL"/>
        </w:rPr>
        <w:t>DE-dzp.676/24</w:t>
      </w:r>
      <w:r w:rsidR="00002476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16EFF0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A3A1E3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2A6BF36" w14:textId="71CEE759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002476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02452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C24788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E31DC3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D9204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9B789D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131208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BABAD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A9E4FA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B8B98E2" w14:textId="298E3240" w:rsidR="005103B9" w:rsidRPr="009475A8" w:rsidRDefault="008F3D36" w:rsidP="0000247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87F00" w14:textId="77777777" w:rsidR="00B1065C" w:rsidRDefault="00B1065C" w:rsidP="0038231F">
      <w:pPr>
        <w:spacing w:after="0" w:line="240" w:lineRule="auto"/>
      </w:pPr>
      <w:r>
        <w:separator/>
      </w:r>
    </w:p>
  </w:endnote>
  <w:endnote w:type="continuationSeparator" w:id="0">
    <w:p w14:paraId="54E8C166" w14:textId="77777777" w:rsidR="00B1065C" w:rsidRDefault="00B106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983D1" w14:textId="77777777" w:rsidR="00A66720" w:rsidRDefault="00A667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E2D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0731C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2CF21" w14:textId="77777777" w:rsidR="00A66720" w:rsidRDefault="00A667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76E4D" w14:textId="77777777" w:rsidR="00B1065C" w:rsidRDefault="00B1065C" w:rsidP="0038231F">
      <w:pPr>
        <w:spacing w:after="0" w:line="240" w:lineRule="auto"/>
      </w:pPr>
      <w:r>
        <w:separator/>
      </w:r>
    </w:p>
  </w:footnote>
  <w:footnote w:type="continuationSeparator" w:id="0">
    <w:p w14:paraId="2CA863C5" w14:textId="77777777" w:rsidR="00B1065C" w:rsidRDefault="00B1065C" w:rsidP="0038231F">
      <w:pPr>
        <w:spacing w:after="0" w:line="240" w:lineRule="auto"/>
      </w:pPr>
      <w:r>
        <w:continuationSeparator/>
      </w:r>
    </w:p>
  </w:footnote>
  <w:footnote w:id="1">
    <w:p w14:paraId="4994CD0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C8AD64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8E5CB" w14:textId="77777777" w:rsidR="00A66720" w:rsidRDefault="00A667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623BF" w14:textId="77777777" w:rsidR="00A66720" w:rsidRDefault="00A667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01928" w14:textId="77777777" w:rsidR="00A66720" w:rsidRDefault="00A667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853196">
    <w:abstractNumId w:val="7"/>
  </w:num>
  <w:num w:numId="2" w16cid:durableId="301497382">
    <w:abstractNumId w:val="0"/>
  </w:num>
  <w:num w:numId="3" w16cid:durableId="461853610">
    <w:abstractNumId w:val="6"/>
  </w:num>
  <w:num w:numId="4" w16cid:durableId="1794790425">
    <w:abstractNumId w:val="9"/>
  </w:num>
  <w:num w:numId="5" w16cid:durableId="367993215">
    <w:abstractNumId w:val="8"/>
  </w:num>
  <w:num w:numId="6" w16cid:durableId="920984320">
    <w:abstractNumId w:val="5"/>
  </w:num>
  <w:num w:numId="7" w16cid:durableId="370611323">
    <w:abstractNumId w:val="1"/>
  </w:num>
  <w:num w:numId="8" w16cid:durableId="1679574873">
    <w:abstractNumId w:val="3"/>
  </w:num>
  <w:num w:numId="9" w16cid:durableId="1911648339">
    <w:abstractNumId w:val="2"/>
  </w:num>
  <w:num w:numId="10" w16cid:durableId="1841967875">
    <w:abstractNumId w:val="4"/>
  </w:num>
  <w:num w:numId="11" w16cid:durableId="9231055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65C"/>
    <w:rsid w:val="0000247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720"/>
    <w:rsid w:val="00AE6FF2"/>
    <w:rsid w:val="00B0088C"/>
    <w:rsid w:val="00B1065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A2431"/>
  <w15:chartTrackingRefBased/>
  <w15:docId w15:val="{9EE4B8BB-47CE-4FDE-B983-2F1DB424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2024-11-15T07:46:00Z</dcterms:created>
  <dcterms:modified xsi:type="dcterms:W3CDTF">2024-11-15T07:47:00Z</dcterms:modified>
</cp:coreProperties>
</file>