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0EB40" w14:textId="60B967AC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03F57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7B03652C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0DB2F2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3E96A656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4780277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4C4D2FEF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4C8468FC" w14:textId="77777777" w:rsidTr="004F10A0">
        <w:tc>
          <w:tcPr>
            <w:tcW w:w="2269" w:type="dxa"/>
            <w:shd w:val="clear" w:color="auto" w:fill="auto"/>
          </w:tcPr>
          <w:p w14:paraId="4834D3D8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DAFCE27" w14:textId="77777777" w:rsidR="00A137C9" w:rsidRPr="00A2540E" w:rsidRDefault="00786CC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86CC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Środki kontrastowe w obrazowaniu metodą rezonansu magnetycznego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86CC4" w:rsidRPr="00A2540E" w14:paraId="3B41BFB2" w14:textId="77777777" w:rsidTr="00332AD8">
        <w:tc>
          <w:tcPr>
            <w:tcW w:w="2269" w:type="dxa"/>
            <w:shd w:val="clear" w:color="auto" w:fill="auto"/>
          </w:tcPr>
          <w:p w14:paraId="0EBC7BF1" w14:textId="77777777" w:rsidR="00786CC4" w:rsidRPr="00A2540E" w:rsidRDefault="00786CC4" w:rsidP="00332AD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FEB91B5" w14:textId="77777777" w:rsidR="00786CC4" w:rsidRPr="00A2540E" w:rsidRDefault="00786CC4" w:rsidP="00332AD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86CC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SZP-271-38/24</w:t>
            </w:r>
          </w:p>
        </w:tc>
      </w:tr>
    </w:tbl>
    <w:p w14:paraId="6463DBB7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65F0E354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86CC4" w:rsidRPr="00786CC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654E0446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4C6B694B" w14:textId="77777777" w:rsidTr="00A137C9">
        <w:tc>
          <w:tcPr>
            <w:tcW w:w="617" w:type="dxa"/>
            <w:shd w:val="clear" w:color="auto" w:fill="auto"/>
            <w:vAlign w:val="center"/>
          </w:tcPr>
          <w:p w14:paraId="7D06EDC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0DDE0C1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1A83C6B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5759CD86" w14:textId="77777777" w:rsidTr="00A137C9">
        <w:tc>
          <w:tcPr>
            <w:tcW w:w="617" w:type="dxa"/>
            <w:shd w:val="clear" w:color="auto" w:fill="auto"/>
            <w:vAlign w:val="center"/>
          </w:tcPr>
          <w:p w14:paraId="4FB3440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2B459BF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87CD08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58AC7F0F" w14:textId="77777777" w:rsidTr="00A137C9">
        <w:tc>
          <w:tcPr>
            <w:tcW w:w="617" w:type="dxa"/>
            <w:shd w:val="clear" w:color="auto" w:fill="auto"/>
            <w:vAlign w:val="center"/>
          </w:tcPr>
          <w:p w14:paraId="2B2E63C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2DB6717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B2B56C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C9344D4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786CC4" w:rsidRPr="00786CC4">
        <w:rPr>
          <w:rFonts w:ascii="Arial" w:hAnsi="Arial" w:cs="Arial"/>
          <w:sz w:val="24"/>
          <w:szCs w:val="24"/>
        </w:rPr>
        <w:t>(</w:t>
      </w:r>
      <w:proofErr w:type="spellStart"/>
      <w:r w:rsidR="00786CC4" w:rsidRPr="00786CC4">
        <w:rPr>
          <w:rFonts w:ascii="Arial" w:hAnsi="Arial" w:cs="Arial"/>
          <w:sz w:val="24"/>
          <w:szCs w:val="24"/>
        </w:rPr>
        <w:t>t.j</w:t>
      </w:r>
      <w:proofErr w:type="spellEnd"/>
      <w:r w:rsidR="00786CC4" w:rsidRPr="00786CC4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13AA352E" w14:textId="77777777" w:rsidTr="00A137C9">
        <w:tc>
          <w:tcPr>
            <w:tcW w:w="617" w:type="dxa"/>
            <w:shd w:val="clear" w:color="auto" w:fill="auto"/>
            <w:vAlign w:val="center"/>
          </w:tcPr>
          <w:p w14:paraId="68C465C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5182AC8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1D20F02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369A73EB" w14:textId="77777777" w:rsidTr="00A137C9">
        <w:tc>
          <w:tcPr>
            <w:tcW w:w="617" w:type="dxa"/>
            <w:shd w:val="clear" w:color="auto" w:fill="auto"/>
            <w:vAlign w:val="center"/>
          </w:tcPr>
          <w:p w14:paraId="03C6E8D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0DF9D1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D99F6B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1930DD74" w14:textId="77777777" w:rsidTr="00A137C9">
        <w:tc>
          <w:tcPr>
            <w:tcW w:w="617" w:type="dxa"/>
            <w:shd w:val="clear" w:color="auto" w:fill="auto"/>
            <w:vAlign w:val="center"/>
          </w:tcPr>
          <w:p w14:paraId="5E5DCE8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4FC8220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BCD2C7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2AC7267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2CAD82E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73EB3695" w14:textId="77777777" w:rsidTr="004F10A0">
        <w:tc>
          <w:tcPr>
            <w:tcW w:w="2660" w:type="dxa"/>
            <w:shd w:val="clear" w:color="auto" w:fill="auto"/>
          </w:tcPr>
          <w:p w14:paraId="1784B012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8635138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52FB166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1B59103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D88FCC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B562C38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86CC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2199F4F5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A8E29" w14:textId="77777777" w:rsidR="00EA5F41" w:rsidRDefault="00EA5F41" w:rsidP="00025386">
      <w:pPr>
        <w:spacing w:after="0" w:line="240" w:lineRule="auto"/>
      </w:pPr>
      <w:r>
        <w:separator/>
      </w:r>
    </w:p>
  </w:endnote>
  <w:endnote w:type="continuationSeparator" w:id="0">
    <w:p w14:paraId="1E276E00" w14:textId="77777777" w:rsidR="00EA5F41" w:rsidRDefault="00EA5F4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C92FB" w14:textId="77777777" w:rsidR="00786CC4" w:rsidRDefault="00786C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D4C43" w14:textId="77777777" w:rsidR="00025386" w:rsidRDefault="00503F57" w:rsidP="00025386">
    <w:pPr>
      <w:pStyle w:val="Stopka"/>
      <w:tabs>
        <w:tab w:val="clear" w:pos="4536"/>
      </w:tabs>
      <w:jc w:val="center"/>
    </w:pPr>
    <w:r>
      <w:rPr>
        <w:noProof/>
      </w:rPr>
      <w:pict w14:anchorId="1FFD22E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4736A7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C79BE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E069E" w14:textId="77777777" w:rsidR="00786CC4" w:rsidRDefault="00786C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7142D" w14:textId="77777777" w:rsidR="00EA5F41" w:rsidRDefault="00EA5F41" w:rsidP="00025386">
      <w:pPr>
        <w:spacing w:after="0" w:line="240" w:lineRule="auto"/>
      </w:pPr>
      <w:r>
        <w:separator/>
      </w:r>
    </w:p>
  </w:footnote>
  <w:footnote w:type="continuationSeparator" w:id="0">
    <w:p w14:paraId="4B8C2A23" w14:textId="77777777" w:rsidR="00EA5F41" w:rsidRDefault="00EA5F4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9E06B" w14:textId="77777777" w:rsidR="00786CC4" w:rsidRDefault="00786C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D68C2" w14:textId="77777777" w:rsidR="00786CC4" w:rsidRDefault="00786C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9D1C5" w14:textId="77777777" w:rsidR="00786CC4" w:rsidRDefault="00786C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68686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5F41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03F57"/>
    <w:rsid w:val="0055145C"/>
    <w:rsid w:val="005624D8"/>
    <w:rsid w:val="00620476"/>
    <w:rsid w:val="00657A47"/>
    <w:rsid w:val="00745A44"/>
    <w:rsid w:val="00751F41"/>
    <w:rsid w:val="007666D6"/>
    <w:rsid w:val="00786CC4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A5F41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E92096"/>
  <w15:chartTrackingRefBased/>
  <w15:docId w15:val="{D1B54B8A-504F-4147-82BB-C09DED3AC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2</cp:revision>
  <dcterms:created xsi:type="dcterms:W3CDTF">2024-11-19T07:33:00Z</dcterms:created>
  <dcterms:modified xsi:type="dcterms:W3CDTF">2024-11-19T07:33:00Z</dcterms:modified>
</cp:coreProperties>
</file>