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2045" w14:textId="73DE8E8D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58C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8C2C179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22850099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Szpital Specjalistyczny im. Stefana Żeromskiego SPZOZ w Krakowie</w:t>
      </w:r>
    </w:p>
    <w:p w14:paraId="6374A58D" w14:textId="77777777" w:rsidR="005D05C3" w:rsidRPr="0012157F" w:rsidRDefault="009150D7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D00065D" w14:textId="77777777" w:rsidR="005D05C3" w:rsidRDefault="009150D7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150D7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9150D7">
        <w:rPr>
          <w:rFonts w:ascii="Arial" w:hAnsi="Arial" w:cs="Arial"/>
        </w:rPr>
        <w:t>Kraków</w:t>
      </w:r>
    </w:p>
    <w:p w14:paraId="5500E617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87E51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E6B4F15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31ACD86" w14:textId="77777777" w:rsidTr="001B7D97">
        <w:tc>
          <w:tcPr>
            <w:tcW w:w="2800" w:type="dxa"/>
            <w:shd w:val="clear" w:color="auto" w:fill="auto"/>
          </w:tcPr>
          <w:p w14:paraId="55C5C24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BAFBF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6618C07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592B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403B91C9" w14:textId="77777777" w:rsidTr="001B7D97">
        <w:tc>
          <w:tcPr>
            <w:tcW w:w="2800" w:type="dxa"/>
            <w:shd w:val="clear" w:color="auto" w:fill="auto"/>
          </w:tcPr>
          <w:p w14:paraId="664B735B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9556A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293FE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5132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5499B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50D7" w:rsidRPr="0012157F" w14:paraId="53E5D166" w14:textId="77777777" w:rsidTr="00332AD8">
        <w:tc>
          <w:tcPr>
            <w:tcW w:w="9104" w:type="dxa"/>
            <w:shd w:val="clear" w:color="auto" w:fill="D9D9D9"/>
          </w:tcPr>
          <w:p w14:paraId="709A0F8B" w14:textId="77777777" w:rsidR="009150D7" w:rsidRPr="0012157F" w:rsidRDefault="009150D7" w:rsidP="00332AD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1533052" w14:textId="6F49E53A" w:rsidR="009150D7" w:rsidRPr="00094F76" w:rsidRDefault="009150D7" w:rsidP="00332AD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</w:t>
            </w:r>
            <w:r w:rsidR="003358C6"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50D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150D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150D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F719820" w14:textId="77777777" w:rsidR="009150D7" w:rsidRPr="004B5FB1" w:rsidRDefault="009150D7" w:rsidP="00332AD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9F24B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50B1E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0D5F4C3D" w14:textId="77777777" w:rsidTr="001B7D97">
        <w:tc>
          <w:tcPr>
            <w:tcW w:w="2269" w:type="dxa"/>
            <w:shd w:val="clear" w:color="auto" w:fill="auto"/>
          </w:tcPr>
          <w:p w14:paraId="18C6164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18B72" w14:textId="77777777" w:rsidR="00ED79A4" w:rsidRPr="00A2540E" w:rsidRDefault="009150D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50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Środki kontrastowe w obrazowaniu metodą rezonansu magnetycznego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50D7" w:rsidRPr="00A2540E" w14:paraId="3CDC671C" w14:textId="77777777" w:rsidTr="00332AD8">
        <w:tc>
          <w:tcPr>
            <w:tcW w:w="2269" w:type="dxa"/>
            <w:shd w:val="clear" w:color="auto" w:fill="auto"/>
          </w:tcPr>
          <w:p w14:paraId="1BFC8001" w14:textId="77777777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7678D" w14:textId="77777777" w:rsidR="009150D7" w:rsidRPr="00A2540E" w:rsidRDefault="009150D7" w:rsidP="00332A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50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SZP-271-38/24</w:t>
            </w:r>
          </w:p>
        </w:tc>
      </w:tr>
    </w:tbl>
    <w:p w14:paraId="6E6C83AC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40449E8" w14:textId="2C836B0C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150D7" w:rsidRPr="009150D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3358C6">
        <w:rPr>
          <w:rFonts w:ascii="Arial" w:hAnsi="Arial" w:cs="Arial"/>
          <w:sz w:val="24"/>
          <w:szCs w:val="24"/>
        </w:rPr>
        <w:t>:</w:t>
      </w:r>
    </w:p>
    <w:p w14:paraId="43941CD4" w14:textId="507B2C34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504D22D" w14:textId="1D52DBD4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>art. 10</w:t>
      </w:r>
      <w:r w:rsidR="003358C6">
        <w:rPr>
          <w:rFonts w:ascii="Arial" w:hAnsi="Arial" w:cs="Arial"/>
          <w:sz w:val="24"/>
          <w:szCs w:val="24"/>
        </w:rPr>
        <w:t>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 w:rsidR="003358C6"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4FFC904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3CF4890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ED79A4" w:rsidRPr="00ED79A4">
        <w:rPr>
          <w:rFonts w:ascii="Arial" w:hAnsi="Arial" w:cs="Arial"/>
          <w:bCs/>
          <w:sz w:val="24"/>
          <w:szCs w:val="24"/>
        </w:rPr>
        <w:t>t.j</w:t>
      </w:r>
      <w:proofErr w:type="spellEnd"/>
      <w:r w:rsidR="00ED79A4" w:rsidRPr="00ED79A4">
        <w:rPr>
          <w:rFonts w:ascii="Arial" w:hAnsi="Arial" w:cs="Arial"/>
          <w:bCs/>
          <w:sz w:val="24"/>
          <w:szCs w:val="24"/>
        </w:rPr>
        <w:t>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321F994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148E26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4229BE7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EC3CAE2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4AF680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6A70C6C" w14:textId="77777777" w:rsidTr="001B7D97">
        <w:tc>
          <w:tcPr>
            <w:tcW w:w="2660" w:type="dxa"/>
            <w:shd w:val="clear" w:color="auto" w:fill="auto"/>
          </w:tcPr>
          <w:p w14:paraId="4EDF61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AA831C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18BD566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8685E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CC565F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1A57CC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150D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1944081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A91A9" w14:textId="77777777" w:rsidR="00F2489D" w:rsidRDefault="00F2489D" w:rsidP="0038231F">
      <w:pPr>
        <w:spacing w:after="0" w:line="240" w:lineRule="auto"/>
      </w:pPr>
      <w:r>
        <w:separator/>
      </w:r>
    </w:p>
  </w:endnote>
  <w:endnote w:type="continuationSeparator" w:id="0">
    <w:p w14:paraId="05B8384F" w14:textId="77777777" w:rsidR="00F2489D" w:rsidRDefault="00F248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30EE" w14:textId="77777777" w:rsidR="009150D7" w:rsidRDefault="009150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FD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8A56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1A066" w14:textId="77777777" w:rsidR="009150D7" w:rsidRDefault="009150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B9AAF" w14:textId="77777777" w:rsidR="00F2489D" w:rsidRDefault="00F2489D" w:rsidP="0038231F">
      <w:pPr>
        <w:spacing w:after="0" w:line="240" w:lineRule="auto"/>
      </w:pPr>
      <w:r>
        <w:separator/>
      </w:r>
    </w:p>
  </w:footnote>
  <w:footnote w:type="continuationSeparator" w:id="0">
    <w:p w14:paraId="663FE9C3" w14:textId="77777777" w:rsidR="00F2489D" w:rsidRDefault="00F248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88CC" w14:textId="77777777" w:rsidR="009150D7" w:rsidRDefault="00915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D3E39" w14:textId="77777777" w:rsidR="009150D7" w:rsidRDefault="00915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06D4" w14:textId="77777777" w:rsidR="009150D7" w:rsidRDefault="009150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899534">
    <w:abstractNumId w:val="12"/>
  </w:num>
  <w:num w:numId="2" w16cid:durableId="766540465">
    <w:abstractNumId w:val="0"/>
  </w:num>
  <w:num w:numId="3" w16cid:durableId="664363684">
    <w:abstractNumId w:val="11"/>
  </w:num>
  <w:num w:numId="4" w16cid:durableId="75513637">
    <w:abstractNumId w:val="16"/>
  </w:num>
  <w:num w:numId="5" w16cid:durableId="536282147">
    <w:abstractNumId w:val="13"/>
  </w:num>
  <w:num w:numId="6" w16cid:durableId="1652900368">
    <w:abstractNumId w:val="10"/>
  </w:num>
  <w:num w:numId="7" w16cid:durableId="488912675">
    <w:abstractNumId w:val="1"/>
  </w:num>
  <w:num w:numId="8" w16cid:durableId="1781802570">
    <w:abstractNumId w:val="6"/>
  </w:num>
  <w:num w:numId="9" w16cid:durableId="591206717">
    <w:abstractNumId w:val="4"/>
  </w:num>
  <w:num w:numId="10" w16cid:durableId="1809325451">
    <w:abstractNumId w:val="7"/>
  </w:num>
  <w:num w:numId="11" w16cid:durableId="589772797">
    <w:abstractNumId w:val="5"/>
  </w:num>
  <w:num w:numId="12" w16cid:durableId="683017917">
    <w:abstractNumId w:val="9"/>
  </w:num>
  <w:num w:numId="13" w16cid:durableId="1075783979">
    <w:abstractNumId w:val="3"/>
  </w:num>
  <w:num w:numId="14" w16cid:durableId="256642375">
    <w:abstractNumId w:val="2"/>
  </w:num>
  <w:num w:numId="15" w16cid:durableId="2121147921">
    <w:abstractNumId w:val="15"/>
  </w:num>
  <w:num w:numId="16" w16cid:durableId="332729344">
    <w:abstractNumId w:val="8"/>
  </w:num>
  <w:num w:numId="17" w16cid:durableId="53465905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89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8C6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50D7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489D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C45CC"/>
  <w15:docId w15:val="{9F309625-FBF2-4DA2-9B73-E685AB0A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2024-11-19T07:40:00Z</dcterms:created>
  <dcterms:modified xsi:type="dcterms:W3CDTF">2024-11-19T07:40:00Z</dcterms:modified>
</cp:coreProperties>
</file>