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FD6AE81" w14:textId="2A3B609D" w:rsidR="00D62E6E" w:rsidRPr="006C1FF3" w:rsidRDefault="00D62E6E" w:rsidP="006C1FF3">
      <w:pPr>
        <w:keepNext/>
        <w:spacing w:after="480" w:line="276" w:lineRule="auto"/>
        <w:ind w:left="5664" w:firstLine="708"/>
        <w:outlineLvl w:val="2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C1FF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Załącznik nr </w:t>
      </w:r>
      <w:r w:rsidR="006C1FF3" w:rsidRPr="006C1FF3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6 </w:t>
      </w:r>
      <w:r w:rsidRPr="006C1FF3">
        <w:rPr>
          <w:rFonts w:ascii="Arial" w:eastAsia="Times New Roman" w:hAnsi="Arial" w:cs="Arial"/>
          <w:b/>
          <w:sz w:val="24"/>
          <w:szCs w:val="24"/>
          <w:lang w:eastAsia="pl-PL"/>
        </w:rPr>
        <w:t>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62E6E" w:rsidRPr="006C1FF3" w14:paraId="66C5BE49" w14:textId="77777777" w:rsidTr="00D62E6E">
        <w:tc>
          <w:tcPr>
            <w:tcW w:w="2800" w:type="dxa"/>
            <w:shd w:val="clear" w:color="auto" w:fill="auto"/>
          </w:tcPr>
          <w:p w14:paraId="19F180A7" w14:textId="77777777" w:rsidR="00D62E6E" w:rsidRPr="006C1FF3" w:rsidRDefault="00D62E6E" w:rsidP="006C1FF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C1FF3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6C1FF3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60E14ED2" w14:textId="77777777" w:rsidR="00D62E6E" w:rsidRPr="006C1FF3" w:rsidRDefault="00D62E6E" w:rsidP="006C1FF3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E99CB6B" w14:textId="77777777" w:rsidR="00D62E6E" w:rsidRPr="006C1FF3" w:rsidRDefault="00D62E6E" w:rsidP="006C1FF3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1FF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D1DAEC0" w14:textId="77777777" w:rsidR="00D62E6E" w:rsidRPr="006C1FF3" w:rsidRDefault="00D62E6E" w:rsidP="006C1FF3">
            <w:pPr>
              <w:spacing w:after="120" w:line="276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6C1F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6C1F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D62E6E" w:rsidRPr="006C1FF3" w14:paraId="5AC72DC4" w14:textId="77777777" w:rsidTr="00D62E6E">
        <w:tc>
          <w:tcPr>
            <w:tcW w:w="2800" w:type="dxa"/>
            <w:shd w:val="clear" w:color="auto" w:fill="auto"/>
          </w:tcPr>
          <w:p w14:paraId="4B21DBBF" w14:textId="77777777" w:rsidR="00D62E6E" w:rsidRPr="006C1FF3" w:rsidRDefault="00D62E6E" w:rsidP="006C1FF3">
            <w:pPr>
              <w:tabs>
                <w:tab w:val="center" w:pos="4536"/>
              </w:tabs>
              <w:spacing w:after="0" w:line="276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C1FF3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CF8176F" w14:textId="77777777" w:rsidR="00D62E6E" w:rsidRPr="006C1FF3" w:rsidRDefault="00D62E6E" w:rsidP="006C1FF3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4A7F07E" w14:textId="77777777" w:rsidR="00D62E6E" w:rsidRPr="006C1FF3" w:rsidRDefault="00D62E6E" w:rsidP="006C1FF3">
            <w:pPr>
              <w:spacing w:after="0" w:line="276" w:lineRule="auto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6C1FF3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9C1CC4B" w14:textId="77777777" w:rsidR="00D62E6E" w:rsidRPr="006C1FF3" w:rsidRDefault="00D62E6E" w:rsidP="006C1FF3">
            <w:pPr>
              <w:tabs>
                <w:tab w:val="left" w:pos="7023"/>
              </w:tabs>
              <w:spacing w:after="120" w:line="276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6C1F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6C1FF3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6C1FF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14:paraId="26338DD9" w14:textId="77777777" w:rsidR="00BC121E" w:rsidRPr="006C1FF3" w:rsidRDefault="00BC121E" w:rsidP="006C1FF3">
      <w:pPr>
        <w:tabs>
          <w:tab w:val="center" w:pos="4536"/>
          <w:tab w:val="right" w:pos="9072"/>
        </w:tabs>
        <w:spacing w:after="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C4634" w:rsidRPr="006C1FF3" w14:paraId="52759A6D" w14:textId="77777777" w:rsidTr="00D43EC2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2D588EA" w14:textId="55851F66" w:rsidR="00DC4634" w:rsidRPr="006C1FF3" w:rsidRDefault="00DC4634" w:rsidP="006C1FF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OŚWIADCZENIE WYKONAWCY</w:t>
            </w:r>
          </w:p>
          <w:p w14:paraId="74F22CA1" w14:textId="77777777" w:rsidR="00DC4634" w:rsidRPr="006C1FF3" w:rsidRDefault="00DC4634" w:rsidP="006C1FF3">
            <w:pPr>
              <w:spacing w:after="12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składane w zakresie art. 108 ust. 1 pkt. 5 ustawy z dnia 11 września 2019 r. Prawo zamówień publicznych </w:t>
            </w: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(</w:t>
            </w:r>
            <w:proofErr w:type="spellStart"/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t.j</w:t>
            </w:r>
            <w:proofErr w:type="spellEnd"/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. Dz. U. z 2024 poz. 1320)</w:t>
            </w: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(dalej jako: ustawa </w:t>
            </w:r>
            <w:proofErr w:type="spellStart"/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Pzp</w:t>
            </w:r>
            <w:proofErr w:type="spellEnd"/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), dotyczące:</w:t>
            </w:r>
          </w:p>
          <w:p w14:paraId="09A72277" w14:textId="6F12685D" w:rsidR="00DC4634" w:rsidRPr="006C1FF3" w:rsidRDefault="00DC4634" w:rsidP="006C1FF3">
            <w:pPr>
              <w:spacing w:after="0" w:line="276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przynależności lub braku przynależności do grupy kapitałowej</w:t>
            </w:r>
          </w:p>
          <w:p w14:paraId="6BE1DA03" w14:textId="77777777" w:rsidR="00DC4634" w:rsidRPr="006C1FF3" w:rsidRDefault="00DC4634" w:rsidP="006C1FF3">
            <w:pPr>
              <w:spacing w:after="0" w:line="276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04B232D3" w14:textId="77777777" w:rsidR="00BC121E" w:rsidRPr="006C1FF3" w:rsidRDefault="00DC4634" w:rsidP="006C1FF3">
      <w:pPr>
        <w:spacing w:before="600"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 w:rsidRPr="006C1FF3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6C1FF3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6C1FF3" w14:paraId="644011D4" w14:textId="77777777" w:rsidTr="00D62E6E">
        <w:tc>
          <w:tcPr>
            <w:tcW w:w="2269" w:type="dxa"/>
            <w:shd w:val="clear" w:color="auto" w:fill="auto"/>
          </w:tcPr>
          <w:p w14:paraId="4354795B" w14:textId="77777777" w:rsidR="00D62E6E" w:rsidRPr="006C1FF3" w:rsidRDefault="00D62E6E" w:rsidP="006C1FF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AC07473" w14:textId="77777777" w:rsidR="00D62E6E" w:rsidRPr="006C1FF3" w:rsidRDefault="00DC4634" w:rsidP="006C1FF3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Wykonanie przeglądów serwisowych aparatury badawczej dla Zakładu Higieny Weterynaryjnej im. prof. Kazimierza Panka w Bydgoszczy V</w:t>
            </w:r>
            <w:r w:rsidR="00D62E6E" w:rsidRPr="006C1FF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.</w:t>
            </w:r>
          </w:p>
        </w:tc>
      </w:tr>
      <w:tr w:rsidR="00DC4634" w:rsidRPr="006C1FF3" w14:paraId="06617005" w14:textId="77777777" w:rsidTr="00D43EC2">
        <w:tc>
          <w:tcPr>
            <w:tcW w:w="2269" w:type="dxa"/>
            <w:shd w:val="clear" w:color="auto" w:fill="auto"/>
          </w:tcPr>
          <w:p w14:paraId="08F8D8BF" w14:textId="77777777" w:rsidR="00DC4634" w:rsidRPr="006C1FF3" w:rsidRDefault="00DC4634" w:rsidP="006C1FF3">
            <w:pPr>
              <w:tabs>
                <w:tab w:val="center" w:pos="4536"/>
                <w:tab w:val="right" w:pos="9072"/>
              </w:tabs>
              <w:spacing w:after="0" w:line="276" w:lineRule="auto"/>
              <w:ind w:left="-105" w:right="-115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D9FCBFC" w14:textId="77777777" w:rsidR="00DC4634" w:rsidRPr="006C1FF3" w:rsidRDefault="00DC4634" w:rsidP="006C1FF3">
            <w:pPr>
              <w:tabs>
                <w:tab w:val="center" w:pos="4536"/>
                <w:tab w:val="right" w:pos="9072"/>
              </w:tabs>
              <w:spacing w:after="0" w:line="276" w:lineRule="auto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  <w:t>WIWa.272.23.2024</w:t>
            </w:r>
          </w:p>
        </w:tc>
      </w:tr>
    </w:tbl>
    <w:p w14:paraId="631331C0" w14:textId="77777777" w:rsidR="00BC121E" w:rsidRPr="006C1FF3" w:rsidRDefault="00DC4634" w:rsidP="006C1FF3">
      <w:pPr>
        <w:spacing w:before="240" w:after="120" w:line="276" w:lineRule="auto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C1FF3">
        <w:rPr>
          <w:rFonts w:ascii="Arial" w:eastAsia="Times New Roman" w:hAnsi="Arial" w:cs="Arial"/>
          <w:b/>
          <w:sz w:val="24"/>
          <w:szCs w:val="24"/>
          <w:lang w:eastAsia="pl-PL"/>
        </w:rPr>
        <w:t>Inspekcja Weterynaryjna Wojewódzki Inspektorat Weterynarii w Bydgoszczy</w:t>
      </w:r>
      <w:r w:rsidR="00BC121E" w:rsidRPr="006C1FF3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6C1FF3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14:paraId="72688CF5" w14:textId="77777777" w:rsidR="00BC121E" w:rsidRPr="006C1FF3" w:rsidRDefault="008E296F" w:rsidP="006C1FF3">
      <w:pPr>
        <w:spacing w:after="120" w:line="276" w:lineRule="auto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6C1FF3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29719B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2.85pt;height:17.75pt" o:ole="">
            <v:imagedata r:id="rId8" o:title=""/>
          </v:shape>
          <w:control r:id="rId9" w:name="OptionButton211" w:shapeid="_x0000_i1029"/>
        </w:object>
      </w:r>
      <w:r w:rsidR="00BC121E"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6C1FF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6C1FF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6C1FF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 w:rsidRPr="006C1FF3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14:paraId="2FF476A9" w14:textId="77777777" w:rsidR="00BC121E" w:rsidRDefault="00BC121E" w:rsidP="006C1FF3">
      <w:p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C1FF3">
        <w:rPr>
          <w:rFonts w:ascii="Arial" w:eastAsia="Times New Roman" w:hAnsi="Arial" w:cs="Arial"/>
          <w:b/>
          <w:bCs/>
          <w:sz w:val="24"/>
          <w:szCs w:val="24"/>
        </w:rPr>
        <w:object w:dxaOrig="0" w:dyaOrig="0" w14:anchorId="065DEDA6">
          <v:shape id="_x0000_i1030" type="#_x0000_t75" style="width:452.85pt;height:17.75pt" o:ole="">
            <v:imagedata r:id="rId10" o:title=""/>
          </v:shape>
          <w:control r:id="rId11" w:name="OptionButton21" w:shapeid="_x0000_i1030"/>
        </w:object>
      </w:r>
      <w:r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 w:rsidRPr="006C1FF3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Pr="006C1FF3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6C1FF3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Pr="006C1FF3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14:paraId="04621329" w14:textId="77777777" w:rsidR="006C1FF3" w:rsidRPr="006C1FF3" w:rsidRDefault="006C1FF3" w:rsidP="006C1FF3">
      <w:pPr>
        <w:spacing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14:paraId="5078FB59" w14:textId="77777777" w:rsidR="00BF69A4" w:rsidRPr="006C1FF3" w:rsidRDefault="00BF69A4" w:rsidP="006C1FF3">
      <w:pPr>
        <w:spacing w:before="240" w:after="120" w:line="276" w:lineRule="auto"/>
        <w:rPr>
          <w:rFonts w:ascii="Arial" w:eastAsia="Times New Roman" w:hAnsi="Arial" w:cs="Arial"/>
          <w:sz w:val="24"/>
          <w:szCs w:val="24"/>
          <w:lang w:eastAsia="pl-PL"/>
        </w:rPr>
      </w:pPr>
      <w:r w:rsidRPr="006C1FF3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6C1FF3" w14:paraId="2EF94475" w14:textId="77777777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F69E3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36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9DFA2A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19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2E8C9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6C1FF3" w14:paraId="2A93280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40363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36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2C05D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69A1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6C1FF3" w14:paraId="096D4515" w14:textId="77777777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731C2F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36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D2524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6CFC3" w14:textId="77777777" w:rsidR="00BC121E" w:rsidRPr="006C1FF3" w:rsidRDefault="00BC121E" w:rsidP="006C1FF3">
            <w:pPr>
              <w:widowControl w:val="0"/>
              <w:adjustRightInd w:val="0"/>
              <w:spacing w:before="60" w:after="60" w:line="276" w:lineRule="auto"/>
              <w:ind w:left="284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14:paraId="3FFFF6EB" w14:textId="77777777" w:rsidR="00BC121E" w:rsidRPr="006C1FF3" w:rsidRDefault="00BC121E" w:rsidP="006C1FF3">
      <w:pPr>
        <w:widowControl w:val="0"/>
        <w:adjustRightInd w:val="0"/>
        <w:spacing w:before="240" w:after="0" w:line="276" w:lineRule="auto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6C1FF3">
        <w:rPr>
          <w:rFonts w:ascii="Arial" w:eastAsia="Times New Roman" w:hAnsi="Arial" w:cs="Arial"/>
          <w:sz w:val="24"/>
          <w:szCs w:val="24"/>
          <w:u w:val="single"/>
          <w:lang w:eastAsia="pl-PL"/>
        </w:rPr>
        <w:lastRenderedPageBreak/>
        <w:t>Uwaga</w:t>
      </w:r>
    </w:p>
    <w:p w14:paraId="59B0695D" w14:textId="77777777" w:rsidR="00BC121E" w:rsidRPr="006C1FF3" w:rsidRDefault="00BC121E" w:rsidP="006C1FF3">
      <w:pPr>
        <w:widowControl w:val="0"/>
        <w:adjustRightInd w:val="0"/>
        <w:spacing w:after="480" w:line="276" w:lineRule="auto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6C1FF3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5FC70660" w14:textId="77777777" w:rsidR="00067B62" w:rsidRPr="006C1FF3" w:rsidRDefault="00067B62" w:rsidP="006C1FF3">
      <w:pPr>
        <w:widowControl w:val="0"/>
        <w:adjustRightInd w:val="0"/>
        <w:spacing w:after="120" w:line="276" w:lineRule="auto"/>
        <w:textAlignment w:val="baseline"/>
        <w:rPr>
          <w:rFonts w:ascii="Arial" w:eastAsia="Times New Roman" w:hAnsi="Arial" w:cs="Arial"/>
          <w:b/>
          <w:bCs/>
          <w:color w:val="0070C0"/>
          <w:sz w:val="24"/>
          <w:szCs w:val="24"/>
          <w:vertAlign w:val="superscript"/>
          <w:lang w:eastAsia="pl-PL"/>
        </w:rPr>
      </w:pPr>
      <w:r w:rsidRPr="006C1FF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6C1FF3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6C1FF3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Należy zaznaczyć właściwe lub niepotrzebne skreślić</w:t>
      </w:r>
    </w:p>
    <w:p w14:paraId="714C78CC" w14:textId="77777777" w:rsidR="00067B62" w:rsidRPr="006C1FF3" w:rsidRDefault="00067B62" w:rsidP="006C1FF3">
      <w:pPr>
        <w:widowControl w:val="0"/>
        <w:adjustRightInd w:val="0"/>
        <w:spacing w:after="480" w:line="276" w:lineRule="auto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6C1FF3" w14:paraId="14F2EAC7" w14:textId="77777777" w:rsidTr="00620E37">
        <w:tc>
          <w:tcPr>
            <w:tcW w:w="2660" w:type="dxa"/>
            <w:shd w:val="clear" w:color="auto" w:fill="auto"/>
          </w:tcPr>
          <w:p w14:paraId="1DC327D7" w14:textId="77777777" w:rsidR="00BC121E" w:rsidRPr="006C1FF3" w:rsidRDefault="00BC121E" w:rsidP="006C1FF3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62DC3526" w14:textId="77777777" w:rsidR="00BC121E" w:rsidRPr="006C1FF3" w:rsidRDefault="00D62E6E" w:rsidP="006C1FF3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34EFEF09" w14:textId="77777777" w:rsidR="00BC121E" w:rsidRPr="006C1FF3" w:rsidRDefault="00844A96" w:rsidP="006C1FF3">
            <w:pPr>
              <w:widowControl w:val="0"/>
              <w:adjustRightInd w:val="0"/>
              <w:spacing w:after="120" w:line="276" w:lineRule="auto"/>
              <w:ind w:left="567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BC121E" w:rsidRPr="006C1F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data</w:t>
            </w:r>
            <w:r w:rsidRPr="006C1F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14:paraId="73B20C40" w14:textId="77777777" w:rsidR="00BC121E" w:rsidRPr="006C1FF3" w:rsidRDefault="00BC121E" w:rsidP="006C1FF3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08CE73E" w14:textId="77777777" w:rsidR="00BC121E" w:rsidRPr="006C1FF3" w:rsidRDefault="00BC121E" w:rsidP="006C1FF3">
            <w:pPr>
              <w:widowControl w:val="0"/>
              <w:adjustRightInd w:val="0"/>
              <w:spacing w:after="0" w:line="276" w:lineRule="auto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6C1FF3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88FEFE5" w14:textId="77777777" w:rsidR="00BC121E" w:rsidRPr="006C1FF3" w:rsidRDefault="00844A96" w:rsidP="006C1FF3">
            <w:pPr>
              <w:widowControl w:val="0"/>
              <w:adjustRightInd w:val="0"/>
              <w:spacing w:after="60" w:line="276" w:lineRule="auto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6C1F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</w:t>
            </w:r>
            <w:r w:rsidR="00DC4634" w:rsidRPr="006C1F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 xml:space="preserve">kwalifikowany podpis elektroniczny lub podpis zaufany lub elektroniczny podpis osobisty </w:t>
            </w:r>
            <w:r w:rsidR="00BC121E" w:rsidRPr="006C1F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osoby / osób uprawnionych do reprezentacji Wykonawcy</w:t>
            </w:r>
            <w:r w:rsidRPr="006C1FF3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]</w:t>
            </w:r>
          </w:p>
        </w:tc>
      </w:tr>
    </w:tbl>
    <w:p w14:paraId="46258BD1" w14:textId="77777777" w:rsidR="00106AC7" w:rsidRPr="006C1FF3" w:rsidRDefault="00106AC7" w:rsidP="006C1FF3">
      <w:pPr>
        <w:spacing w:line="276" w:lineRule="auto"/>
        <w:rPr>
          <w:rFonts w:ascii="Arial" w:hAnsi="Arial" w:cs="Arial"/>
          <w:sz w:val="24"/>
          <w:szCs w:val="24"/>
        </w:rPr>
      </w:pPr>
    </w:p>
    <w:sectPr w:rsidR="00106AC7" w:rsidRPr="006C1FF3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739509" w14:textId="77777777" w:rsidR="00A00D49" w:rsidRDefault="00A00D49">
      <w:r>
        <w:separator/>
      </w:r>
    </w:p>
  </w:endnote>
  <w:endnote w:type="continuationSeparator" w:id="0">
    <w:p w14:paraId="7D81085C" w14:textId="77777777" w:rsidR="00A00D49" w:rsidRDefault="00A00D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ADBB53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F83F82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23CCECB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31D60A34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6254AF92">
        <v:line id="_x0000_s1025" style="position:absolute;left:0;text-align:left;z-index:251657728" from="-3.85pt,8.7pt" to="455.15pt,8.7pt"/>
      </w:pict>
    </w:r>
  </w:p>
  <w:p w14:paraId="7B52392A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636E77" w14:textId="77777777" w:rsidR="00DC4634" w:rsidRDefault="00DC463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9AD702" w14:textId="77777777" w:rsidR="00A00D49" w:rsidRDefault="00A00D49">
      <w:r>
        <w:separator/>
      </w:r>
    </w:p>
  </w:footnote>
  <w:footnote w:type="continuationSeparator" w:id="0">
    <w:p w14:paraId="562F8AA8" w14:textId="77777777" w:rsidR="00A00D49" w:rsidRDefault="00A00D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947F6A" w14:textId="77777777" w:rsidR="00DC4634" w:rsidRDefault="00DC46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18C130" w14:textId="77777777" w:rsidR="00DC4634" w:rsidRDefault="00DC46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24690" w14:textId="77777777" w:rsidR="00DC4634" w:rsidRDefault="00DC463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68765695">
    <w:abstractNumId w:val="13"/>
  </w:num>
  <w:num w:numId="2" w16cid:durableId="1060708415">
    <w:abstractNumId w:val="0"/>
  </w:num>
  <w:num w:numId="3" w16cid:durableId="910194236">
    <w:abstractNumId w:val="11"/>
  </w:num>
  <w:num w:numId="4" w16cid:durableId="588807486">
    <w:abstractNumId w:val="8"/>
  </w:num>
  <w:num w:numId="5" w16cid:durableId="1999335455">
    <w:abstractNumId w:val="7"/>
  </w:num>
  <w:num w:numId="6" w16cid:durableId="621807432">
    <w:abstractNumId w:val="1"/>
  </w:num>
  <w:num w:numId="7" w16cid:durableId="2081172209">
    <w:abstractNumId w:val="6"/>
  </w:num>
  <w:num w:numId="8" w16cid:durableId="712341304">
    <w:abstractNumId w:val="3"/>
  </w:num>
  <w:num w:numId="9" w16cid:durableId="54622616">
    <w:abstractNumId w:val="2"/>
  </w:num>
  <w:num w:numId="10" w16cid:durableId="540477053">
    <w:abstractNumId w:val="5"/>
  </w:num>
  <w:num w:numId="11" w16cid:durableId="709377665">
    <w:abstractNumId w:val="10"/>
  </w:num>
  <w:num w:numId="12" w16cid:durableId="379748036">
    <w:abstractNumId w:val="4"/>
  </w:num>
  <w:num w:numId="13" w16cid:durableId="1986930758">
    <w:abstractNumId w:val="9"/>
  </w:num>
  <w:num w:numId="14" w16cid:durableId="771780229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00D49"/>
    <w:rsid w:val="0000184A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863F6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C1FF3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00D49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C4634"/>
    <w:rsid w:val="00DD482A"/>
    <w:rsid w:val="00DE0396"/>
    <w:rsid w:val="00DE0405"/>
    <w:rsid w:val="00DE252B"/>
    <w:rsid w:val="00E0229C"/>
    <w:rsid w:val="00E37A20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9CC63A"/>
  <w15:chartTrackingRefBased/>
  <w15:docId w15:val="{3E0CB319-8644-4D76-8EF1-777898F84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RA~1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234</Words>
  <Characters>1840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Sieracka</dc:creator>
  <cp:keywords/>
  <cp:lastModifiedBy>Katarzyna Sieracka</cp:lastModifiedBy>
  <cp:revision>3</cp:revision>
  <cp:lastPrinted>2010-01-07T09:39:00Z</cp:lastPrinted>
  <dcterms:created xsi:type="dcterms:W3CDTF">2024-11-20T07:59:00Z</dcterms:created>
  <dcterms:modified xsi:type="dcterms:W3CDTF">2024-11-20T08:00:00Z</dcterms:modified>
</cp:coreProperties>
</file>