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3A05F" w14:textId="77777777" w:rsidR="00CF7835" w:rsidRPr="009432A1" w:rsidRDefault="0082642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2642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26429">
        <w:rPr>
          <w:rFonts w:ascii="Arial" w:hAnsi="Arial" w:cs="Arial"/>
          <w:sz w:val="24"/>
          <w:szCs w:val="24"/>
        </w:rPr>
        <w:t>2024-11-21</w:t>
      </w:r>
    </w:p>
    <w:p w14:paraId="7FBC10E2" w14:textId="77777777" w:rsidR="00CF7835" w:rsidRPr="009432A1" w:rsidRDefault="0082642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642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CE0AD07" w14:textId="77777777" w:rsidR="00CF7835" w:rsidRPr="009432A1" w:rsidRDefault="0082642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26429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26429">
        <w:rPr>
          <w:rFonts w:ascii="Arial" w:hAnsi="Arial" w:cs="Arial"/>
          <w:sz w:val="24"/>
          <w:szCs w:val="24"/>
        </w:rPr>
        <w:t>66</w:t>
      </w:r>
    </w:p>
    <w:p w14:paraId="025ADA5C" w14:textId="77777777" w:rsidR="00CF7835" w:rsidRPr="009432A1" w:rsidRDefault="00826429" w:rsidP="00CF7835">
      <w:pPr>
        <w:rPr>
          <w:rFonts w:ascii="Arial" w:hAnsi="Arial" w:cs="Arial"/>
          <w:sz w:val="24"/>
          <w:szCs w:val="24"/>
        </w:rPr>
      </w:pPr>
      <w:r w:rsidRPr="00826429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26429">
        <w:rPr>
          <w:rFonts w:ascii="Arial" w:hAnsi="Arial" w:cs="Arial"/>
          <w:sz w:val="24"/>
          <w:szCs w:val="24"/>
        </w:rPr>
        <w:t>Kraków</w:t>
      </w:r>
    </w:p>
    <w:p w14:paraId="7277B5CA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85F354" w14:textId="1A08BC63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C2FDDFB" w14:textId="587B9A47" w:rsidR="009E6ED5" w:rsidRPr="009432A1" w:rsidRDefault="009E6ED5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SZP-271.22/24.961.EJK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59B80F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D4D27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9B04E9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C4BBAB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D9D9AC5" w14:textId="77777777" w:rsidTr="000C1C6D">
        <w:tc>
          <w:tcPr>
            <w:tcW w:w="2269" w:type="dxa"/>
            <w:shd w:val="clear" w:color="auto" w:fill="auto"/>
          </w:tcPr>
          <w:p w14:paraId="756078C4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05FBE8" w14:textId="18DA7F25" w:rsidR="00CF7835" w:rsidRPr="004E4B64" w:rsidRDefault="0082642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429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826429" w:rsidRPr="004E4B64" w14:paraId="5EBCECF2" w14:textId="77777777" w:rsidTr="00E91BFB">
        <w:tc>
          <w:tcPr>
            <w:tcW w:w="2269" w:type="dxa"/>
            <w:shd w:val="clear" w:color="auto" w:fill="auto"/>
          </w:tcPr>
          <w:p w14:paraId="124746D8" w14:textId="77777777" w:rsidR="00826429" w:rsidRPr="004E4B64" w:rsidRDefault="00826429" w:rsidP="00E91B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7586B0" w14:textId="77777777" w:rsidR="00826429" w:rsidRPr="004E4B64" w:rsidRDefault="00826429" w:rsidP="00E91B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429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10DAE60B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26429" w:rsidRPr="00826429">
        <w:rPr>
          <w:rFonts w:ascii="Arial" w:hAnsi="Arial" w:cs="Arial"/>
          <w:sz w:val="24"/>
          <w:szCs w:val="24"/>
        </w:rPr>
        <w:t>(</w:t>
      </w:r>
      <w:proofErr w:type="spellStart"/>
      <w:r w:rsidR="00826429" w:rsidRPr="00826429">
        <w:rPr>
          <w:rFonts w:ascii="Arial" w:hAnsi="Arial" w:cs="Arial"/>
          <w:sz w:val="24"/>
          <w:szCs w:val="24"/>
        </w:rPr>
        <w:t>t.j</w:t>
      </w:r>
      <w:proofErr w:type="spellEnd"/>
      <w:r w:rsidR="00826429" w:rsidRPr="0082642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8B7FD94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26429" w:rsidRPr="00826429">
        <w:rPr>
          <w:rFonts w:ascii="Arial" w:hAnsi="Arial" w:cs="Arial"/>
          <w:sz w:val="24"/>
          <w:szCs w:val="24"/>
        </w:rPr>
        <w:t>21/11/2024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26429" w:rsidRPr="0082642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3922557" w14:textId="77777777" w:rsidTr="000C1C6D">
        <w:tc>
          <w:tcPr>
            <w:tcW w:w="1276" w:type="dxa"/>
            <w:shd w:val="clear" w:color="auto" w:fill="F2F2F2"/>
            <w:vAlign w:val="center"/>
          </w:tcPr>
          <w:p w14:paraId="0587D87B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788A5A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046B4C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26429" w:rsidRPr="00355C9D" w14:paraId="4BCCA75A" w14:textId="77777777" w:rsidTr="00E91BFB">
        <w:tc>
          <w:tcPr>
            <w:tcW w:w="1276" w:type="dxa"/>
            <w:shd w:val="clear" w:color="auto" w:fill="auto"/>
            <w:vAlign w:val="center"/>
          </w:tcPr>
          <w:p w14:paraId="68AF356C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87CF487" w14:textId="77777777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 </w:t>
            </w:r>
          </w:p>
          <w:p w14:paraId="24A160A1" w14:textId="5DB58A06" w:rsidR="00826429" w:rsidRPr="00CF7835" w:rsidRDefault="00826429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FUDEKO S.A.</w:t>
            </w:r>
          </w:p>
          <w:p w14:paraId="5E04C5A5" w14:textId="77777777" w:rsidR="00826429" w:rsidRPr="00CF7835" w:rsidRDefault="00826429" w:rsidP="00E91BFB">
            <w:pPr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Spokojna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6429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6ADECB" w14:textId="77777777" w:rsidR="00826429" w:rsidRDefault="00826429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81-549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6429">
              <w:rPr>
                <w:rFonts w:ascii="Arial" w:hAnsi="Arial" w:cs="Arial"/>
                <w:sz w:val="24"/>
                <w:szCs w:val="24"/>
              </w:rPr>
              <w:t>Gdynia</w:t>
            </w:r>
          </w:p>
          <w:p w14:paraId="42610EA0" w14:textId="24FE8AF5" w:rsidR="009E6ED5" w:rsidRDefault="009E6ED5" w:rsidP="009E6ED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5D39692" w14:textId="3D9076E2" w:rsidR="009E6ED5" w:rsidRDefault="009E6ED5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FUDECO MED Sp.  z o.o.</w:t>
            </w:r>
          </w:p>
          <w:p w14:paraId="781F3DE1" w14:textId="41221A10" w:rsidR="009E6ED5" w:rsidRPr="00CF7835" w:rsidRDefault="009E6ED5" w:rsidP="005D2C1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Spokojna 4</w:t>
            </w:r>
            <w:r w:rsidR="005D2C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26429">
              <w:rPr>
                <w:rFonts w:ascii="Arial" w:hAnsi="Arial" w:cs="Arial"/>
                <w:sz w:val="24"/>
                <w:szCs w:val="24"/>
              </w:rPr>
              <w:t>81-549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6429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5D301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lastRenderedPageBreak/>
              <w:t>34 944 404.40 zł</w:t>
            </w:r>
          </w:p>
        </w:tc>
      </w:tr>
      <w:tr w:rsidR="00826429" w:rsidRPr="00355C9D" w14:paraId="1ED9FC81" w14:textId="77777777" w:rsidTr="00E91BFB">
        <w:tc>
          <w:tcPr>
            <w:tcW w:w="1276" w:type="dxa"/>
            <w:shd w:val="clear" w:color="auto" w:fill="auto"/>
            <w:vAlign w:val="center"/>
          </w:tcPr>
          <w:p w14:paraId="053D074F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CB5428A" w14:textId="77777777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114E0C7D" w14:textId="0FFC8C5C" w:rsidR="00826429" w:rsidRPr="00CF7835" w:rsidRDefault="00826429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6429">
              <w:rPr>
                <w:rFonts w:ascii="Arial" w:hAnsi="Arial" w:cs="Arial"/>
                <w:sz w:val="24"/>
                <w:szCs w:val="24"/>
              </w:rPr>
              <w:t>Ever</w:t>
            </w:r>
            <w:proofErr w:type="spellEnd"/>
            <w:r w:rsidRPr="008264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6ED5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="009E6E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6ED5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="009E6ED5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</w:p>
          <w:p w14:paraId="3E4A9723" w14:textId="19C3BECE" w:rsidR="00826429" w:rsidRDefault="009B3165" w:rsidP="005D2C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Arkuszowa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39</w:t>
            </w:r>
            <w:r w:rsidR="005D2C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01-934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628E97E6" w14:textId="77777777" w:rsidR="009E6ED5" w:rsidRDefault="009E6ED5" w:rsidP="009E6ED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6206B50" w14:textId="77777777" w:rsidR="009E6ED5" w:rsidRPr="00CF7835" w:rsidRDefault="009E6ED5" w:rsidP="009E6ED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6429">
              <w:rPr>
                <w:rFonts w:ascii="Arial" w:hAnsi="Arial" w:cs="Arial"/>
                <w:sz w:val="24"/>
                <w:szCs w:val="24"/>
              </w:rPr>
              <w:t>Ever</w:t>
            </w:r>
            <w:proofErr w:type="spellEnd"/>
            <w:r w:rsidRPr="008264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6429">
              <w:rPr>
                <w:rFonts w:ascii="Arial" w:hAnsi="Arial" w:cs="Arial"/>
                <w:sz w:val="24"/>
                <w:szCs w:val="24"/>
              </w:rPr>
              <w:t>Cleaning</w:t>
            </w:r>
            <w:proofErr w:type="spellEnd"/>
            <w:r w:rsidRPr="00826429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7706AE4" w14:textId="7163E8AC" w:rsidR="009E6ED5" w:rsidRPr="00CF7835" w:rsidRDefault="009B3165" w:rsidP="005D2C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Arkuszowa</w:t>
            </w:r>
            <w:r w:rsidR="009E6ED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39</w:t>
            </w:r>
            <w:r w:rsidR="005D2C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01-934</w:t>
            </w:r>
            <w:r w:rsidR="009E6ED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17609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35 979 930.00 zł</w:t>
            </w:r>
          </w:p>
        </w:tc>
      </w:tr>
      <w:tr w:rsidR="00826429" w:rsidRPr="00355C9D" w14:paraId="59470981" w14:textId="77777777" w:rsidTr="00E91BFB">
        <w:tc>
          <w:tcPr>
            <w:tcW w:w="1276" w:type="dxa"/>
            <w:shd w:val="clear" w:color="auto" w:fill="auto"/>
            <w:vAlign w:val="center"/>
          </w:tcPr>
          <w:p w14:paraId="2BB8B469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B1EFE50" w14:textId="260A7319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42CA9DE1" w14:textId="52974625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Hospital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Service </w:t>
            </w:r>
            <w:r w:rsidR="009B3165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p. z o.o. </w:t>
            </w:r>
          </w:p>
          <w:p w14:paraId="79EE45C5" w14:textId="231CF938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B3165">
              <w:rPr>
                <w:rFonts w:ascii="Arial" w:hAnsi="Arial" w:cs="Arial"/>
                <w:sz w:val="24"/>
                <w:szCs w:val="24"/>
              </w:rPr>
              <w:t xml:space="preserve">A. </w:t>
            </w:r>
            <w:r>
              <w:rPr>
                <w:rFonts w:ascii="Arial" w:hAnsi="Arial" w:cs="Arial"/>
                <w:sz w:val="24"/>
                <w:szCs w:val="24"/>
              </w:rPr>
              <w:t>Słonimskiego 1, 50-304 Wrocław</w:t>
            </w:r>
          </w:p>
          <w:p w14:paraId="038A0FD9" w14:textId="77777777" w:rsidR="009E6ED5" w:rsidRDefault="009E6ED5" w:rsidP="009E6ED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7EDE7EC" w14:textId="4F0F2957" w:rsidR="00826429" w:rsidRPr="00CF7835" w:rsidRDefault="00826429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 xml:space="preserve">Impel </w:t>
            </w:r>
            <w:proofErr w:type="spellStart"/>
            <w:r w:rsidRPr="00826429">
              <w:rPr>
                <w:rFonts w:ascii="Arial" w:hAnsi="Arial" w:cs="Arial"/>
                <w:sz w:val="24"/>
                <w:szCs w:val="24"/>
              </w:rPr>
              <w:t>Facility</w:t>
            </w:r>
            <w:proofErr w:type="spellEnd"/>
            <w:r w:rsidRPr="00826429">
              <w:rPr>
                <w:rFonts w:ascii="Arial" w:hAnsi="Arial" w:cs="Arial"/>
                <w:sz w:val="24"/>
                <w:szCs w:val="24"/>
              </w:rPr>
              <w:t xml:space="preserve"> Services Sp. z  o. o.</w:t>
            </w:r>
          </w:p>
          <w:p w14:paraId="16B85B8B" w14:textId="4E951A0F" w:rsidR="00826429" w:rsidRDefault="009B3165" w:rsidP="005D2C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Słonimskiego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1</w:t>
            </w:r>
            <w:r w:rsidR="005D2C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50-304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Wrocław</w:t>
            </w:r>
          </w:p>
          <w:p w14:paraId="46C15FEE" w14:textId="77777777" w:rsidR="009E6ED5" w:rsidRDefault="009E6ED5" w:rsidP="009E6ED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272057" w14:textId="0FF12E2E" w:rsidR="009E6ED5" w:rsidRDefault="009E6ED5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Optima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Cleaning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FF73015" w14:textId="78622533" w:rsidR="009E6ED5" w:rsidRPr="00CF7835" w:rsidRDefault="009B3165" w:rsidP="005D2C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A.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Słonimskiego</w:t>
            </w:r>
            <w:r w:rsidR="009E6ED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1</w:t>
            </w:r>
            <w:r w:rsidR="005D2C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50-304</w:t>
            </w:r>
            <w:r w:rsidR="009E6ED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6ED5" w:rsidRPr="0082642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C7CA9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35 804 829.60 zł</w:t>
            </w:r>
          </w:p>
        </w:tc>
      </w:tr>
      <w:tr w:rsidR="00826429" w:rsidRPr="00355C9D" w14:paraId="7A18B21B" w14:textId="77777777" w:rsidTr="00E91BFB">
        <w:tc>
          <w:tcPr>
            <w:tcW w:w="1276" w:type="dxa"/>
            <w:shd w:val="clear" w:color="auto" w:fill="auto"/>
            <w:vAlign w:val="center"/>
          </w:tcPr>
          <w:p w14:paraId="154476DA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F32BFC4" w14:textId="1F91E0B5" w:rsidR="009E6ED5" w:rsidRDefault="005D2C1B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</w:t>
            </w:r>
            <w:r w:rsidR="009E6ED5">
              <w:rPr>
                <w:rFonts w:ascii="Arial" w:hAnsi="Arial" w:cs="Arial"/>
                <w:sz w:val="24"/>
                <w:szCs w:val="24"/>
              </w:rPr>
              <w:t xml:space="preserve"> firm:</w:t>
            </w:r>
          </w:p>
          <w:p w14:paraId="0CC21177" w14:textId="77777777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Naprzód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Hospital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o.o., </w:t>
            </w:r>
          </w:p>
          <w:p w14:paraId="77E0BF32" w14:textId="7671F49D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Traktorowa 126, 91-204 Łódź</w:t>
            </w:r>
          </w:p>
          <w:p w14:paraId="3835B25B" w14:textId="473EF178" w:rsidR="009E6ED5" w:rsidRDefault="009E6ED5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E904CA1" w14:textId="111EA1D2" w:rsidR="00826429" w:rsidRPr="00CF7835" w:rsidRDefault="00826429" w:rsidP="00E91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Izan+ Sp. z o.o.</w:t>
            </w:r>
          </w:p>
          <w:p w14:paraId="758445D6" w14:textId="22ECEF5B" w:rsidR="00826429" w:rsidRDefault="009B3165" w:rsidP="009E6E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Żabiniec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46</w:t>
            </w:r>
            <w:r w:rsidR="009E6ED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31-215</w:t>
            </w:r>
            <w:r w:rsidR="0082642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429" w:rsidRPr="00826429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217A5AE8" w14:textId="4BA5DCDD" w:rsidR="009E6ED5" w:rsidRDefault="009E6ED5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579A8A29" w14:textId="76A73D63" w:rsidR="009E6ED5" w:rsidRDefault="009E6ED5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Naprzód Service Sp.  z</w:t>
            </w:r>
            <w:r w:rsidR="009B316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o.o., </w:t>
            </w:r>
          </w:p>
          <w:p w14:paraId="12C946B6" w14:textId="7BC8B7A7" w:rsidR="009E6ED5" w:rsidRPr="00CF7835" w:rsidRDefault="009B3165" w:rsidP="00E91B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</w:t>
            </w:r>
            <w:r w:rsidR="009E6ED5">
              <w:rPr>
                <w:rFonts w:ascii="Arial" w:hAnsi="Arial" w:cs="Arial"/>
                <w:sz w:val="24"/>
                <w:szCs w:val="24"/>
              </w:rPr>
              <w:t xml:space="preserve"> Traktorowa 126, 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AA6605" w14:textId="77777777" w:rsidR="00826429" w:rsidRPr="00CF7835" w:rsidRDefault="00826429" w:rsidP="00E91B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29">
              <w:rPr>
                <w:rFonts w:ascii="Arial" w:hAnsi="Arial" w:cs="Arial"/>
                <w:sz w:val="24"/>
                <w:szCs w:val="24"/>
              </w:rPr>
              <w:t>34 770 578.40 zł</w:t>
            </w:r>
          </w:p>
        </w:tc>
      </w:tr>
    </w:tbl>
    <w:p w14:paraId="2075A7B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CAF5B7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E54AB1D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51F10" w14:textId="77777777" w:rsidR="009774B7" w:rsidRDefault="009774B7">
      <w:r>
        <w:separator/>
      </w:r>
    </w:p>
  </w:endnote>
  <w:endnote w:type="continuationSeparator" w:id="0">
    <w:p w14:paraId="6760C8B6" w14:textId="77777777" w:rsidR="009774B7" w:rsidRDefault="00977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3D5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B4C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C2638" w14:textId="77777777" w:rsidR="00960CEB" w:rsidRPr="00986737" w:rsidRDefault="006F00B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745A86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F302D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F00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41536" w14:textId="77777777" w:rsidR="009F189D" w:rsidRDefault="009F189D">
    <w:pPr>
      <w:pStyle w:val="Stopka"/>
      <w:tabs>
        <w:tab w:val="clear" w:pos="4536"/>
      </w:tabs>
      <w:jc w:val="center"/>
    </w:pPr>
  </w:p>
  <w:p w14:paraId="36BE95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4E4F2" w14:textId="77777777" w:rsidR="009774B7" w:rsidRDefault="009774B7">
      <w:r>
        <w:separator/>
      </w:r>
    </w:p>
  </w:footnote>
  <w:footnote w:type="continuationSeparator" w:id="0">
    <w:p w14:paraId="0179DAB6" w14:textId="77777777" w:rsidR="009774B7" w:rsidRDefault="00977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0EDA7" w14:textId="77777777" w:rsidR="00826429" w:rsidRDefault="00826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BA700" w14:textId="77777777" w:rsidR="00826429" w:rsidRDefault="00826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71C71" w14:textId="77777777" w:rsidR="00826429" w:rsidRDefault="00826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4B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2C1B"/>
    <w:rsid w:val="00601802"/>
    <w:rsid w:val="0069085C"/>
    <w:rsid w:val="006F00B3"/>
    <w:rsid w:val="00790AC1"/>
    <w:rsid w:val="00826429"/>
    <w:rsid w:val="00843263"/>
    <w:rsid w:val="00861E75"/>
    <w:rsid w:val="008A26A5"/>
    <w:rsid w:val="008F318B"/>
    <w:rsid w:val="00960CEB"/>
    <w:rsid w:val="009774B7"/>
    <w:rsid w:val="009B3165"/>
    <w:rsid w:val="009D19BD"/>
    <w:rsid w:val="009E6ED5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47165"/>
  <w15:chartTrackingRefBased/>
  <w15:docId w15:val="{3B467E42-12DF-4373-8B41-CD062E9C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E6ED5"/>
  </w:style>
  <w:style w:type="character" w:customStyle="1" w:styleId="TekstprzypisukocowegoZnak">
    <w:name w:val="Tekst przypisu końcowego Znak"/>
    <w:basedOn w:val="Domylnaczcionkaakapitu"/>
    <w:link w:val="Tekstprzypisukocowego"/>
    <w:rsid w:val="009E6ED5"/>
  </w:style>
  <w:style w:type="character" w:styleId="Odwoanieprzypisukocowego">
    <w:name w:val="endnote reference"/>
    <w:basedOn w:val="Domylnaczcionkaakapitu"/>
    <w:rsid w:val="009E6E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264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2024-11-21T09:53:00Z</cp:lastPrinted>
  <dcterms:created xsi:type="dcterms:W3CDTF">2024-11-21T09:15:00Z</dcterms:created>
  <dcterms:modified xsi:type="dcterms:W3CDTF">2024-11-21T09:56:00Z</dcterms:modified>
</cp:coreProperties>
</file>