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365876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208E4">
        <w:rPr>
          <w:rFonts w:ascii="Arial" w:hAnsi="Arial" w:cs="Arial"/>
          <w:b/>
        </w:rPr>
        <w:t>6</w:t>
      </w:r>
      <w:r w:rsidR="001244A5">
        <w:rPr>
          <w:rFonts w:ascii="Arial" w:hAnsi="Arial" w:cs="Arial"/>
          <w:b/>
        </w:rPr>
        <w:t>83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CDAD7EF" w:rsidR="00F90CD1" w:rsidRPr="00ED2EDD" w:rsidRDefault="001244A5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1244A5">
        <w:rPr>
          <w:rFonts w:ascii="Arial" w:hAnsi="Arial" w:cs="Arial"/>
          <w:b/>
          <w:iCs/>
          <w:sz w:val="20"/>
          <w:szCs w:val="20"/>
        </w:rPr>
        <w:t>Dostawa cyfrowego konduktometru do metali dla WO  DE.dzp.272-683/24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48BA4" w14:textId="77777777" w:rsidR="00FA3740" w:rsidRDefault="00FA3740" w:rsidP="0038231F">
      <w:pPr>
        <w:spacing w:after="0" w:line="240" w:lineRule="auto"/>
      </w:pPr>
      <w:r>
        <w:separator/>
      </w:r>
    </w:p>
  </w:endnote>
  <w:endnote w:type="continuationSeparator" w:id="0">
    <w:p w14:paraId="29E11E3F" w14:textId="77777777" w:rsidR="00FA3740" w:rsidRDefault="00FA37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AFFE6" w14:textId="77777777" w:rsidR="00FA3740" w:rsidRDefault="00FA3740" w:rsidP="0038231F">
      <w:pPr>
        <w:spacing w:after="0" w:line="240" w:lineRule="auto"/>
      </w:pPr>
      <w:r>
        <w:separator/>
      </w:r>
    </w:p>
  </w:footnote>
  <w:footnote w:type="continuationSeparator" w:id="0">
    <w:p w14:paraId="6D6E2B80" w14:textId="77777777" w:rsidR="00FA3740" w:rsidRDefault="00FA374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A52B8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244A5"/>
    <w:rsid w:val="00142CE6"/>
    <w:rsid w:val="00160A7A"/>
    <w:rsid w:val="001902D2"/>
    <w:rsid w:val="001B53D5"/>
    <w:rsid w:val="001C683E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B6B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54E34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2B35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686F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42525"/>
    <w:rsid w:val="00B44490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2265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369C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67A3D"/>
    <w:rsid w:val="00F8042D"/>
    <w:rsid w:val="00F8636A"/>
    <w:rsid w:val="00F90CD1"/>
    <w:rsid w:val="00FA3740"/>
    <w:rsid w:val="00FA64C4"/>
    <w:rsid w:val="00FC0317"/>
    <w:rsid w:val="00FC2585"/>
    <w:rsid w:val="00FC520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2024-11-14T15:12:00Z</dcterms:created>
  <dcterms:modified xsi:type="dcterms:W3CDTF">2024-11-15T07:34:00Z</dcterms:modified>
</cp:coreProperties>
</file>