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5BB99D" w14:textId="77777777" w:rsidR="00FB7F50" w:rsidRPr="002245BE" w:rsidRDefault="002A3F2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A3F2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A3F27">
        <w:rPr>
          <w:sz w:val="22"/>
          <w:szCs w:val="22"/>
        </w:rPr>
        <w:t>2024-11-21</w:t>
      </w:r>
    </w:p>
    <w:p w14:paraId="66ECA45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F694B17" w14:textId="77777777" w:rsidR="002A3F27" w:rsidRPr="002A3F27" w:rsidRDefault="002A3F27" w:rsidP="00FB7F50">
      <w:pPr>
        <w:spacing w:after="40"/>
        <w:rPr>
          <w:b/>
          <w:bCs/>
          <w:sz w:val="22"/>
          <w:szCs w:val="22"/>
        </w:rPr>
      </w:pPr>
      <w:r w:rsidRPr="002A3F27">
        <w:rPr>
          <w:b/>
          <w:bCs/>
          <w:sz w:val="22"/>
          <w:szCs w:val="22"/>
        </w:rPr>
        <w:t>Akademia Górniczo - Hutnicza</w:t>
      </w:r>
    </w:p>
    <w:p w14:paraId="25726EA6" w14:textId="77777777" w:rsidR="002A3F27" w:rsidRPr="002A3F27" w:rsidRDefault="002A3F27" w:rsidP="00FB7F50">
      <w:pPr>
        <w:spacing w:after="40"/>
        <w:rPr>
          <w:b/>
          <w:bCs/>
          <w:sz w:val="22"/>
          <w:szCs w:val="22"/>
        </w:rPr>
      </w:pPr>
      <w:r w:rsidRPr="002A3F27">
        <w:rPr>
          <w:b/>
          <w:bCs/>
          <w:sz w:val="22"/>
          <w:szCs w:val="22"/>
        </w:rPr>
        <w:t>im. Stanisława Staszica w Krakowie</w:t>
      </w:r>
    </w:p>
    <w:p w14:paraId="320BA01C" w14:textId="77777777" w:rsidR="00FB7F50" w:rsidRPr="002245BE" w:rsidRDefault="002A3F27" w:rsidP="00FB7F50">
      <w:pPr>
        <w:spacing w:after="40"/>
        <w:rPr>
          <w:b/>
          <w:bCs/>
          <w:sz w:val="22"/>
          <w:szCs w:val="22"/>
        </w:rPr>
      </w:pPr>
      <w:r w:rsidRPr="002A3F27">
        <w:rPr>
          <w:b/>
          <w:bCs/>
          <w:sz w:val="22"/>
          <w:szCs w:val="22"/>
        </w:rPr>
        <w:t>Dział Zamówień Publicznych</w:t>
      </w:r>
    </w:p>
    <w:p w14:paraId="030A28CB" w14:textId="77777777" w:rsidR="00FB7F50" w:rsidRPr="002245BE" w:rsidRDefault="002A3F27" w:rsidP="00FB7F50">
      <w:pPr>
        <w:rPr>
          <w:sz w:val="22"/>
          <w:szCs w:val="22"/>
        </w:rPr>
      </w:pPr>
      <w:r w:rsidRPr="002A3F2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A3F27">
        <w:rPr>
          <w:sz w:val="22"/>
          <w:szCs w:val="22"/>
        </w:rPr>
        <w:t>30</w:t>
      </w:r>
    </w:p>
    <w:p w14:paraId="37CBA653" w14:textId="77777777" w:rsidR="00FB7F50" w:rsidRPr="002245BE" w:rsidRDefault="002A3F27" w:rsidP="00FB7F50">
      <w:pPr>
        <w:rPr>
          <w:sz w:val="22"/>
          <w:szCs w:val="22"/>
        </w:rPr>
      </w:pPr>
      <w:r w:rsidRPr="002A3F2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A3F27">
        <w:rPr>
          <w:sz w:val="22"/>
          <w:szCs w:val="22"/>
        </w:rPr>
        <w:t>Kraków</w:t>
      </w:r>
    </w:p>
    <w:p w14:paraId="1AB888F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46A0DF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A3F27" w:rsidRPr="00607F9B" w14:paraId="452AAC25" w14:textId="77777777" w:rsidTr="00B8406B">
        <w:trPr>
          <w:trHeight w:val="638"/>
        </w:trPr>
        <w:tc>
          <w:tcPr>
            <w:tcW w:w="959" w:type="dxa"/>
            <w:shd w:val="clear" w:color="auto" w:fill="auto"/>
          </w:tcPr>
          <w:p w14:paraId="63A5BD93" w14:textId="77777777" w:rsidR="002A3F27" w:rsidRPr="00607F9B" w:rsidRDefault="002A3F27" w:rsidP="00B840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66A73D" w14:textId="77777777" w:rsidR="002A3F27" w:rsidRPr="00607F9B" w:rsidRDefault="002A3F27" w:rsidP="00B840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A3F2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A3F2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3F27">
              <w:rPr>
                <w:b/>
                <w:bCs/>
                <w:sz w:val="22"/>
                <w:szCs w:val="22"/>
              </w:rPr>
              <w:t>Dostawa i montaż komory klimatycznej na potrzeby Wydziału Odlewnictwa - DE-dzp.272-607/24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3F27">
              <w:rPr>
                <w:b/>
                <w:sz w:val="22"/>
                <w:szCs w:val="22"/>
              </w:rPr>
              <w:t>DE-dzp.272-607/24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11AF13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A3F27" w14:paraId="1BA0CF8A" w14:textId="77777777" w:rsidTr="00B840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1A59D48" w14:textId="77777777" w:rsidR="002A3F27" w:rsidRPr="00D26ED6" w:rsidRDefault="002A3F27" w:rsidP="00B8406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A3F27">
              <w:rPr>
                <w:b/>
                <w:sz w:val="22"/>
                <w:szCs w:val="22"/>
              </w:rPr>
              <w:t>MERAZET Spółka Akcyjna</w:t>
            </w:r>
          </w:p>
          <w:p w14:paraId="598FB11D" w14:textId="5486B355" w:rsidR="002A3F27" w:rsidRPr="009F0E5C" w:rsidRDefault="002A3F27" w:rsidP="00B8406B">
            <w:pPr>
              <w:jc w:val="both"/>
              <w:rPr>
                <w:bCs/>
                <w:sz w:val="22"/>
                <w:szCs w:val="22"/>
              </w:rPr>
            </w:pPr>
            <w:r w:rsidRPr="002A3F27">
              <w:rPr>
                <w:bCs/>
                <w:sz w:val="22"/>
                <w:szCs w:val="22"/>
              </w:rPr>
              <w:t>J.</w:t>
            </w:r>
            <w:r w:rsidR="00310B2A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2A3F27">
              <w:rPr>
                <w:bCs/>
                <w:sz w:val="22"/>
                <w:szCs w:val="22"/>
              </w:rPr>
              <w:t>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3F27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88A9D31" w14:textId="77777777" w:rsidR="002A3F27" w:rsidRPr="009F0E5C" w:rsidRDefault="002A3F27" w:rsidP="00B8406B">
            <w:pPr>
              <w:jc w:val="both"/>
              <w:rPr>
                <w:bCs/>
                <w:sz w:val="22"/>
                <w:szCs w:val="22"/>
              </w:rPr>
            </w:pPr>
            <w:r w:rsidRPr="002A3F27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3F27">
              <w:rPr>
                <w:bCs/>
                <w:sz w:val="22"/>
                <w:szCs w:val="22"/>
              </w:rPr>
              <w:t>Poznań</w:t>
            </w:r>
          </w:p>
          <w:p w14:paraId="78BD6412" w14:textId="77777777" w:rsidR="002A3F27" w:rsidRPr="00D26ED6" w:rsidRDefault="002A3F27" w:rsidP="00B8406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B50FBC" w14:textId="77777777" w:rsidR="002A3F27" w:rsidRDefault="002A3F27" w:rsidP="00B8406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A3F27">
              <w:rPr>
                <w:sz w:val="22"/>
                <w:szCs w:val="22"/>
              </w:rPr>
              <w:t>Dostawa i montaż komory klimatycznej na potrzeby Wydziału Odlewnictwa - DE-dzp.272-607/24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1296941" w14:textId="77777777" w:rsidR="002A3F27" w:rsidRPr="00D26ED6" w:rsidRDefault="002A3F27" w:rsidP="00B8406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A3F27">
              <w:rPr>
                <w:b/>
                <w:sz w:val="22"/>
                <w:szCs w:val="22"/>
              </w:rPr>
              <w:t>75 161.61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CB7A0CE" w14:textId="77777777" w:rsidR="002A3F27" w:rsidRDefault="002A3F27" w:rsidP="00B8406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34691C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843"/>
        <w:gridCol w:w="1984"/>
        <w:gridCol w:w="2127"/>
      </w:tblGrid>
      <w:tr w:rsidR="00310B2A" w:rsidRPr="008567C7" w14:paraId="54855205" w14:textId="77777777" w:rsidTr="00310B2A">
        <w:trPr>
          <w:trHeight w:val="510"/>
        </w:trPr>
        <w:tc>
          <w:tcPr>
            <w:tcW w:w="709" w:type="dxa"/>
            <w:vAlign w:val="center"/>
          </w:tcPr>
          <w:p w14:paraId="45542B32" w14:textId="77777777" w:rsidR="00310B2A" w:rsidRPr="008567C7" w:rsidRDefault="00310B2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4909E476" w14:textId="77777777" w:rsidR="00310B2A" w:rsidRPr="008567C7" w:rsidRDefault="00310B2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1B8E5A03" w14:textId="77777777" w:rsidR="00310B2A" w:rsidRPr="008567C7" w:rsidRDefault="00310B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3F1FE215" w14:textId="77777777" w:rsidR="00310B2A" w:rsidRPr="008567C7" w:rsidRDefault="00310B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vAlign w:val="center"/>
          </w:tcPr>
          <w:p w14:paraId="1F2B205D" w14:textId="77777777" w:rsidR="00310B2A" w:rsidRPr="008567C7" w:rsidRDefault="00310B2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10B2A" w:rsidRPr="008567C7" w14:paraId="36491BFB" w14:textId="77777777" w:rsidTr="00310B2A">
        <w:tc>
          <w:tcPr>
            <w:tcW w:w="709" w:type="dxa"/>
            <w:vAlign w:val="center"/>
          </w:tcPr>
          <w:p w14:paraId="19A8798A" w14:textId="77777777" w:rsidR="00310B2A" w:rsidRPr="008567C7" w:rsidRDefault="00310B2A" w:rsidP="00B840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6F4B4FF0" w14:textId="77777777" w:rsidR="00310B2A" w:rsidRPr="002B6761" w:rsidRDefault="00310B2A" w:rsidP="00B8406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14:paraId="37469BDB" w14:textId="0F6944F2" w:rsidR="00310B2A" w:rsidRPr="008567C7" w:rsidRDefault="00310B2A" w:rsidP="00B840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bCs/>
                <w:sz w:val="18"/>
                <w:szCs w:val="18"/>
              </w:rPr>
              <w:t>J.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2A3F27">
              <w:rPr>
                <w:rFonts w:ascii="Times New Roman" w:hAnsi="Times New Roman" w:cs="Times New Roman"/>
                <w:bCs/>
                <w:sz w:val="18"/>
                <w:szCs w:val="18"/>
              </w:rPr>
              <w:t>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F27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AD5E92A" w14:textId="77777777" w:rsidR="00310B2A" w:rsidRPr="001B7815" w:rsidRDefault="00310B2A" w:rsidP="00B840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F27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843" w:type="dxa"/>
            <w:vAlign w:val="center"/>
          </w:tcPr>
          <w:p w14:paraId="6B5ECA78" w14:textId="77777777" w:rsidR="00310B2A" w:rsidRPr="008567C7" w:rsidRDefault="00310B2A" w:rsidP="00B840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2E8A521C" w14:textId="77777777" w:rsidR="00310B2A" w:rsidRPr="008567C7" w:rsidRDefault="00310B2A" w:rsidP="00B840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054EACD5" w14:textId="77777777" w:rsidR="00310B2A" w:rsidRPr="008567C7" w:rsidRDefault="00310B2A" w:rsidP="00B840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10B2A" w:rsidRPr="008567C7" w14:paraId="4A521AE7" w14:textId="77777777" w:rsidTr="00310B2A">
        <w:tc>
          <w:tcPr>
            <w:tcW w:w="709" w:type="dxa"/>
            <w:vAlign w:val="center"/>
          </w:tcPr>
          <w:p w14:paraId="2DC3334B" w14:textId="77777777" w:rsidR="00310B2A" w:rsidRPr="008567C7" w:rsidRDefault="00310B2A" w:rsidP="00B840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14:paraId="3493862F" w14:textId="086C3202" w:rsidR="00310B2A" w:rsidRPr="002B6761" w:rsidRDefault="00310B2A" w:rsidP="00B8406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A3F27">
              <w:rPr>
                <w:rFonts w:ascii="Times New Roman" w:hAnsi="Times New Roman" w:cs="Times New Roman"/>
                <w:b/>
                <w:sz w:val="18"/>
                <w:szCs w:val="18"/>
              </w:rPr>
              <w:t>Alchem</w:t>
            </w:r>
            <w:proofErr w:type="spellEnd"/>
            <w:r w:rsidRPr="002A3F2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Grupa Sp. z o.o. </w:t>
            </w:r>
          </w:p>
          <w:p w14:paraId="3DF52D79" w14:textId="77777777" w:rsidR="00310B2A" w:rsidRDefault="00310B2A" w:rsidP="00B840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Polna 21</w:t>
            </w:r>
          </w:p>
          <w:p w14:paraId="101DF707" w14:textId="22FEE814" w:rsidR="00310B2A" w:rsidRPr="001B7815" w:rsidRDefault="00310B2A" w:rsidP="00B840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87-100 Toruń</w:t>
            </w:r>
          </w:p>
        </w:tc>
        <w:tc>
          <w:tcPr>
            <w:tcW w:w="1843" w:type="dxa"/>
            <w:vAlign w:val="center"/>
          </w:tcPr>
          <w:p w14:paraId="689A9158" w14:textId="77777777" w:rsidR="00310B2A" w:rsidRPr="008567C7" w:rsidRDefault="00310B2A" w:rsidP="00B840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sz w:val="18"/>
                <w:szCs w:val="18"/>
              </w:rPr>
              <w:t xml:space="preserve">  48,43</w:t>
            </w:r>
          </w:p>
        </w:tc>
        <w:tc>
          <w:tcPr>
            <w:tcW w:w="1984" w:type="dxa"/>
            <w:vAlign w:val="center"/>
          </w:tcPr>
          <w:p w14:paraId="0CC6D9F4" w14:textId="77777777" w:rsidR="00310B2A" w:rsidRPr="008567C7" w:rsidRDefault="00310B2A" w:rsidP="00B840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129DC9C4" w14:textId="77777777" w:rsidR="00310B2A" w:rsidRPr="008567C7" w:rsidRDefault="00310B2A" w:rsidP="00B840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F27">
              <w:rPr>
                <w:rFonts w:ascii="Times New Roman" w:hAnsi="Times New Roman" w:cs="Times New Roman"/>
                <w:sz w:val="18"/>
                <w:szCs w:val="18"/>
              </w:rPr>
              <w:t xml:space="preserve">  88,43</w:t>
            </w:r>
          </w:p>
        </w:tc>
      </w:tr>
    </w:tbl>
    <w:p w14:paraId="4ADEDA5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26A63C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6831AB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EA8D7" w14:textId="77777777" w:rsidR="00622638" w:rsidRDefault="00622638">
      <w:r>
        <w:separator/>
      </w:r>
    </w:p>
  </w:endnote>
  <w:endnote w:type="continuationSeparator" w:id="0">
    <w:p w14:paraId="5A30202F" w14:textId="77777777" w:rsidR="00622638" w:rsidRDefault="00622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0EA4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1332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0380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E55929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34B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95C2BF" w14:textId="77777777" w:rsidR="00622638" w:rsidRDefault="00622638">
      <w:r>
        <w:separator/>
      </w:r>
    </w:p>
  </w:footnote>
  <w:footnote w:type="continuationSeparator" w:id="0">
    <w:p w14:paraId="4B1A4A34" w14:textId="77777777" w:rsidR="00622638" w:rsidRDefault="00622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07B7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823A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CBFD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638"/>
    <w:rsid w:val="00005838"/>
    <w:rsid w:val="00022322"/>
    <w:rsid w:val="00042497"/>
    <w:rsid w:val="000C1E6F"/>
    <w:rsid w:val="000E4E56"/>
    <w:rsid w:val="001A1468"/>
    <w:rsid w:val="001B7815"/>
    <w:rsid w:val="001C31ED"/>
    <w:rsid w:val="002A3F27"/>
    <w:rsid w:val="002B1E4F"/>
    <w:rsid w:val="002B6761"/>
    <w:rsid w:val="00310B2A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2638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858CD"/>
  <w15:chartTrackingRefBased/>
  <w15:docId w15:val="{AD4799B8-E261-41E6-B3B4-3F655F4E9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2024-11-21T09:42:00Z</dcterms:created>
  <dcterms:modified xsi:type="dcterms:W3CDTF">2024-11-21T09:44:00Z</dcterms:modified>
</cp:coreProperties>
</file>