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016ED" w14:textId="77777777" w:rsidR="00986737" w:rsidRPr="009432A1" w:rsidRDefault="00BA5E2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A5E2C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A5E2C">
        <w:rPr>
          <w:rFonts w:ascii="Arial" w:hAnsi="Arial" w:cs="Arial"/>
          <w:sz w:val="24"/>
          <w:szCs w:val="24"/>
        </w:rPr>
        <w:t>2024-11-20</w:t>
      </w:r>
    </w:p>
    <w:p w14:paraId="0AFC7903" w14:textId="528C20AE" w:rsidR="00986737" w:rsidRPr="009432A1" w:rsidRDefault="00BA5E2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5E2C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2BB25AF" w14:textId="77777777" w:rsidR="00986737" w:rsidRPr="009432A1" w:rsidRDefault="00BA5E2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BA5E2C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A5E2C">
        <w:rPr>
          <w:rFonts w:ascii="Arial" w:hAnsi="Arial" w:cs="Arial"/>
          <w:sz w:val="24"/>
          <w:szCs w:val="24"/>
        </w:rPr>
        <w:t>66</w:t>
      </w:r>
    </w:p>
    <w:p w14:paraId="30A169E4" w14:textId="77777777" w:rsidR="00986737" w:rsidRPr="009432A1" w:rsidRDefault="00BA5E2C" w:rsidP="00986737">
      <w:pPr>
        <w:rPr>
          <w:rFonts w:ascii="Arial" w:hAnsi="Arial" w:cs="Arial"/>
          <w:sz w:val="24"/>
          <w:szCs w:val="24"/>
        </w:rPr>
      </w:pPr>
      <w:r w:rsidRPr="00BA5E2C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A5E2C">
        <w:rPr>
          <w:rFonts w:ascii="Arial" w:hAnsi="Arial" w:cs="Arial"/>
          <w:sz w:val="24"/>
          <w:szCs w:val="24"/>
        </w:rPr>
        <w:t>Kraków</w:t>
      </w:r>
    </w:p>
    <w:p w14:paraId="3B6815F6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31F58CF" w14:textId="1CBBB31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7D24BD9" w14:textId="0C21417D" w:rsidR="00A30A8C" w:rsidRPr="009432A1" w:rsidRDefault="00A30A8C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SZP-271-34/24-</w:t>
      </w:r>
      <w:r w:rsidR="00584638">
        <w:rPr>
          <w:rFonts w:ascii="Arial" w:hAnsi="Arial" w:cs="Arial"/>
          <w:bCs/>
          <w:sz w:val="18"/>
          <w:szCs w:val="18"/>
        </w:rPr>
        <w:t>958.UG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584E3E9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9EB9E5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CC4DE4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78F5FEC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7B82C23" w14:textId="77777777" w:rsidTr="005A632E">
        <w:tc>
          <w:tcPr>
            <w:tcW w:w="2269" w:type="dxa"/>
            <w:shd w:val="clear" w:color="auto" w:fill="auto"/>
          </w:tcPr>
          <w:p w14:paraId="125FA153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BCB6A7" w14:textId="64CEA194" w:rsidR="00986737" w:rsidRPr="004E4B64" w:rsidRDefault="00BA5E2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5E2C">
              <w:rPr>
                <w:rFonts w:ascii="Arial" w:hAnsi="Arial" w:cs="Arial"/>
                <w:bCs/>
                <w:sz w:val="24"/>
                <w:szCs w:val="24"/>
              </w:rPr>
              <w:t>Dostawa płynów infuzyjnych, produktów do terapii nerkozastępczej oraz produktów do żywienia pozajelitowego.</w:t>
            </w:r>
          </w:p>
        </w:tc>
      </w:tr>
      <w:tr w:rsidR="00BA5E2C" w:rsidRPr="004E4B64" w14:paraId="014B8FA1" w14:textId="77777777" w:rsidTr="00894ABB">
        <w:tc>
          <w:tcPr>
            <w:tcW w:w="2269" w:type="dxa"/>
            <w:shd w:val="clear" w:color="auto" w:fill="auto"/>
          </w:tcPr>
          <w:p w14:paraId="4F822423" w14:textId="77777777" w:rsidR="00BA5E2C" w:rsidRPr="004E4B64" w:rsidRDefault="00BA5E2C" w:rsidP="00894A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B1425C" w14:textId="77777777" w:rsidR="00BA5E2C" w:rsidRPr="004E4B64" w:rsidRDefault="00BA5E2C" w:rsidP="00894A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5E2C">
              <w:rPr>
                <w:rFonts w:ascii="Arial" w:hAnsi="Arial" w:cs="Arial"/>
                <w:bCs/>
                <w:sz w:val="24"/>
                <w:szCs w:val="24"/>
              </w:rPr>
              <w:t>SZP-271-34/24</w:t>
            </w:r>
          </w:p>
        </w:tc>
      </w:tr>
    </w:tbl>
    <w:p w14:paraId="4AD1BC8C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B3B3561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A5E2C" w:rsidRPr="00BA5E2C">
        <w:rPr>
          <w:rFonts w:ascii="Arial" w:hAnsi="Arial" w:cs="Arial"/>
          <w:sz w:val="24"/>
          <w:szCs w:val="24"/>
        </w:rPr>
        <w:t>(</w:t>
      </w:r>
      <w:proofErr w:type="spellStart"/>
      <w:r w:rsidR="00BA5E2C" w:rsidRPr="00BA5E2C">
        <w:rPr>
          <w:rFonts w:ascii="Arial" w:hAnsi="Arial" w:cs="Arial"/>
          <w:sz w:val="24"/>
          <w:szCs w:val="24"/>
        </w:rPr>
        <w:t>t.j</w:t>
      </w:r>
      <w:proofErr w:type="spellEnd"/>
      <w:r w:rsidR="00BA5E2C" w:rsidRPr="00BA5E2C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97BAC78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A5E2C" w:rsidRPr="00BA5E2C">
        <w:rPr>
          <w:rFonts w:ascii="Arial" w:hAnsi="Arial" w:cs="Arial"/>
          <w:sz w:val="24"/>
          <w:szCs w:val="24"/>
        </w:rPr>
        <w:t>20/11/2024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A5E2C" w:rsidRPr="00BA5E2C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AD75C10" w14:textId="77777777" w:rsidTr="005A632E">
        <w:tc>
          <w:tcPr>
            <w:tcW w:w="1276" w:type="dxa"/>
            <w:shd w:val="clear" w:color="auto" w:fill="F2F2F2"/>
            <w:vAlign w:val="center"/>
          </w:tcPr>
          <w:p w14:paraId="7894568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DC8583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9EC90BE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379985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A5E2C" w:rsidRPr="00BB547B" w14:paraId="11484DEC" w14:textId="77777777" w:rsidTr="00894ABB">
        <w:tc>
          <w:tcPr>
            <w:tcW w:w="1276" w:type="dxa"/>
            <w:shd w:val="clear" w:color="auto" w:fill="auto"/>
            <w:vAlign w:val="center"/>
          </w:tcPr>
          <w:p w14:paraId="22F3ACB4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353587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9536878" w14:textId="77777777" w:rsidR="00BA5E2C" w:rsidRPr="00986737" w:rsidRDefault="00BA5E2C" w:rsidP="00894AB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A5E2C">
              <w:rPr>
                <w:rFonts w:ascii="Arial" w:hAnsi="Arial" w:cs="Arial"/>
                <w:sz w:val="24"/>
                <w:szCs w:val="24"/>
              </w:rPr>
              <w:t>Fresenius</w:t>
            </w:r>
            <w:proofErr w:type="spellEnd"/>
            <w:r w:rsidRPr="00BA5E2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5E2C">
              <w:rPr>
                <w:rFonts w:ascii="Arial" w:hAnsi="Arial" w:cs="Arial"/>
                <w:sz w:val="24"/>
                <w:szCs w:val="24"/>
              </w:rPr>
              <w:t>Kabi</w:t>
            </w:r>
            <w:proofErr w:type="spellEnd"/>
            <w:r w:rsidRPr="00BA5E2C">
              <w:rPr>
                <w:rFonts w:ascii="Arial" w:hAnsi="Arial" w:cs="Arial"/>
                <w:sz w:val="24"/>
                <w:szCs w:val="24"/>
              </w:rPr>
              <w:t xml:space="preserve"> Polska Sp.  z o.o.</w:t>
            </w:r>
          </w:p>
          <w:p w14:paraId="5FDB70C6" w14:textId="77777777" w:rsidR="00BA5E2C" w:rsidRPr="00986737" w:rsidRDefault="00BA5E2C" w:rsidP="00894ABB">
            <w:pPr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5E2C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824A14" w14:textId="77777777" w:rsidR="00BA5E2C" w:rsidRPr="00986737" w:rsidRDefault="00BA5E2C" w:rsidP="00894AB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5E2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609531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46 170.00 zł</w:t>
            </w:r>
          </w:p>
        </w:tc>
      </w:tr>
      <w:tr w:rsidR="00BA5E2C" w:rsidRPr="00BB547B" w14:paraId="4952058B" w14:textId="77777777" w:rsidTr="00894ABB">
        <w:tc>
          <w:tcPr>
            <w:tcW w:w="1276" w:type="dxa"/>
            <w:shd w:val="clear" w:color="auto" w:fill="auto"/>
            <w:vAlign w:val="center"/>
          </w:tcPr>
          <w:p w14:paraId="1DE222E7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61B0AE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9C3BA3F" w14:textId="77777777" w:rsidR="00BA5E2C" w:rsidRPr="00986737" w:rsidRDefault="00BA5E2C" w:rsidP="00894AB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A5E2C">
              <w:rPr>
                <w:rFonts w:ascii="Arial" w:hAnsi="Arial" w:cs="Arial"/>
                <w:sz w:val="24"/>
                <w:szCs w:val="24"/>
              </w:rPr>
              <w:t>Fresenius</w:t>
            </w:r>
            <w:proofErr w:type="spellEnd"/>
            <w:r w:rsidRPr="00BA5E2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5E2C">
              <w:rPr>
                <w:rFonts w:ascii="Arial" w:hAnsi="Arial" w:cs="Arial"/>
                <w:sz w:val="24"/>
                <w:szCs w:val="24"/>
              </w:rPr>
              <w:t>Kabi</w:t>
            </w:r>
            <w:proofErr w:type="spellEnd"/>
            <w:r w:rsidRPr="00BA5E2C">
              <w:rPr>
                <w:rFonts w:ascii="Arial" w:hAnsi="Arial" w:cs="Arial"/>
                <w:sz w:val="24"/>
                <w:szCs w:val="24"/>
              </w:rPr>
              <w:t xml:space="preserve"> Polska Sp.  z o.o.</w:t>
            </w:r>
          </w:p>
          <w:p w14:paraId="74CCD977" w14:textId="77777777" w:rsidR="00BA5E2C" w:rsidRPr="00986737" w:rsidRDefault="00BA5E2C" w:rsidP="00894ABB">
            <w:pPr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5E2C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BF92D4" w14:textId="77777777" w:rsidR="00BA5E2C" w:rsidRPr="00986737" w:rsidRDefault="00BA5E2C" w:rsidP="00894AB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5E2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70BEBB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1 499.35 zł</w:t>
            </w:r>
          </w:p>
        </w:tc>
      </w:tr>
      <w:tr w:rsidR="00BA5E2C" w:rsidRPr="00BB547B" w14:paraId="0E86880C" w14:textId="77777777" w:rsidTr="00894ABB">
        <w:tc>
          <w:tcPr>
            <w:tcW w:w="1276" w:type="dxa"/>
            <w:shd w:val="clear" w:color="auto" w:fill="auto"/>
            <w:vAlign w:val="center"/>
          </w:tcPr>
          <w:p w14:paraId="6AAB77C4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1E84FA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0E03E70" w14:textId="77777777" w:rsidR="00BA5E2C" w:rsidRPr="00986737" w:rsidRDefault="00BA5E2C" w:rsidP="00894AB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A5E2C">
              <w:rPr>
                <w:rFonts w:ascii="Arial" w:hAnsi="Arial" w:cs="Arial"/>
                <w:sz w:val="24"/>
                <w:szCs w:val="24"/>
              </w:rPr>
              <w:t>Fresenius</w:t>
            </w:r>
            <w:proofErr w:type="spellEnd"/>
            <w:r w:rsidRPr="00BA5E2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5E2C">
              <w:rPr>
                <w:rFonts w:ascii="Arial" w:hAnsi="Arial" w:cs="Arial"/>
                <w:sz w:val="24"/>
                <w:szCs w:val="24"/>
              </w:rPr>
              <w:t>Kabi</w:t>
            </w:r>
            <w:proofErr w:type="spellEnd"/>
            <w:r w:rsidRPr="00BA5E2C">
              <w:rPr>
                <w:rFonts w:ascii="Arial" w:hAnsi="Arial" w:cs="Arial"/>
                <w:sz w:val="24"/>
                <w:szCs w:val="24"/>
              </w:rPr>
              <w:t xml:space="preserve"> Polska Sp.  z o.o.</w:t>
            </w:r>
          </w:p>
          <w:p w14:paraId="15C843CE" w14:textId="77777777" w:rsidR="00BA5E2C" w:rsidRPr="00986737" w:rsidRDefault="00BA5E2C" w:rsidP="00894ABB">
            <w:pPr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5E2C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DDE5A4" w14:textId="77777777" w:rsidR="00BA5E2C" w:rsidRPr="00986737" w:rsidRDefault="00BA5E2C" w:rsidP="00894AB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5E2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BF9A12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28 382.40 zł</w:t>
            </w:r>
          </w:p>
        </w:tc>
      </w:tr>
      <w:tr w:rsidR="00BA5E2C" w:rsidRPr="00BB547B" w14:paraId="185E9D72" w14:textId="77777777" w:rsidTr="00894ABB">
        <w:tc>
          <w:tcPr>
            <w:tcW w:w="1276" w:type="dxa"/>
            <w:shd w:val="clear" w:color="auto" w:fill="auto"/>
            <w:vAlign w:val="center"/>
          </w:tcPr>
          <w:p w14:paraId="5A1DF03A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95BFEE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0F0E5A8" w14:textId="77777777" w:rsidR="00BA5E2C" w:rsidRPr="00986737" w:rsidRDefault="00BA5E2C" w:rsidP="00894AB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Baxter Polska Sp. z o.o.</w:t>
            </w:r>
          </w:p>
          <w:p w14:paraId="04A7097E" w14:textId="77777777" w:rsidR="00BA5E2C" w:rsidRPr="00986737" w:rsidRDefault="00BA5E2C" w:rsidP="00894ABB">
            <w:pPr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Kruczkowskiego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5E2C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23E7BD" w14:textId="77777777" w:rsidR="00BA5E2C" w:rsidRPr="00986737" w:rsidRDefault="00BA5E2C" w:rsidP="00894AB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00-380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5E2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7E03A4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1 474 212.96 zł</w:t>
            </w:r>
          </w:p>
        </w:tc>
      </w:tr>
      <w:tr w:rsidR="00BA5E2C" w:rsidRPr="00BB547B" w14:paraId="47571612" w14:textId="77777777" w:rsidTr="00894ABB">
        <w:tc>
          <w:tcPr>
            <w:tcW w:w="1276" w:type="dxa"/>
            <w:shd w:val="clear" w:color="auto" w:fill="auto"/>
            <w:vAlign w:val="center"/>
          </w:tcPr>
          <w:p w14:paraId="00CAE35A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80AB5F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D3B0D6B" w14:textId="77777777" w:rsidR="00BA5E2C" w:rsidRPr="00986737" w:rsidRDefault="00BA5E2C" w:rsidP="00894AB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Baxter Polska Sp. z o.o.</w:t>
            </w:r>
          </w:p>
          <w:p w14:paraId="7D7E7FCB" w14:textId="77777777" w:rsidR="00BA5E2C" w:rsidRPr="00986737" w:rsidRDefault="00BA5E2C" w:rsidP="00894ABB">
            <w:pPr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Kruczkowskiego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5E2C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F98FF5" w14:textId="77777777" w:rsidR="00BA5E2C" w:rsidRPr="00986737" w:rsidRDefault="00BA5E2C" w:rsidP="00894AB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00-380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5E2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14A052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214 875.94 zł</w:t>
            </w:r>
          </w:p>
        </w:tc>
      </w:tr>
      <w:tr w:rsidR="00BA5E2C" w:rsidRPr="00BB547B" w14:paraId="0029DEF1" w14:textId="77777777" w:rsidTr="00894ABB">
        <w:tc>
          <w:tcPr>
            <w:tcW w:w="1276" w:type="dxa"/>
            <w:shd w:val="clear" w:color="auto" w:fill="auto"/>
            <w:vAlign w:val="center"/>
          </w:tcPr>
          <w:p w14:paraId="72F697CA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2A05C2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C2BDA89" w14:textId="28B323B4" w:rsidR="00BA5E2C" w:rsidRPr="00986737" w:rsidRDefault="00BA5E2C" w:rsidP="00894AB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FRESENIUS MEDICAL CARE POLSKA</w:t>
            </w:r>
            <w:r w:rsidR="00A30A8C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196BABBD" w14:textId="77777777" w:rsidR="00BA5E2C" w:rsidRPr="00986737" w:rsidRDefault="00BA5E2C" w:rsidP="00894ABB">
            <w:pPr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5E2C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A82FB3" w14:textId="77777777" w:rsidR="00BA5E2C" w:rsidRPr="00986737" w:rsidRDefault="00BA5E2C" w:rsidP="00894AB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5E2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3ACF28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958 716.00 zł</w:t>
            </w:r>
          </w:p>
        </w:tc>
      </w:tr>
      <w:tr w:rsidR="00BA5E2C" w:rsidRPr="00BB547B" w14:paraId="56B764A5" w14:textId="77777777" w:rsidTr="00894ABB">
        <w:tc>
          <w:tcPr>
            <w:tcW w:w="1276" w:type="dxa"/>
            <w:shd w:val="clear" w:color="auto" w:fill="auto"/>
            <w:vAlign w:val="center"/>
          </w:tcPr>
          <w:p w14:paraId="615A79DF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02544D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F68F29A" w14:textId="77777777" w:rsidR="00BA5E2C" w:rsidRPr="00986737" w:rsidRDefault="00BA5E2C" w:rsidP="00894AB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A5E2C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BA5E2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5E2C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BA5E2C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582FD59C" w14:textId="77777777" w:rsidR="00BA5E2C" w:rsidRPr="00986737" w:rsidRDefault="00BA5E2C" w:rsidP="00894ABB">
            <w:pPr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5E2C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22AF71" w14:textId="77777777" w:rsidR="00BA5E2C" w:rsidRPr="00986737" w:rsidRDefault="00BA5E2C" w:rsidP="00894AB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5E2C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B15FDC" w14:textId="77777777" w:rsidR="00BA5E2C" w:rsidRPr="00986737" w:rsidRDefault="00BA5E2C" w:rsidP="00894A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5E2C">
              <w:rPr>
                <w:rFonts w:ascii="Arial" w:hAnsi="Arial" w:cs="Arial"/>
                <w:sz w:val="24"/>
                <w:szCs w:val="24"/>
              </w:rPr>
              <w:t>638 310.24 zł</w:t>
            </w:r>
          </w:p>
        </w:tc>
      </w:tr>
    </w:tbl>
    <w:p w14:paraId="549CF318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E9261" w14:textId="77777777" w:rsidR="004E21EE" w:rsidRDefault="004E21EE">
      <w:r>
        <w:separator/>
      </w:r>
    </w:p>
  </w:endnote>
  <w:endnote w:type="continuationSeparator" w:id="0">
    <w:p w14:paraId="42195DBB" w14:textId="77777777" w:rsidR="004E21EE" w:rsidRDefault="004E2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95C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0BE6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0B577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94FA38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DCE7C0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B5A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CBC8FE" w14:textId="77777777" w:rsidR="009F189D" w:rsidRDefault="009F189D">
    <w:pPr>
      <w:pStyle w:val="Stopka"/>
      <w:tabs>
        <w:tab w:val="clear" w:pos="4536"/>
      </w:tabs>
      <w:jc w:val="center"/>
    </w:pPr>
  </w:p>
  <w:p w14:paraId="3EEAB1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A7F72" w14:textId="77777777" w:rsidR="004E21EE" w:rsidRDefault="004E21EE">
      <w:r>
        <w:separator/>
      </w:r>
    </w:p>
  </w:footnote>
  <w:footnote w:type="continuationSeparator" w:id="0">
    <w:p w14:paraId="3792B5FB" w14:textId="77777777" w:rsidR="004E21EE" w:rsidRDefault="004E2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94653" w14:textId="77777777" w:rsidR="00BA5E2C" w:rsidRDefault="00BA5E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2F42C" w14:textId="77777777" w:rsidR="00BA5E2C" w:rsidRDefault="00BA5E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803A9" w14:textId="77777777" w:rsidR="00BA5E2C" w:rsidRDefault="00BA5E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21E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E21EE"/>
    <w:rsid w:val="005614F2"/>
    <w:rsid w:val="00577BC6"/>
    <w:rsid w:val="00584638"/>
    <w:rsid w:val="005A632E"/>
    <w:rsid w:val="0069085C"/>
    <w:rsid w:val="006B27ED"/>
    <w:rsid w:val="00843263"/>
    <w:rsid w:val="00861E75"/>
    <w:rsid w:val="00986737"/>
    <w:rsid w:val="009D19BD"/>
    <w:rsid w:val="009F189D"/>
    <w:rsid w:val="00A30A8C"/>
    <w:rsid w:val="00A80738"/>
    <w:rsid w:val="00BA5E2C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B48D77"/>
  <w15:chartTrackingRefBased/>
  <w15:docId w15:val="{9D8C9960-3DE5-4285-B0CB-F15D28AC2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EC173-383C-445A-860B-627DC2918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215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cp:lastPrinted>2024-11-20T10:51:00Z</cp:lastPrinted>
  <dcterms:created xsi:type="dcterms:W3CDTF">2024-11-20T10:38:00Z</dcterms:created>
  <dcterms:modified xsi:type="dcterms:W3CDTF">2024-11-20T10:51:00Z</dcterms:modified>
</cp:coreProperties>
</file>